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8451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1871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1</w:t>
      </w:r>
    </w:p>
    <w:p w:rsidR="008F1B07" w:rsidRDefault="008F1B07">
      <w:pPr>
        <w:framePr w:w="2664" w:wrap="auto" w:hAnchor="text" w:x="4945" w:y="14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000000"/>
          <w:sz w:val="20"/>
          <w:szCs w:val="20"/>
        </w:rPr>
        <w:t>INTRODUCTION</w:t>
      </w:r>
    </w:p>
    <w:p w:rsidR="008F1B07" w:rsidRDefault="008F1B07">
      <w:pPr>
        <w:framePr w:w="3598" w:wrap="auto" w:hAnchor="text" w:x="1817" w:y="18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Database Management System</w:t>
      </w:r>
    </w:p>
    <w:p w:rsidR="008F1B07" w:rsidRDefault="008F1B07">
      <w:pPr>
        <w:framePr w:w="8276" w:wrap="auto" w:hAnchor="text" w:x="2489" w:y="23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This model is like a hierarchical tree structure, used to construct a hierarchy of</w:t>
      </w:r>
    </w:p>
    <w:p w:rsidR="008F1B07" w:rsidRDefault="008F1B07">
      <w:pPr>
        <w:framePr w:w="8952" w:wrap="auto" w:hAnchor="text" w:x="1817" w:y="27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records in the form of nodes and branches. The data elements present in the structure have</w:t>
      </w:r>
    </w:p>
    <w:p w:rsidR="008F1B07" w:rsidRDefault="008F1B07">
      <w:pPr>
        <w:framePr w:w="8952" w:wrap="auto" w:hAnchor="text" w:x="1817" w:y="31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Parent-Child relationship. Closely related information in the parent-child structure is stored</w:t>
      </w:r>
    </w:p>
    <w:p w:rsidR="008F1B07" w:rsidRDefault="008F1B07">
      <w:pPr>
        <w:framePr w:w="8947" w:wrap="auto" w:hAnchor="text" w:x="1817" w:y="36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together as a logical unit. A parent unit may have many child units, but a child is restricted</w:t>
      </w:r>
    </w:p>
    <w:p w:rsidR="008F1B07" w:rsidRDefault="008F1B07">
      <w:pPr>
        <w:framePr w:w="2831" w:wrap="auto" w:hAnchor="text" w:x="1817" w:y="40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to have only one parent.</w:t>
      </w:r>
    </w:p>
    <w:p w:rsidR="008F1B07" w:rsidRDefault="008F1B07">
      <w:pPr>
        <w:framePr w:w="3868" w:wrap="auto" w:hAnchor="text" w:x="1817" w:y="44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The drawbacks of this model are:</w:t>
      </w:r>
    </w:p>
    <w:p w:rsidR="008F1B07" w:rsidRDefault="008F1B07">
      <w:pPr>
        <w:framePr w:w="801" w:wrap="auto" w:hAnchor="text" w:x="2148" w:y="48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</w:t>
      </w:r>
    </w:p>
    <w:p w:rsidR="008F1B07" w:rsidRDefault="008F1B07">
      <w:pPr>
        <w:framePr w:w="8290" w:wrap="auto" w:hAnchor="text" w:x="2475" w:y="48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hierarchical structure is not flexible to represent all the relationship proportions,</w:t>
      </w:r>
    </w:p>
    <w:p w:rsidR="008F1B07" w:rsidRDefault="008F1B07">
      <w:pPr>
        <w:framePr w:w="3579" w:wrap="auto" w:hAnchor="text" w:x="2475" w:y="53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which occur in the real world.</w:t>
      </w:r>
    </w:p>
    <w:p w:rsidR="008F1B07" w:rsidRDefault="008F1B07">
      <w:pPr>
        <w:framePr w:w="801" w:wrap="auto" w:hAnchor="text" w:x="2148" w:y="57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</w:t>
      </w:r>
    </w:p>
    <w:p w:rsidR="008F1B07" w:rsidRDefault="008F1B07">
      <w:pPr>
        <w:framePr w:w="8290" w:wrap="auto" w:hAnchor="text" w:x="2475" w:y="5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It cannot demonstrate the overall data model for the enterprise because of the non-</w:t>
      </w:r>
    </w:p>
    <w:p w:rsidR="008F1B07" w:rsidRDefault="008F1B07">
      <w:pPr>
        <w:framePr w:w="6509" w:wrap="auto" w:hAnchor="text" w:x="2475" w:y="61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availability of actual data at the time of designing the data model.</w:t>
      </w:r>
    </w:p>
    <w:p w:rsidR="008F1B07" w:rsidRDefault="008F1B07">
      <w:pPr>
        <w:framePr w:w="801" w:wrap="auto" w:hAnchor="text" w:x="2148" w:y="66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</w:t>
      </w:r>
    </w:p>
    <w:p w:rsidR="008F1B07" w:rsidRDefault="008F1B07">
      <w:pPr>
        <w:framePr w:w="5240" w:wrap="auto" w:hAnchor="text" w:x="2475" w:y="66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It cannot represent the Many-to-Many relationship.</w:t>
      </w:r>
    </w:p>
    <w:p w:rsidR="008F1B07" w:rsidRDefault="008F1B07">
      <w:pPr>
        <w:framePr w:w="2184" w:wrap="auto" w:hAnchor="text" w:x="1817" w:y="70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Network Model</w:t>
      </w:r>
    </w:p>
    <w:p w:rsidR="008F1B07" w:rsidRDefault="008F1B07">
      <w:pPr>
        <w:framePr w:w="8613" w:wrap="auto" w:hAnchor="text" w:x="2153" w:y="74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It supports the One-To-One and One-To-Many types only. The basic objects in this</w:t>
      </w:r>
    </w:p>
    <w:p w:rsidR="008F1B07" w:rsidRDefault="008F1B07">
      <w:pPr>
        <w:framePr w:w="5880" w:wrap="auto" w:hAnchor="text" w:x="1817" w:y="78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model are Data Items, Data Aggregates, Records and Sets.</w:t>
      </w:r>
    </w:p>
    <w:p w:rsidR="008F1B07" w:rsidRDefault="008F1B07">
      <w:pPr>
        <w:framePr w:w="8615" w:wrap="auto" w:hAnchor="text" w:x="2153" w:y="83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It is an improvement on the Hierarchical Model. Here multiple parent-child relationships</w:t>
      </w:r>
    </w:p>
    <w:p w:rsidR="008F1B07" w:rsidRDefault="008F1B07">
      <w:pPr>
        <w:framePr w:w="8947" w:wrap="auto" w:hAnchor="text" w:x="1817" w:y="8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are used. Rapid and easy access to data is possible in this model due to multiple access paths</w:t>
      </w:r>
    </w:p>
    <w:p w:rsidR="008F1B07" w:rsidRDefault="008F1B07">
      <w:pPr>
        <w:framePr w:w="2519" w:wrap="auto" w:hAnchor="text" w:x="1817" w:y="91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to the data elements.</w:t>
      </w:r>
    </w:p>
    <w:p w:rsidR="008F1B07" w:rsidRDefault="008F1B07">
      <w:pPr>
        <w:framePr w:w="2334" w:wrap="auto" w:hAnchor="text" w:x="1817" w:y="95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Relational Model</w:t>
      </w:r>
    </w:p>
    <w:p w:rsidR="008F1B07" w:rsidRDefault="008F1B07">
      <w:pPr>
        <w:framePr w:w="801" w:wrap="auto" w:hAnchor="text" w:x="2148" w:y="100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</w:t>
      </w:r>
    </w:p>
    <w:p w:rsidR="008F1B07" w:rsidRDefault="008F1B07">
      <w:pPr>
        <w:framePr w:w="801" w:wrap="auto" w:hAnchor="text" w:x="2148" w:y="104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</w:t>
      </w:r>
    </w:p>
    <w:p w:rsidR="008F1B07" w:rsidRDefault="008F1B07">
      <w:pPr>
        <w:framePr w:w="801" w:wrap="auto" w:hAnchor="text" w:x="2148" w:y="108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</w:t>
      </w:r>
    </w:p>
    <w:p w:rsidR="008F1B07" w:rsidRDefault="008F1B07">
      <w:pPr>
        <w:framePr w:w="801" w:wrap="auto" w:hAnchor="text" w:x="2148" w:y="113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</w:t>
      </w:r>
    </w:p>
    <w:p w:rsidR="008F1B07" w:rsidRDefault="008F1B07">
      <w:pPr>
        <w:framePr w:w="5754" w:wrap="auto" w:hAnchor="text" w:x="2475" w:y="100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Does not maintain physical connection between relations</w:t>
      </w:r>
    </w:p>
    <w:p w:rsidR="008F1B07" w:rsidRDefault="008F1B07">
      <w:pPr>
        <w:framePr w:w="5801" w:wrap="auto" w:hAnchor="text" w:x="2475" w:y="104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Data is organized in terms of rows and columns in a table</w:t>
      </w:r>
    </w:p>
    <w:p w:rsidR="008F1B07" w:rsidRDefault="008F1B07">
      <w:pPr>
        <w:framePr w:w="6589" w:wrap="auto" w:hAnchor="text" w:x="2475" w:y="108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position of a row and/or column in a table is of no importance</w:t>
      </w:r>
    </w:p>
    <w:p w:rsidR="008F1B07" w:rsidRDefault="008F1B07">
      <w:pPr>
        <w:framePr w:w="6216" w:wrap="auto" w:hAnchor="text" w:x="2475" w:y="113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intersection of a row and column must give a single value</w:t>
      </w:r>
    </w:p>
    <w:p w:rsidR="008F1B07" w:rsidRDefault="008F1B07">
      <w:pPr>
        <w:framePr w:w="2903" w:wrap="auto" w:hAnchor="text" w:x="1817" w:y="117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Features of an RDBMS</w:t>
      </w:r>
    </w:p>
    <w:p w:rsidR="008F1B07" w:rsidRDefault="008F1B07">
      <w:pPr>
        <w:framePr w:w="801" w:wrap="auto" w:hAnchor="text" w:x="2148" w:y="121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</w:t>
      </w:r>
    </w:p>
    <w:p w:rsidR="008F1B07" w:rsidRDefault="008F1B07">
      <w:pPr>
        <w:framePr w:w="801" w:wrap="auto" w:hAnchor="text" w:x="2148" w:y="12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</w:t>
      </w:r>
    </w:p>
    <w:p w:rsidR="008F1B07" w:rsidRDefault="008F1B07">
      <w:pPr>
        <w:framePr w:w="801" w:wrap="auto" w:hAnchor="text" w:x="2148" w:y="130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</w:t>
      </w:r>
    </w:p>
    <w:p w:rsidR="008F1B07" w:rsidRDefault="008F1B07">
      <w:pPr>
        <w:framePr w:w="801" w:wrap="auto" w:hAnchor="text" w:x="2148" w:y="134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</w:t>
      </w:r>
    </w:p>
    <w:p w:rsidR="008F1B07" w:rsidRDefault="008F1B07">
      <w:pPr>
        <w:framePr w:w="6285" w:wrap="auto" w:hAnchor="text" w:x="2475" w:y="121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ability to create multiple relations and enter data into them</w:t>
      </w:r>
    </w:p>
    <w:p w:rsidR="008F1B07" w:rsidRDefault="008F1B07">
      <w:pPr>
        <w:framePr w:w="3262" w:wrap="auto" w:hAnchor="text" w:x="2475" w:y="125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An attractive query language</w:t>
      </w:r>
    </w:p>
    <w:p w:rsidR="008F1B07" w:rsidRDefault="008F1B07">
      <w:pPr>
        <w:framePr w:w="5484" w:wrap="auto" w:hAnchor="text" w:x="2475" w:y="130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Retrieval of information stored in more than one table</w:t>
      </w:r>
    </w:p>
    <w:p w:rsidR="008F1B07" w:rsidRDefault="008F1B07">
      <w:pPr>
        <w:framePr w:w="8296" w:wrap="auto" w:hAnchor="text" w:x="2475" w:y="134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An RDBMS product has to satisfy at least Seven of the 12 rules of Codd to be</w:t>
      </w:r>
    </w:p>
    <w:p w:rsidR="008F1B07" w:rsidRDefault="008F1B07">
      <w:pPr>
        <w:framePr w:w="3906" w:wrap="auto" w:hAnchor="text" w:x="2475" w:y="138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accepted as a full- fledged RDBMS.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noEndnote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58553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1871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2</w:t>
      </w:r>
    </w:p>
    <w:p w:rsidR="008F1B07" w:rsidRDefault="008F1B07">
      <w:pPr>
        <w:framePr w:w="4625" w:wrap="auto" w:hAnchor="text" w:x="1817" w:y="14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Relational Database Management System</w:t>
      </w:r>
    </w:p>
    <w:p w:rsidR="008F1B07" w:rsidRDefault="008F1B07">
      <w:pPr>
        <w:framePr w:w="8612" w:wrap="auto" w:hAnchor="text" w:x="2153" w:y="18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RDBMS is acronym for Relation Database Management System. Dr. E. F. Codd first</w:t>
      </w:r>
    </w:p>
    <w:p w:rsidR="008F1B07" w:rsidRDefault="008F1B07">
      <w:pPr>
        <w:framePr w:w="8950" w:wrap="auto" w:hAnchor="text" w:x="1817" w:y="23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introduced the Relational Database Model in 1970. The Relational model allows data to be</w:t>
      </w:r>
    </w:p>
    <w:p w:rsidR="008F1B07" w:rsidRDefault="008F1B07">
      <w:pPr>
        <w:framePr w:w="8954" w:wrap="auto" w:hAnchor="text" w:x="1817" w:y="27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represented in a simple row- column. Each data field is considered as a column and each</w:t>
      </w:r>
    </w:p>
    <w:p w:rsidR="008F1B07" w:rsidRDefault="008F1B07">
      <w:pPr>
        <w:framePr w:w="8952" w:wrap="auto" w:hAnchor="text" w:x="1817" w:y="31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record is considered as a row. Relational Database is more or less similar to Database</w:t>
      </w:r>
    </w:p>
    <w:p w:rsidR="008F1B07" w:rsidRDefault="008F1B07">
      <w:pPr>
        <w:framePr w:w="8952" w:wrap="auto" w:hAnchor="text" w:x="1817" w:y="36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Management System. In relational model there is relation between their data elements. Data</w:t>
      </w:r>
    </w:p>
    <w:p w:rsidR="008F1B07" w:rsidRDefault="008F1B07">
      <w:pPr>
        <w:framePr w:w="8956" w:wrap="auto" w:hAnchor="text" w:x="1817" w:y="40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is stored in tables. Tables have columns, rows and names. Tables can be related to each</w:t>
      </w:r>
    </w:p>
    <w:p w:rsidR="008F1B07" w:rsidRDefault="008F1B07">
      <w:pPr>
        <w:framePr w:w="8955" w:wrap="auto" w:hAnchor="text" w:x="1817" w:y="4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other if each has a column with a common type of information. The most famous RDBMS</w:t>
      </w:r>
    </w:p>
    <w:p w:rsidR="008F1B07" w:rsidRDefault="008F1B07">
      <w:pPr>
        <w:framePr w:w="4487" w:wrap="auto" w:hAnchor="text" w:x="1817" w:y="48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packages are Oracle, Sybase and Informix.</w:t>
      </w:r>
    </w:p>
    <w:p w:rsidR="008F1B07" w:rsidRDefault="008F1B07">
      <w:pPr>
        <w:framePr w:w="5283" w:wrap="auto" w:hAnchor="text" w:x="1817" w:y="53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Simple example of Relational model is as follows :</w:t>
      </w:r>
    </w:p>
    <w:p w:rsidR="008F1B07" w:rsidRDefault="008F1B07">
      <w:pPr>
        <w:framePr w:w="2740" w:wrap="auto" w:hAnchor="text" w:x="1817" w:y="5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Student Details Table</w:t>
      </w:r>
    </w:p>
    <w:p w:rsidR="008F1B07" w:rsidRDefault="008F1B07">
      <w:pPr>
        <w:framePr w:w="1407" w:wrap="auto" w:hAnchor="text" w:x="1817" w:y="61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Roll_no</w:t>
      </w:r>
    </w:p>
    <w:p w:rsidR="008F1B07" w:rsidRDefault="008F1B07">
      <w:pPr>
        <w:framePr w:w="809" w:wrap="auto" w:hAnchor="text" w:x="1817" w:y="65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</w:t>
      </w:r>
    </w:p>
    <w:p w:rsidR="008F1B07" w:rsidRDefault="008F1B07">
      <w:pPr>
        <w:framePr w:w="809" w:wrap="auto" w:hAnchor="text" w:x="1817" w:y="70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2</w:t>
      </w:r>
    </w:p>
    <w:p w:rsidR="008F1B07" w:rsidRDefault="008F1B07">
      <w:pPr>
        <w:framePr w:w="809" w:wrap="auto" w:hAnchor="text" w:x="1817" w:y="74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3</w:t>
      </w:r>
    </w:p>
    <w:p w:rsidR="008F1B07" w:rsidRDefault="008F1B07">
      <w:pPr>
        <w:framePr w:w="1296" w:wrap="auto" w:hAnchor="text" w:x="3034" w:y="61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Sname</w:t>
      </w:r>
    </w:p>
    <w:p w:rsidR="008F1B07" w:rsidRDefault="008F1B07">
      <w:pPr>
        <w:framePr w:w="1220" w:wrap="auto" w:hAnchor="text" w:x="2935" w:y="65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Rahul</w:t>
      </w:r>
    </w:p>
    <w:p w:rsidR="008F1B07" w:rsidRDefault="008F1B07">
      <w:pPr>
        <w:framePr w:w="1295" w:wrap="auto" w:hAnchor="text" w:x="2935" w:y="70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Sachin</w:t>
      </w:r>
    </w:p>
    <w:p w:rsidR="008F1B07" w:rsidRDefault="008F1B07">
      <w:pPr>
        <w:framePr w:w="1309" w:wrap="auto" w:hAnchor="text" w:x="2935" w:y="74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Saurav</w:t>
      </w:r>
    </w:p>
    <w:p w:rsidR="008F1B07" w:rsidRDefault="008F1B07">
      <w:pPr>
        <w:framePr w:w="1653" w:wrap="auto" w:hAnchor="text" w:x="4135" w:y="61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S_Address</w:t>
      </w:r>
    </w:p>
    <w:p w:rsidR="008F1B07" w:rsidRDefault="008F1B07">
      <w:pPr>
        <w:framePr w:w="1358" w:wrap="auto" w:hAnchor="text" w:x="4019" w:y="65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Satelite</w:t>
      </w:r>
    </w:p>
    <w:p w:rsidR="008F1B07" w:rsidRDefault="008F1B07">
      <w:pPr>
        <w:framePr w:w="1662" w:wrap="auto" w:hAnchor="text" w:x="4041" w:y="70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Ambawadi</w:t>
      </w:r>
    </w:p>
    <w:p w:rsidR="008F1B07" w:rsidRDefault="008F1B07">
      <w:pPr>
        <w:framePr w:w="1637" w:wrap="auto" w:hAnchor="text" w:x="4046" w:y="74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Naranpura</w:t>
      </w:r>
    </w:p>
    <w:p w:rsidR="008F1B07" w:rsidRDefault="008F1B07">
      <w:pPr>
        <w:framePr w:w="3108" w:wrap="auto" w:hAnchor="text" w:x="1817" w:y="78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Student Marksheet Table</w:t>
      </w:r>
    </w:p>
    <w:p w:rsidR="008F1B07" w:rsidRDefault="008F1B07">
      <w:pPr>
        <w:framePr w:w="1295" w:wrap="auto" w:hAnchor="text" w:x="1817" w:y="83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Rollno</w:t>
      </w:r>
    </w:p>
    <w:p w:rsidR="008F1B07" w:rsidRDefault="008F1B07">
      <w:pPr>
        <w:framePr w:w="809" w:wrap="auto" w:hAnchor="text" w:x="1817" w:y="8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</w:t>
      </w:r>
    </w:p>
    <w:p w:rsidR="008F1B07" w:rsidRDefault="008F1B07">
      <w:pPr>
        <w:framePr w:w="809" w:wrap="auto" w:hAnchor="text" w:x="1817" w:y="91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2</w:t>
      </w:r>
    </w:p>
    <w:p w:rsidR="008F1B07" w:rsidRDefault="008F1B07">
      <w:pPr>
        <w:framePr w:w="809" w:wrap="auto" w:hAnchor="text" w:x="1817" w:y="9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3</w:t>
      </w:r>
    </w:p>
    <w:p w:rsidR="008F1B07" w:rsidRDefault="008F1B07">
      <w:pPr>
        <w:framePr w:w="1150" w:wrap="auto" w:hAnchor="text" w:x="2978" w:y="83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Sub1</w:t>
      </w:r>
    </w:p>
    <w:p w:rsidR="008F1B07" w:rsidRDefault="008F1B07">
      <w:pPr>
        <w:framePr w:w="921" w:wrap="auto" w:hAnchor="text" w:x="2987" w:y="8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78</w:t>
      </w:r>
    </w:p>
    <w:p w:rsidR="008F1B07" w:rsidRDefault="008F1B07">
      <w:pPr>
        <w:framePr w:w="921" w:wrap="auto" w:hAnchor="text" w:x="2987" w:y="91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54</w:t>
      </w:r>
    </w:p>
    <w:p w:rsidR="008F1B07" w:rsidRDefault="008F1B07">
      <w:pPr>
        <w:framePr w:w="921" w:wrap="auto" w:hAnchor="text" w:x="2987" w:y="9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23</w:t>
      </w:r>
    </w:p>
    <w:p w:rsidR="008F1B07" w:rsidRDefault="008F1B07">
      <w:pPr>
        <w:framePr w:w="1155" w:wrap="auto" w:hAnchor="text" w:x="3991" w:y="83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Sub2</w:t>
      </w:r>
    </w:p>
    <w:p w:rsidR="008F1B07" w:rsidRDefault="008F1B07">
      <w:pPr>
        <w:framePr w:w="921" w:wrap="auto" w:hAnchor="text" w:x="3985" w:y="8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89</w:t>
      </w:r>
    </w:p>
    <w:p w:rsidR="008F1B07" w:rsidRDefault="008F1B07">
      <w:pPr>
        <w:framePr w:w="921" w:wrap="auto" w:hAnchor="text" w:x="3988" w:y="91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65</w:t>
      </w:r>
    </w:p>
    <w:p w:rsidR="008F1B07" w:rsidRDefault="008F1B07">
      <w:pPr>
        <w:framePr w:w="921" w:wrap="auto" w:hAnchor="text" w:x="3985" w:y="9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78</w:t>
      </w:r>
    </w:p>
    <w:p w:rsidR="008F1B07" w:rsidRDefault="008F1B07">
      <w:pPr>
        <w:framePr w:w="1155" w:wrap="auto" w:hAnchor="text" w:x="4947" w:y="83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Sub3</w:t>
      </w:r>
    </w:p>
    <w:p w:rsidR="008F1B07" w:rsidRDefault="008F1B07">
      <w:pPr>
        <w:framePr w:w="917" w:wrap="auto" w:hAnchor="text" w:x="4926" w:y="8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94</w:t>
      </w:r>
    </w:p>
    <w:p w:rsidR="008F1B07" w:rsidRDefault="008F1B07">
      <w:pPr>
        <w:framePr w:w="917" w:wrap="auto" w:hAnchor="text" w:x="4926" w:y="91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77</w:t>
      </w:r>
    </w:p>
    <w:p w:rsidR="008F1B07" w:rsidRDefault="008F1B07">
      <w:pPr>
        <w:framePr w:w="921" w:wrap="auto" w:hAnchor="text" w:x="4992" w:y="9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46</w:t>
      </w:r>
    </w:p>
    <w:p w:rsidR="008F1B07" w:rsidRDefault="008F1B07">
      <w:pPr>
        <w:framePr w:w="8950" w:wrap="auto" w:hAnchor="text" w:x="1817" w:y="100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Here, both tables are based on students details. Common field in both tables is Rollno. So</w:t>
      </w:r>
    </w:p>
    <w:p w:rsidR="008F1B07" w:rsidRDefault="008F1B07">
      <w:pPr>
        <w:framePr w:w="7274" w:wrap="auto" w:hAnchor="text" w:x="1817" w:y="104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we can say both tables are related with each other through Rollno column.</w:t>
      </w:r>
    </w:p>
    <w:p w:rsidR="008F1B07" w:rsidRDefault="008F1B07">
      <w:pPr>
        <w:framePr w:w="2853" w:wrap="auto" w:hAnchor="text" w:x="1817" w:y="108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Degree of Relationship</w:t>
      </w:r>
    </w:p>
    <w:p w:rsidR="008F1B07" w:rsidRDefault="008F1B07">
      <w:pPr>
        <w:framePr w:w="801" w:wrap="auto" w:hAnchor="text" w:x="2148" w:y="113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</w:t>
      </w:r>
    </w:p>
    <w:p w:rsidR="008F1B07" w:rsidRDefault="008F1B07">
      <w:pPr>
        <w:framePr w:w="801" w:wrap="auto" w:hAnchor="text" w:x="2148" w:y="11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</w:t>
      </w:r>
    </w:p>
    <w:p w:rsidR="008F1B07" w:rsidRDefault="008F1B07">
      <w:pPr>
        <w:framePr w:w="801" w:wrap="auto" w:hAnchor="text" w:x="2148" w:y="121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</w:t>
      </w:r>
    </w:p>
    <w:p w:rsidR="008F1B07" w:rsidRDefault="008F1B07">
      <w:pPr>
        <w:framePr w:w="2205" w:wrap="auto" w:hAnchor="text" w:x="2475" w:y="113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One to One (1:1)</w:t>
      </w:r>
    </w:p>
    <w:p w:rsidR="008F1B07" w:rsidRDefault="008F1B07">
      <w:pPr>
        <w:framePr w:w="4500" w:wrap="auto" w:hAnchor="text" w:x="2475" w:y="117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One to Many or Many to One (1:M / M: 1)</w:t>
      </w:r>
    </w:p>
    <w:p w:rsidR="008F1B07" w:rsidRDefault="008F1B07">
      <w:pPr>
        <w:framePr w:w="2723" w:wrap="auto" w:hAnchor="text" w:x="2475" w:y="121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Many to Many (M: M)</w:t>
      </w:r>
    </w:p>
    <w:p w:rsidR="008F1B07" w:rsidRDefault="008F1B07">
      <w:pPr>
        <w:framePr w:w="8944" w:wrap="auto" w:hAnchor="text" w:x="1817" w:y="125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Degree of Relationship indicates the link between two entities for a specified</w:t>
      </w:r>
    </w:p>
    <w:p w:rsidR="008F1B07" w:rsidRDefault="008F1B07">
      <w:pPr>
        <w:framePr w:w="2419" w:wrap="auto" w:hAnchor="text" w:x="1817" w:y="130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occurrence of each.</w:t>
      </w:r>
    </w:p>
    <w:p w:rsidR="008F1B07" w:rsidRDefault="008F1B07" w:rsidP="00BF792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58656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1871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3</w:t>
      </w:r>
    </w:p>
    <w:p w:rsidR="008F1B07" w:rsidRDefault="008F1B07">
      <w:pPr>
        <w:framePr w:w="3662" w:wrap="auto" w:hAnchor="text" w:x="1817" w:y="18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One to One Relationship : (1:1)</w:t>
      </w:r>
    </w:p>
    <w:p w:rsidR="008F1B07" w:rsidRDefault="008F1B07">
      <w:pPr>
        <w:framePr w:w="977" w:wrap="auto" w:hAnchor="text" w:x="1817" w:y="23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11</w:t>
      </w:r>
    </w:p>
    <w:p w:rsidR="008F1B07" w:rsidRDefault="008F1B07">
      <w:pPr>
        <w:framePr w:w="2809" w:wrap="auto" w:hAnchor="text" w:x="1817" w:y="27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Student Has Roll No.</w:t>
      </w:r>
    </w:p>
    <w:p w:rsidR="008F1B07" w:rsidRDefault="008F1B07">
      <w:pPr>
        <w:framePr w:w="8951" w:wrap="auto" w:hAnchor="text" w:x="1817" w:y="31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One student has only one Rollno. For one occurrence of the first entity, there can be, at the</w:t>
      </w:r>
    </w:p>
    <w:p w:rsidR="008F1B07" w:rsidRDefault="008F1B07">
      <w:pPr>
        <w:framePr w:w="6437" w:wrap="auto" w:hAnchor="text" w:x="1817" w:y="36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most one related occurrence of the second entity, and vice-versa.</w:t>
      </w:r>
    </w:p>
    <w:p w:rsidR="008F1B07" w:rsidRDefault="008F1B07">
      <w:pPr>
        <w:framePr w:w="5930" w:wrap="auto" w:hAnchor="text" w:x="1817" w:y="40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One to Many or Many to One Relationship: (1:M/M: 1)</w:t>
      </w:r>
    </w:p>
    <w:p w:rsidR="008F1B07" w:rsidRDefault="008F1B07">
      <w:pPr>
        <w:framePr w:w="1079" w:wrap="auto" w:hAnchor="text" w:x="1817" w:y="44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1M</w:t>
      </w:r>
    </w:p>
    <w:p w:rsidR="008F1B07" w:rsidRDefault="008F1B07">
      <w:pPr>
        <w:framePr w:w="3161" w:wrap="auto" w:hAnchor="text" w:x="1817" w:y="48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Course Contains Students</w:t>
      </w:r>
    </w:p>
    <w:p w:rsidR="008F1B07" w:rsidRDefault="008F1B07">
      <w:pPr>
        <w:framePr w:w="8951" w:wrap="auto" w:hAnchor="text" w:x="1817" w:y="53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As per the Institutions Norm, One student can enroll in one course at a time however, in one</w:t>
      </w:r>
    </w:p>
    <w:p w:rsidR="008F1B07" w:rsidRDefault="008F1B07">
      <w:pPr>
        <w:framePr w:w="4525" w:wrap="auto" w:hAnchor="text" w:x="1817" w:y="5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course, there can be more than one student.</w:t>
      </w:r>
    </w:p>
    <w:p w:rsidR="008F1B07" w:rsidRDefault="008F1B07">
      <w:pPr>
        <w:framePr w:w="8947" w:wrap="auto" w:hAnchor="text" w:x="1817" w:y="61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For one occurrence of the first entity there can exist many related occurrences of the second</w:t>
      </w:r>
    </w:p>
    <w:p w:rsidR="008F1B07" w:rsidRDefault="008F1B07">
      <w:pPr>
        <w:framePr w:w="8944" w:wrap="auto" w:hAnchor="text" w:x="1817" w:y="65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entity and for every occurrence of the second entity there exists only one associated</w:t>
      </w:r>
    </w:p>
    <w:p w:rsidR="008F1B07" w:rsidRDefault="008F1B07">
      <w:pPr>
        <w:framePr w:w="2700" w:wrap="auto" w:hAnchor="text" w:x="1817" w:y="70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occurrence of the first.</w:t>
      </w:r>
    </w:p>
    <w:p w:rsidR="008F1B07" w:rsidRDefault="008F1B07">
      <w:pPr>
        <w:framePr w:w="4115" w:wrap="auto" w:hAnchor="text" w:x="1817" w:y="74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Many to Many Relationship: (M:M)</w:t>
      </w:r>
    </w:p>
    <w:p w:rsidR="008F1B07" w:rsidRDefault="008F1B07">
      <w:pPr>
        <w:framePr w:w="1168" w:wrap="auto" w:hAnchor="text" w:x="1817" w:y="78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MM</w:t>
      </w:r>
    </w:p>
    <w:p w:rsidR="008F1B07" w:rsidRDefault="008F1B07">
      <w:pPr>
        <w:framePr w:w="2979" w:wrap="auto" w:hAnchor="text" w:x="1817" w:y="83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Students Appears Tests</w:t>
      </w:r>
    </w:p>
    <w:p w:rsidR="008F1B07" w:rsidRDefault="008F1B07">
      <w:pPr>
        <w:framePr w:w="8953" w:wrap="auto" w:hAnchor="text" w:x="1817" w:y="8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major disadvantage of the relational model is that a clear-cut interface cannot be</w:t>
      </w:r>
    </w:p>
    <w:p w:rsidR="008F1B07" w:rsidRDefault="008F1B07">
      <w:pPr>
        <w:framePr w:w="8949" w:wrap="auto" w:hAnchor="text" w:x="1817" w:y="91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determined. Reusability of a structure is not possible. The Relational Database now accepted</w:t>
      </w:r>
    </w:p>
    <w:p w:rsidR="008F1B07" w:rsidRDefault="008F1B07">
      <w:pPr>
        <w:framePr w:w="5026" w:wrap="auto" w:hAnchor="text" w:x="1817" w:y="9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model on which major database system are built.</w:t>
      </w:r>
    </w:p>
    <w:p w:rsidR="008F1B07" w:rsidRDefault="008F1B07">
      <w:pPr>
        <w:framePr w:w="8952" w:wrap="auto" w:hAnchor="text" w:x="1817" w:y="100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Oracle has introduced added functionality to this by incorporated object-oriented</w:t>
      </w:r>
    </w:p>
    <w:p w:rsidR="008F1B07" w:rsidRDefault="008F1B07">
      <w:pPr>
        <w:framePr w:w="8951" w:wrap="auto" w:hAnchor="text" w:x="1817" w:y="104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capabilities. Now it is known is as Object Relational Database Management System</w:t>
      </w:r>
    </w:p>
    <w:p w:rsidR="008F1B07" w:rsidRDefault="008F1B07">
      <w:pPr>
        <w:framePr w:w="5907" w:wrap="auto" w:hAnchor="text" w:x="1817" w:y="108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(ORDBMS). Object- oriented concept is added in Oracle8.</w:t>
      </w:r>
    </w:p>
    <w:p w:rsidR="008F1B07" w:rsidRDefault="008F1B07">
      <w:pPr>
        <w:framePr w:w="8947" w:wrap="auto" w:hAnchor="text" w:x="1817" w:y="112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Some basic rules have to be followed for a DBMS to be relational. They are known as</w:t>
      </w:r>
    </w:p>
    <w:p w:rsidR="008F1B07" w:rsidRDefault="008F1B07">
      <w:pPr>
        <w:framePr w:w="8951" w:wrap="auto" w:hAnchor="text" w:x="1817" w:y="11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Codd’s rules, designed in such a way that when the database is ready for use it encapsulates</w:t>
      </w:r>
    </w:p>
    <w:p w:rsidR="008F1B07" w:rsidRDefault="008F1B07">
      <w:pPr>
        <w:framePr w:w="7285" w:wrap="auto" w:hAnchor="text" w:x="1817" w:y="121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relational theory to its full potential. These twelve rules are as follows.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58758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1871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4</w:t>
      </w:r>
    </w:p>
    <w:p w:rsidR="008F1B07" w:rsidRDefault="008F1B07">
      <w:pPr>
        <w:framePr w:w="2301" w:wrap="auto" w:hAnchor="text" w:x="1817" w:y="14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E. F. Codd Rules</w:t>
      </w:r>
    </w:p>
    <w:p w:rsidR="008F1B07" w:rsidRDefault="008F1B07">
      <w:pPr>
        <w:framePr w:w="3108" w:wrap="auto" w:hAnchor="text" w:x="2148" w:y="18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1. The Information Rule</w:t>
      </w:r>
    </w:p>
    <w:p w:rsidR="008F1B07" w:rsidRDefault="008F1B07">
      <w:pPr>
        <w:framePr w:w="5371" w:wrap="auto" w:hAnchor="text" w:x="2807" w:y="23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All information must be store in table as data values.</w:t>
      </w:r>
    </w:p>
    <w:p w:rsidR="008F1B07" w:rsidRDefault="008F1B07">
      <w:pPr>
        <w:framePr w:w="4001" w:wrap="auto" w:hAnchor="text" w:x="2148" w:y="27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2. The Rule of Guaranteed Access</w:t>
      </w:r>
    </w:p>
    <w:p w:rsidR="008F1B07" w:rsidRDefault="008F1B07">
      <w:pPr>
        <w:framePr w:w="7892" w:wrap="auto" w:hAnchor="text" w:x="2807" w:y="31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Every item in a table must be logically addressable with the help of a table name.</w:t>
      </w:r>
    </w:p>
    <w:p w:rsidR="008F1B07" w:rsidRDefault="008F1B07">
      <w:pPr>
        <w:framePr w:w="4935" w:wrap="auto" w:hAnchor="text" w:x="2148" w:y="36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3. The Systematic Treatment of Null Values</w:t>
      </w:r>
    </w:p>
    <w:p w:rsidR="008F1B07" w:rsidRDefault="008F1B07">
      <w:pPr>
        <w:framePr w:w="5448" w:wrap="auto" w:hAnchor="text" w:x="2807" w:y="40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RDBMS must be taken care of null values</w:t>
      </w:r>
    </w:p>
    <w:p w:rsidR="008F1B07" w:rsidRDefault="008F1B07">
      <w:pPr>
        <w:framePr w:w="2935" w:wrap="auto" w:hAnchor="text" w:x="2807" w:y="4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inapplicable information.</w:t>
      </w:r>
    </w:p>
    <w:p w:rsidR="008F1B07" w:rsidRDefault="008F1B07">
      <w:pPr>
        <w:framePr w:w="3971" w:wrap="auto" w:hAnchor="text" w:x="2148" w:y="48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4. The Database Description Rule</w:t>
      </w:r>
    </w:p>
    <w:p w:rsidR="008F1B07" w:rsidRDefault="008F1B07">
      <w:pPr>
        <w:framePr w:w="8176" w:wrap="auto" w:hAnchor="text" w:x="2596" w:y="53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 description of database is maintained using the same logical structures with</w:t>
      </w:r>
    </w:p>
    <w:p w:rsidR="008F1B07" w:rsidRDefault="008F1B07">
      <w:pPr>
        <w:framePr w:w="4270" w:wrap="auto" w:hAnchor="text" w:x="2148" w:y="5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which data was defined by the RDBMS.</w:t>
      </w:r>
    </w:p>
    <w:p w:rsidR="008F1B07" w:rsidRDefault="008F1B07">
      <w:pPr>
        <w:framePr w:w="4428" w:wrap="auto" w:hAnchor="text" w:x="2148" w:y="61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5. Comprehensive Data Sub Language</w:t>
      </w:r>
    </w:p>
    <w:p w:rsidR="008F1B07" w:rsidRDefault="008F1B07">
      <w:pPr>
        <w:framePr w:w="7956" w:wrap="auto" w:hAnchor="text" w:x="2807" w:y="65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According to the rule the system must support data definition, view definition,</w:t>
      </w:r>
    </w:p>
    <w:p w:rsidR="008F1B07" w:rsidRDefault="008F1B07">
      <w:pPr>
        <w:framePr w:w="1068" w:wrap="auto" w:hAnchor="text" w:x="2807" w:y="70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data</w:t>
      </w:r>
    </w:p>
    <w:p w:rsidR="008F1B07" w:rsidRDefault="008F1B07">
      <w:pPr>
        <w:framePr w:w="1916" w:wrap="auto" w:hAnchor="text" w:x="3414" w:y="70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manipulation,</w:t>
      </w:r>
    </w:p>
    <w:p w:rsidR="008F1B07" w:rsidRDefault="008F1B07">
      <w:pPr>
        <w:framePr w:w="1454" w:wrap="auto" w:hAnchor="text" w:x="4880" w:y="70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integrity</w:t>
      </w:r>
    </w:p>
    <w:p w:rsidR="008F1B07" w:rsidRDefault="008F1B07">
      <w:pPr>
        <w:framePr w:w="1717" w:wrap="auto" w:hAnchor="text" w:x="5869" w:y="70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constraints,</w:t>
      </w:r>
    </w:p>
    <w:p w:rsidR="008F1B07" w:rsidRDefault="008F1B07">
      <w:pPr>
        <w:framePr w:w="1873" w:wrap="auto" w:hAnchor="text" w:x="7125" w:y="70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authorization</w:t>
      </w:r>
    </w:p>
    <w:p w:rsidR="008F1B07" w:rsidRDefault="008F1B07">
      <w:pPr>
        <w:framePr w:w="1015" w:wrap="auto" w:hAnchor="text" w:x="8534" w:y="70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and</w:t>
      </w:r>
    </w:p>
    <w:p w:rsidR="008F1B07" w:rsidRDefault="008F1B07">
      <w:pPr>
        <w:framePr w:w="1677" w:wrap="auto" w:hAnchor="text" w:x="9094" w:y="70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transaction</w:t>
      </w:r>
    </w:p>
    <w:p w:rsidR="008F1B07" w:rsidRDefault="008F1B07">
      <w:pPr>
        <w:framePr w:w="2950" w:wrap="auto" w:hAnchor="text" w:x="7815" w:y="40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to represent missing or</w:t>
      </w:r>
    </w:p>
    <w:p w:rsidR="008F1B07" w:rsidRDefault="008F1B07">
      <w:pPr>
        <w:framePr w:w="2859" w:wrap="auto" w:hAnchor="text" w:x="2807" w:y="74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management operations.</w:t>
      </w:r>
    </w:p>
    <w:p w:rsidR="008F1B07" w:rsidRDefault="008F1B07">
      <w:pPr>
        <w:framePr w:w="3370" w:wrap="auto" w:hAnchor="text" w:x="2148" w:y="78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6. The View Updating Rule</w:t>
      </w:r>
    </w:p>
    <w:p w:rsidR="008F1B07" w:rsidRDefault="008F1B07">
      <w:pPr>
        <w:framePr w:w="7527" w:wrap="auto" w:hAnchor="text" w:x="2807" w:y="83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All views that are theoretically updateable are also updateable by the system.</w:t>
      </w:r>
    </w:p>
    <w:p w:rsidR="008F1B07" w:rsidRDefault="008F1B07">
      <w:pPr>
        <w:framePr w:w="3672" w:wrap="auto" w:hAnchor="text" w:x="2148" w:y="874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7. The Insert and Update Rule</w:t>
      </w:r>
    </w:p>
    <w:p w:rsidR="008F1B07" w:rsidRDefault="008F1B07">
      <w:pPr>
        <w:framePr w:w="6742" w:wrap="auto" w:hAnchor="text" w:x="2807" w:y="91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This rule indicates that all the data manipulation commands must be</w:t>
      </w:r>
    </w:p>
    <w:p w:rsidR="008F1B07" w:rsidRDefault="008F1B07">
      <w:pPr>
        <w:framePr w:w="6057" w:wrap="auto" w:hAnchor="text" w:x="2807" w:y="9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on sets of rows having a relation rather than on a single row.</w:t>
      </w:r>
    </w:p>
    <w:p w:rsidR="008F1B07" w:rsidRDefault="008F1B07">
      <w:pPr>
        <w:framePr w:w="4102" w:wrap="auto" w:hAnchor="text" w:x="2148" w:y="100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8. The Physical Independence Rule</w:t>
      </w:r>
    </w:p>
    <w:p w:rsidR="008F1B07" w:rsidRDefault="008F1B07">
      <w:pPr>
        <w:framePr w:w="7010" w:wrap="auto" w:hAnchor="text" w:x="2807" w:y="104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Application programs must remain unimpaired when any changes are</w:t>
      </w:r>
    </w:p>
    <w:p w:rsidR="008F1B07" w:rsidRDefault="008F1B07">
      <w:pPr>
        <w:framePr w:w="4367" w:wrap="auto" w:hAnchor="text" w:x="2807" w:y="108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storage representation or access methods.</w:t>
      </w:r>
    </w:p>
    <w:p w:rsidR="008F1B07" w:rsidRDefault="008F1B07">
      <w:pPr>
        <w:framePr w:w="4526" w:wrap="auto" w:hAnchor="text" w:x="2148" w:y="113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9. The Logical Data Independence Rule</w:t>
      </w:r>
    </w:p>
    <w:p w:rsidR="008F1B07" w:rsidRDefault="008F1B07">
      <w:pPr>
        <w:framePr w:w="7963" w:wrap="auto" w:hAnchor="text" w:x="2807" w:y="11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changes that are made should not affect the user’s ability to work with the</w:t>
      </w:r>
    </w:p>
    <w:p w:rsidR="008F1B07" w:rsidRDefault="008F1B07">
      <w:pPr>
        <w:framePr w:w="6179" w:wrap="auto" w:hAnchor="text" w:x="2807" w:y="121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data.The change can be splitting table into many more tables.</w:t>
      </w:r>
    </w:p>
    <w:p w:rsidR="008F1B07" w:rsidRDefault="008F1B07">
      <w:pPr>
        <w:framePr w:w="4154" w:wrap="auto" w:hAnchor="text" w:x="2148" w:y="125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10. The Integrity Independence Rule</w:t>
      </w:r>
    </w:p>
    <w:p w:rsidR="008F1B07" w:rsidRDefault="008F1B07">
      <w:pPr>
        <w:framePr w:w="7587" w:wrap="auto" w:hAnchor="text" w:x="2592" w:y="130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integrity constraints should store in the system catalog or in the database.</w:t>
      </w:r>
    </w:p>
    <w:p w:rsidR="008F1B07" w:rsidRDefault="008F1B07">
      <w:pPr>
        <w:framePr w:w="3104" w:wrap="auto" w:hAnchor="text" w:x="2148" w:y="134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11. The Distribution Rule</w:t>
      </w:r>
    </w:p>
    <w:p w:rsidR="008F1B07" w:rsidRDefault="008F1B07">
      <w:pPr>
        <w:framePr w:w="7957" w:wrap="auto" w:hAnchor="text" w:x="2807" w:y="138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system must be access or manipulate the data that is distributed in other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1694" w:wrap="auto" w:hAnchor="text" w:x="9073" w:y="91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operational</w:t>
      </w:r>
    </w:p>
    <w:p w:rsidR="008F1B07" w:rsidRDefault="008F1B07">
      <w:pPr>
        <w:framePr w:w="1435" w:wrap="auto" w:hAnchor="text" w:x="9337" w:y="104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made in</w:t>
      </w: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58860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1871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5</w:t>
      </w:r>
    </w:p>
    <w:p w:rsidR="008F1B07" w:rsidRDefault="008F1B07">
      <w:pPr>
        <w:framePr w:w="1450" w:wrap="auto" w:hAnchor="text" w:x="2807" w:y="1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systems.</w:t>
      </w:r>
    </w:p>
    <w:p w:rsidR="008F1B07" w:rsidRDefault="008F1B07">
      <w:pPr>
        <w:framePr w:w="3435" w:wrap="auto" w:hAnchor="text" w:x="2148" w:y="18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12. The Non-subversion Rule</w:t>
      </w:r>
    </w:p>
    <w:p w:rsidR="008F1B07" w:rsidRDefault="008F1B07">
      <w:pPr>
        <w:framePr w:w="7968" w:wrap="auto" w:hAnchor="text" w:x="2807" w:y="23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If a RDBMS supports a lower level language then it should not bypass any</w:t>
      </w:r>
    </w:p>
    <w:p w:rsidR="008F1B07" w:rsidRDefault="008F1B07">
      <w:pPr>
        <w:framePr w:w="4900" w:wrap="auto" w:hAnchor="text" w:x="2807" w:y="27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integrity constraints defined in the higher level.</w:t>
      </w:r>
    </w:p>
    <w:p w:rsidR="008F1B07" w:rsidRDefault="008F1B07">
      <w:pPr>
        <w:framePr w:w="5317" w:wrap="auto" w:hAnchor="text" w:x="1817" w:y="31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Object Relational Database Management System</w:t>
      </w:r>
    </w:p>
    <w:p w:rsidR="008F1B07" w:rsidRDefault="008F1B07">
      <w:pPr>
        <w:framePr w:w="8946" w:wrap="auto" w:hAnchor="text" w:x="1817" w:y="36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Oracle8 and later versions are supported object-oriented concepts. A structure once created</w:t>
      </w:r>
    </w:p>
    <w:p w:rsidR="008F1B07" w:rsidRDefault="008F1B07">
      <w:pPr>
        <w:framePr w:w="8954" w:wrap="auto" w:hAnchor="text" w:x="1817" w:y="40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can be reused is the fundamental of the OOP’s concept. So we can say Oracle8 is supported</w:t>
      </w:r>
    </w:p>
    <w:p w:rsidR="008F1B07" w:rsidRDefault="008F1B07">
      <w:pPr>
        <w:framePr w:w="8952" w:wrap="auto" w:hAnchor="text" w:x="1817" w:y="4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Object Relational model, Object – oriented model both. Oracle products are based on a</w:t>
      </w:r>
    </w:p>
    <w:p w:rsidR="008F1B07" w:rsidRDefault="008F1B07">
      <w:pPr>
        <w:framePr w:w="8953" w:wrap="auto" w:hAnchor="text" w:x="1817" w:y="48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concept known as a client-server technology. This concept involves segregating the</w:t>
      </w:r>
    </w:p>
    <w:p w:rsidR="008F1B07" w:rsidRDefault="008F1B07">
      <w:pPr>
        <w:framePr w:w="8954" w:wrap="auto" w:hAnchor="text" w:x="1817" w:y="53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processing of an application between two systems. One performs all activities related to the</w:t>
      </w:r>
    </w:p>
    <w:p w:rsidR="008F1B07" w:rsidRDefault="008F1B07">
      <w:pPr>
        <w:framePr w:w="8952" w:wrap="auto" w:hAnchor="text" w:x="1817" w:y="5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database (server) and the other performs activities that help the user to interact with the</w:t>
      </w:r>
    </w:p>
    <w:p w:rsidR="008F1B07" w:rsidRDefault="008F1B07">
      <w:pPr>
        <w:framePr w:w="8952" w:wrap="auto" w:hAnchor="text" w:x="1817" w:y="61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application (client). A client or front-end database application also interacts with the</w:t>
      </w:r>
    </w:p>
    <w:p w:rsidR="008F1B07" w:rsidRDefault="008F1B07">
      <w:pPr>
        <w:framePr w:w="8955" w:wrap="auto" w:hAnchor="text" w:x="1817" w:y="65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database by requesting and receiving information from database server. It acts as an</w:t>
      </w:r>
    </w:p>
    <w:p w:rsidR="008F1B07" w:rsidRDefault="008F1B07">
      <w:pPr>
        <w:framePr w:w="4592" w:wrap="auto" w:hAnchor="text" w:x="1817" w:y="70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interface between the user and the database.</w:t>
      </w:r>
    </w:p>
    <w:p w:rsidR="008F1B07" w:rsidRDefault="008F1B07">
      <w:pPr>
        <w:framePr w:w="8953" w:wrap="auto" w:hAnchor="text" w:x="1817" w:y="74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database server or back end is used to manage the database tables and also respond to</w:t>
      </w:r>
    </w:p>
    <w:p w:rsidR="008F1B07" w:rsidRDefault="008F1B07">
      <w:pPr>
        <w:framePr w:w="2025" w:wrap="auto" w:hAnchor="text" w:x="1817" w:y="78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client requests.</w:t>
      </w:r>
    </w:p>
    <w:p w:rsidR="008F1B07" w:rsidRDefault="008F1B07">
      <w:pPr>
        <w:framePr w:w="3142" w:wrap="auto" w:hAnchor="text" w:x="1817" w:y="83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Introduction to ORACLE</w:t>
      </w:r>
    </w:p>
    <w:p w:rsidR="008F1B07" w:rsidRDefault="008F1B07">
      <w:pPr>
        <w:framePr w:w="8951" w:wrap="auto" w:hAnchor="text" w:x="1817" w:y="8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ORACLE is a powerful RDBMS product that provides efficient and effective solutions for</w:t>
      </w:r>
    </w:p>
    <w:p w:rsidR="008F1B07" w:rsidRDefault="008F1B07">
      <w:pPr>
        <w:framePr w:w="4155" w:wrap="auto" w:hAnchor="text" w:x="1817" w:y="91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major database features. This includes:</w:t>
      </w:r>
    </w:p>
    <w:p w:rsidR="008F1B07" w:rsidRDefault="008F1B07">
      <w:pPr>
        <w:framePr w:w="801" w:wrap="auto" w:hAnchor="text" w:x="2148" w:y="959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</w:t>
      </w:r>
    </w:p>
    <w:p w:rsidR="008F1B07" w:rsidRDefault="008F1B07">
      <w:pPr>
        <w:framePr w:w="801" w:wrap="auto" w:hAnchor="text" w:x="2148" w:y="100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</w:t>
      </w:r>
    </w:p>
    <w:p w:rsidR="008F1B07" w:rsidRDefault="008F1B07">
      <w:pPr>
        <w:framePr w:w="801" w:wrap="auto" w:hAnchor="text" w:x="2148" w:y="104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</w:t>
      </w:r>
    </w:p>
    <w:p w:rsidR="008F1B07" w:rsidRDefault="008F1B07">
      <w:pPr>
        <w:framePr w:w="801" w:wrap="auto" w:hAnchor="text" w:x="2148" w:y="108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</w:t>
      </w:r>
    </w:p>
    <w:p w:rsidR="008F1B07" w:rsidRDefault="008F1B07">
      <w:pPr>
        <w:framePr w:w="801" w:wrap="auto" w:hAnchor="text" w:x="2148" w:y="113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</w:t>
      </w:r>
    </w:p>
    <w:p w:rsidR="008F1B07" w:rsidRDefault="008F1B07">
      <w:pPr>
        <w:framePr w:w="801" w:wrap="auto" w:hAnchor="text" w:x="2148" w:y="11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</w:t>
      </w:r>
    </w:p>
    <w:p w:rsidR="008F1B07" w:rsidRDefault="008F1B07">
      <w:pPr>
        <w:framePr w:w="801" w:wrap="auto" w:hAnchor="text" w:x="2148" w:y="121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</w:t>
      </w:r>
    </w:p>
    <w:p w:rsidR="008F1B07" w:rsidRDefault="008F1B07">
      <w:pPr>
        <w:framePr w:w="801" w:wrap="auto" w:hAnchor="text" w:x="2148" w:y="12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</w:t>
      </w:r>
    </w:p>
    <w:p w:rsidR="008F1B07" w:rsidRDefault="008F1B07">
      <w:pPr>
        <w:framePr w:w="801" w:wrap="auto" w:hAnchor="text" w:x="2148" w:y="130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</w:t>
      </w:r>
    </w:p>
    <w:p w:rsidR="008F1B07" w:rsidRDefault="008F1B07">
      <w:pPr>
        <w:framePr w:w="801" w:wrap="auto" w:hAnchor="text" w:x="2148" w:y="134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</w:t>
      </w:r>
    </w:p>
    <w:p w:rsidR="008F1B07" w:rsidRDefault="008F1B07">
      <w:pPr>
        <w:framePr w:w="801" w:wrap="auto" w:hAnchor="text" w:x="2148" w:y="138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</w:t>
      </w:r>
    </w:p>
    <w:p w:rsidR="008F1B07" w:rsidRDefault="008F1B07">
      <w:pPr>
        <w:framePr w:w="4909" w:wrap="auto" w:hAnchor="text" w:x="2475" w:y="95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Large databases and space management control</w:t>
      </w:r>
    </w:p>
    <w:p w:rsidR="008F1B07" w:rsidRDefault="008F1B07">
      <w:pPr>
        <w:framePr w:w="3543" w:wrap="auto" w:hAnchor="text" w:x="2475" w:y="100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Many concurrent database users</w:t>
      </w:r>
    </w:p>
    <w:p w:rsidR="008F1B07" w:rsidRDefault="008F1B07">
      <w:pPr>
        <w:framePr w:w="4344" w:wrap="auto" w:hAnchor="text" w:x="2475" w:y="104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High transaction processing performance</w:t>
      </w:r>
    </w:p>
    <w:p w:rsidR="008F1B07" w:rsidRDefault="008F1B07">
      <w:pPr>
        <w:framePr w:w="2200" w:wrap="auto" w:hAnchor="text" w:x="2475" w:y="108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High availability</w:t>
      </w:r>
    </w:p>
    <w:p w:rsidR="008F1B07" w:rsidRDefault="008F1B07">
      <w:pPr>
        <w:framePr w:w="2705" w:wrap="auto" w:hAnchor="text" w:x="2475" w:y="113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Controlled availability</w:t>
      </w:r>
    </w:p>
    <w:p w:rsidR="008F1B07" w:rsidRDefault="008F1B07">
      <w:pPr>
        <w:framePr w:w="3165" w:wrap="auto" w:hAnchor="text" w:x="2475" w:y="117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Industry accepted standards</w:t>
      </w:r>
    </w:p>
    <w:p w:rsidR="008F1B07" w:rsidRDefault="008F1B07">
      <w:pPr>
        <w:framePr w:w="2541" w:wrap="auto" w:hAnchor="text" w:x="2475" w:y="121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Manageable security</w:t>
      </w:r>
    </w:p>
    <w:p w:rsidR="008F1B07" w:rsidRDefault="008F1B07">
      <w:pPr>
        <w:framePr w:w="3152" w:wrap="auto" w:hAnchor="text" w:x="2475" w:y="125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Database enforced integrity</w:t>
      </w:r>
    </w:p>
    <w:p w:rsidR="008F1B07" w:rsidRDefault="008F1B07">
      <w:pPr>
        <w:framePr w:w="3053" w:wrap="auto" w:hAnchor="text" w:x="2475" w:y="130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Client/Server environment</w:t>
      </w:r>
    </w:p>
    <w:p w:rsidR="008F1B07" w:rsidRDefault="008F1B07">
      <w:pPr>
        <w:framePr w:w="3268" w:wrap="auto" w:hAnchor="text" w:x="2475" w:y="134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Distributed database systems</w:t>
      </w:r>
    </w:p>
    <w:p w:rsidR="008F1B07" w:rsidRDefault="008F1B07">
      <w:pPr>
        <w:framePr w:w="1641" w:wrap="auto" w:hAnchor="text" w:x="2475" w:y="138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Portability</w:t>
      </w: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58963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1871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6</w:t>
      </w:r>
    </w:p>
    <w:p w:rsidR="008F1B07" w:rsidRDefault="008F1B07">
      <w:pPr>
        <w:framePr w:w="801" w:wrap="auto" w:hAnchor="text" w:x="2148" w:y="14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</w:t>
      </w:r>
    </w:p>
    <w:p w:rsidR="008F1B07" w:rsidRDefault="008F1B07">
      <w:pPr>
        <w:framePr w:w="801" w:wrap="auto" w:hAnchor="text" w:x="2148" w:y="18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</w:t>
      </w:r>
    </w:p>
    <w:p w:rsidR="008F1B07" w:rsidRDefault="008F1B07">
      <w:pPr>
        <w:framePr w:w="1935" w:wrap="auto" w:hAnchor="text" w:x="2475" w:y="14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Compatibility</w:t>
      </w:r>
    </w:p>
    <w:p w:rsidR="008F1B07" w:rsidRDefault="008F1B07">
      <w:pPr>
        <w:framePr w:w="1850" w:wrap="auto" w:hAnchor="text" w:x="2475" w:y="18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Connectivity</w:t>
      </w:r>
    </w:p>
    <w:p w:rsidR="008F1B07" w:rsidRDefault="008F1B07">
      <w:pPr>
        <w:framePr w:w="8953" w:wrap="auto" w:hAnchor="text" w:x="1817" w:y="23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An ORACLE database system can easily take advantage of distributed processing by using</w:t>
      </w:r>
    </w:p>
    <w:p w:rsidR="008F1B07" w:rsidRDefault="008F1B07">
      <w:pPr>
        <w:framePr w:w="8952" w:wrap="auto" w:hAnchor="text" w:x="1817" w:y="27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its Client/ Server architecture. In this architecture, the database system is divided into two</w:t>
      </w:r>
    </w:p>
    <w:p w:rsidR="008F1B07" w:rsidRDefault="008F1B07">
      <w:pPr>
        <w:framePr w:w="1190" w:wrap="auto" w:hAnchor="text" w:x="1817" w:y="31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parts:</w:t>
      </w:r>
    </w:p>
    <w:p w:rsidR="008F1B07" w:rsidRDefault="008F1B07">
      <w:pPr>
        <w:framePr w:w="3576" w:wrap="auto" w:hAnchor="text" w:x="1817" w:y="36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A front-end or a client portion</w:t>
      </w:r>
    </w:p>
    <w:p w:rsidR="008F1B07" w:rsidRDefault="008F1B07">
      <w:pPr>
        <w:framePr w:w="8949" w:wrap="auto" w:hAnchor="text" w:x="1817" w:y="40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client executes the database application that accesses database information and interacts</w:t>
      </w:r>
    </w:p>
    <w:p w:rsidR="008F1B07" w:rsidRDefault="008F1B07">
      <w:pPr>
        <w:framePr w:w="1894" w:wrap="auto" w:hAnchor="text" w:x="1817" w:y="4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with the user.</w:t>
      </w:r>
    </w:p>
    <w:p w:rsidR="008F1B07" w:rsidRDefault="008F1B07">
      <w:pPr>
        <w:framePr w:w="3622" w:wrap="auto" w:hAnchor="text" w:x="1817" w:y="48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A back-end or a server portion</w:t>
      </w:r>
    </w:p>
    <w:p w:rsidR="008F1B07" w:rsidRDefault="008F1B07">
      <w:pPr>
        <w:framePr w:w="8952" w:wrap="auto" w:hAnchor="text" w:x="1817" w:y="53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server executes the ORACLE software and handles the functions required for</w:t>
      </w:r>
    </w:p>
    <w:p w:rsidR="008F1B07" w:rsidRDefault="008F1B07">
      <w:pPr>
        <w:framePr w:w="5418" w:wrap="auto" w:hAnchor="text" w:x="1817" w:y="5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concurrent, shared data access to ORACLE database.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59065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1871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7</w:t>
      </w:r>
    </w:p>
    <w:p w:rsidR="008F1B07" w:rsidRDefault="008F1B07">
      <w:pPr>
        <w:framePr w:w="3367" w:wrap="auto" w:hAnchor="text" w:x="4609" w:y="20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3"/>
          <w:szCs w:val="23"/>
        </w:rPr>
        <w:t>ROADWAY TRAVELS</w:t>
      </w:r>
    </w:p>
    <w:p w:rsidR="008F1B07" w:rsidRDefault="008F1B07">
      <w:pPr>
        <w:framePr w:w="8949" w:wrap="auto" w:hAnchor="text" w:x="1817" w:y="26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 xml:space="preserve">“Roadway Travels”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is in business since 1977 with several buses connecting different</w:t>
      </w:r>
    </w:p>
    <w:p w:rsidR="008F1B07" w:rsidRDefault="008F1B07">
      <w:pPr>
        <w:framePr w:w="5610" w:wrap="auto" w:hAnchor="text" w:x="1817" w:y="30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places in India. Its main office is located in Hyderabad.</w:t>
      </w:r>
    </w:p>
    <w:p w:rsidR="008F1B07" w:rsidRDefault="008F1B07">
      <w:pPr>
        <w:framePr w:w="7151" w:wrap="auto" w:hAnchor="text" w:x="1817" w:y="346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company wants to computerize its operations in the following areas:</w:t>
      </w:r>
    </w:p>
    <w:p w:rsidR="008F1B07" w:rsidRDefault="008F1B07">
      <w:pPr>
        <w:framePr w:w="801" w:wrap="auto" w:hAnchor="text" w:x="2148" w:y="38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</w:t>
      </w:r>
    </w:p>
    <w:p w:rsidR="008F1B07" w:rsidRDefault="008F1B07">
      <w:pPr>
        <w:framePr w:w="801" w:wrap="auto" w:hAnchor="text" w:x="2148" w:y="43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</w:t>
      </w:r>
    </w:p>
    <w:p w:rsidR="008F1B07" w:rsidRDefault="008F1B07">
      <w:pPr>
        <w:framePr w:w="801" w:wrap="auto" w:hAnchor="text" w:x="2148" w:y="47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</w:t>
      </w:r>
    </w:p>
    <w:p w:rsidR="008F1B07" w:rsidRDefault="008F1B07">
      <w:pPr>
        <w:framePr w:w="1845" w:wrap="auto" w:hAnchor="text" w:x="2475" w:y="38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Reservations</w:t>
      </w:r>
    </w:p>
    <w:p w:rsidR="008F1B07" w:rsidRDefault="008F1B07">
      <w:pPr>
        <w:framePr w:w="1547" w:wrap="auto" w:hAnchor="text" w:x="2475" w:y="431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Ticketing</w:t>
      </w:r>
    </w:p>
    <w:p w:rsidR="008F1B07" w:rsidRDefault="008F1B07">
      <w:pPr>
        <w:framePr w:w="1905" w:wrap="auto" w:hAnchor="text" w:x="2475" w:y="47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Cancellations</w:t>
      </w:r>
    </w:p>
    <w:p w:rsidR="008F1B07" w:rsidRDefault="008F1B07">
      <w:pPr>
        <w:framePr w:w="2047" w:wrap="auto" w:hAnchor="text" w:x="1817" w:y="51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Reservations :</w:t>
      </w:r>
    </w:p>
    <w:p w:rsidR="008F1B07" w:rsidRDefault="008F1B07">
      <w:pPr>
        <w:framePr w:w="8104" w:wrap="auto" w:hAnchor="text" w:x="2662" w:y="55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Reservations are directly handeled by booking office.reservations can be made 60</w:t>
      </w:r>
    </w:p>
    <w:p w:rsidR="008F1B07" w:rsidRDefault="008F1B07">
      <w:pPr>
        <w:framePr w:w="8949" w:wrap="auto" w:hAnchor="text" w:x="1817" w:y="60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days in advance in either cash or credit. In case the ticket is not available,a wait listed ticket</w:t>
      </w:r>
    </w:p>
    <w:p w:rsidR="008F1B07" w:rsidRDefault="008F1B07">
      <w:pPr>
        <w:framePr w:w="7288" w:wrap="auto" w:hAnchor="text" w:x="1817" w:y="64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is issued to the customer. This ticket is confirmed against the cancellation.</w:t>
      </w:r>
    </w:p>
    <w:p w:rsidR="008F1B07" w:rsidRDefault="008F1B07">
      <w:pPr>
        <w:framePr w:w="3630" w:wrap="auto" w:hAnchor="text" w:x="1817" w:y="68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Cancellation and modification:</w:t>
      </w:r>
    </w:p>
    <w:p w:rsidR="008F1B07" w:rsidRDefault="008F1B07">
      <w:pPr>
        <w:framePr w:w="7998" w:wrap="auto" w:hAnchor="text" w:x="2769" w:y="73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Cancellations are also directly handed at the booking office. Cancellation charges</w:t>
      </w:r>
    </w:p>
    <w:p w:rsidR="008F1B07" w:rsidRDefault="008F1B07">
      <w:pPr>
        <w:framePr w:w="2117" w:wrap="auto" w:hAnchor="text" w:x="1817" w:y="77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will be charged.</w:t>
      </w:r>
    </w:p>
    <w:p w:rsidR="008F1B07" w:rsidRDefault="008F1B07">
      <w:pPr>
        <w:framePr w:w="6295" w:wrap="auto" w:hAnchor="text" w:x="1817" w:y="81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Wait listed tickets that do not get confirmed are fully refunded.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59168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1871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8</w:t>
      </w:r>
    </w:p>
    <w:p w:rsidR="008F1B07" w:rsidRDefault="008F1B07">
      <w:pPr>
        <w:framePr w:w="1640" w:wrap="auto" w:hAnchor="text" w:x="1817" w:y="13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FF00FF"/>
          <w:sz w:val="20"/>
          <w:szCs w:val="20"/>
        </w:rPr>
        <w:t>Exp No: 1</w:t>
      </w:r>
    </w:p>
    <w:p w:rsidR="008F1B07" w:rsidRDefault="008F1B07">
      <w:pPr>
        <w:framePr w:w="2265" w:wrap="auto" w:hAnchor="text" w:x="8423" w:y="13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FF00FF"/>
          <w:sz w:val="20"/>
          <w:szCs w:val="20"/>
        </w:rPr>
        <w:t>Date: _ _/_ _/ _ _</w:t>
      </w:r>
    </w:p>
    <w:p w:rsidR="008F1B07" w:rsidRDefault="008F1B07">
      <w:pPr>
        <w:framePr w:w="8959" w:wrap="auto" w:hAnchor="text" w:x="1817" w:y="19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AIM: Analyze the problem and come with the entities in it. Identify what Data has to be</w:t>
      </w:r>
    </w:p>
    <w:p w:rsidR="008F1B07" w:rsidRDefault="008F1B07">
      <w:pPr>
        <w:framePr w:w="8959" w:wrap="auto" w:hAnchor="text" w:x="1817" w:y="19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persisted in the databases.</w:t>
      </w:r>
    </w:p>
    <w:p w:rsidR="008F1B07" w:rsidRDefault="008F1B07">
      <w:pPr>
        <w:framePr w:w="3394" w:wrap="auto" w:hAnchor="text" w:x="1817" w:y="28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Following are the entities:</w:t>
      </w:r>
    </w:p>
    <w:p w:rsidR="008F1B07" w:rsidRDefault="008F1B07">
      <w:pPr>
        <w:framePr w:w="3394" w:wrap="auto" w:hAnchor="text" w:x="1817" w:y="28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1 .Bus</w:t>
      </w:r>
    </w:p>
    <w:p w:rsidR="008F1B07" w:rsidRDefault="008F1B07">
      <w:pPr>
        <w:framePr w:w="3394" w:wrap="auto" w:hAnchor="text" w:x="1817" w:y="28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2. Reservation</w:t>
      </w:r>
    </w:p>
    <w:p w:rsidR="008F1B07" w:rsidRDefault="008F1B07">
      <w:pPr>
        <w:framePr w:w="3394" w:wrap="auto" w:hAnchor="text" w:x="1817" w:y="28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3. Ticket</w:t>
      </w:r>
    </w:p>
    <w:p w:rsidR="008F1B07" w:rsidRDefault="008F1B07">
      <w:pPr>
        <w:framePr w:w="3394" w:wrap="auto" w:hAnchor="text" w:x="1817" w:y="28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4. Passenger</w:t>
      </w:r>
    </w:p>
    <w:p w:rsidR="008F1B07" w:rsidRDefault="008F1B07">
      <w:pPr>
        <w:framePr w:w="3394" w:wrap="auto" w:hAnchor="text" w:x="1817" w:y="28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5. Cancellation</w:t>
      </w:r>
    </w:p>
    <w:p w:rsidR="008F1B07" w:rsidRDefault="008F1B07">
      <w:pPr>
        <w:framePr w:w="3467" w:wrap="auto" w:hAnchor="text" w:x="1868" w:y="481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The attributes in the Entities:</w:t>
      </w:r>
    </w:p>
    <w:p w:rsidR="008F1B07" w:rsidRDefault="008F1B07">
      <w:pPr>
        <w:framePr w:w="3467" w:wrap="auto" w:hAnchor="text" w:x="1868" w:y="481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Bus:( Entity)</w:t>
      </w:r>
    </w:p>
    <w:p w:rsidR="008F1B07" w:rsidRDefault="008F1B07">
      <w:pPr>
        <w:framePr w:w="1229" w:wrap="auto" w:hAnchor="text" w:x="4908" w:y="55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17"/>
          <w:szCs w:val="17"/>
        </w:rPr>
        <w:t>Source</w:t>
      </w:r>
    </w:p>
    <w:p w:rsidR="008F1B07" w:rsidRDefault="008F1B07">
      <w:pPr>
        <w:framePr w:w="1586" w:wrap="auto" w:hAnchor="text" w:x="6434" w:y="53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17"/>
          <w:szCs w:val="17"/>
        </w:rPr>
        <w:t>Destination</w:t>
      </w:r>
    </w:p>
    <w:p w:rsidR="008F1B07" w:rsidRDefault="008F1B07">
      <w:pPr>
        <w:framePr w:w="1622" w:wrap="auto" w:hAnchor="text" w:x="7751" w:y="59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17"/>
          <w:szCs w:val="17"/>
        </w:rPr>
        <w:t>Couch Type</w:t>
      </w:r>
    </w:p>
    <w:p w:rsidR="008F1B07" w:rsidRDefault="008F1B07">
      <w:pPr>
        <w:framePr w:w="1278" w:wrap="auto" w:hAnchor="text" w:x="4249" w:y="62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17"/>
          <w:szCs w:val="17"/>
        </w:rPr>
        <w:t>Bus No</w:t>
      </w:r>
    </w:p>
    <w:p w:rsidR="008F1B07" w:rsidRDefault="008F1B07">
      <w:pPr>
        <w:framePr w:w="1039" w:wrap="auto" w:hAnchor="text" w:x="6252" w:y="6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19"/>
          <w:szCs w:val="19"/>
        </w:rPr>
        <w:t>Bus</w:t>
      </w:r>
    </w:p>
    <w:p w:rsidR="008F1B07" w:rsidRDefault="008F1B07">
      <w:pPr>
        <w:framePr w:w="2607" w:wrap="auto" w:hAnchor="text" w:x="1817" w:y="76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Reservation (Entity)</w:t>
      </w:r>
    </w:p>
    <w:p w:rsidR="008F1B07" w:rsidRDefault="008F1B07">
      <w:pPr>
        <w:framePr w:w="1576" w:wrap="auto" w:hAnchor="text" w:x="4735" w:y="83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17"/>
          <w:szCs w:val="17"/>
        </w:rPr>
        <w:t>Contact No</w:t>
      </w:r>
    </w:p>
    <w:p w:rsidR="008F1B07" w:rsidRDefault="008F1B07">
      <w:pPr>
        <w:framePr w:w="1620" w:wrap="auto" w:hAnchor="text" w:x="5944" w:y="89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17"/>
          <w:szCs w:val="17"/>
        </w:rPr>
        <w:t>No-of-Seats</w:t>
      </w:r>
    </w:p>
    <w:p w:rsidR="008F1B07" w:rsidRDefault="008F1B07">
      <w:pPr>
        <w:framePr w:w="1326" w:wrap="auto" w:hAnchor="text" w:x="7858" w:y="93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17"/>
          <w:szCs w:val="17"/>
        </w:rPr>
        <w:t>Address</w:t>
      </w:r>
    </w:p>
    <w:p w:rsidR="008F1B07" w:rsidRDefault="008F1B07">
      <w:pPr>
        <w:framePr w:w="1399" w:wrap="auto" w:hAnchor="text" w:x="3754" w:y="98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17"/>
          <w:szCs w:val="17"/>
        </w:rPr>
        <w:t>PNR NO</w:t>
      </w:r>
    </w:p>
    <w:p w:rsidR="008F1B07" w:rsidRDefault="008F1B07">
      <w:pPr>
        <w:framePr w:w="1282" w:wrap="auto" w:hAnchor="text" w:x="7345" w:y="85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17"/>
          <w:szCs w:val="17"/>
        </w:rPr>
        <w:t>Bus No</w:t>
      </w:r>
    </w:p>
    <w:p w:rsidR="008F1B07" w:rsidRDefault="008F1B07">
      <w:pPr>
        <w:framePr w:w="1673" w:wrap="auto" w:hAnchor="text" w:x="4086" w:y="90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17"/>
          <w:szCs w:val="17"/>
        </w:rPr>
        <w:t>Journey date</w:t>
      </w:r>
    </w:p>
    <w:p w:rsidR="008F1B07" w:rsidRDefault="008F1B07">
      <w:pPr>
        <w:framePr w:w="1773" w:wrap="auto" w:hAnchor="text" w:x="5393" w:y="103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19"/>
          <w:szCs w:val="19"/>
        </w:rPr>
        <w:t>Reservation</w:t>
      </w:r>
    </w:p>
    <w:p w:rsidR="008F1B07" w:rsidRDefault="008F1B07">
      <w:pPr>
        <w:framePr w:w="2150" w:wrap="auto" w:hAnchor="text" w:x="1817" w:y="110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Ticket :(Entity)</w:t>
      </w:r>
    </w:p>
    <w:p w:rsidR="008F1B07" w:rsidRDefault="008F1B07">
      <w:pPr>
        <w:framePr w:w="1523" w:wrap="auto" w:hAnchor="text" w:x="6574" w:y="113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17"/>
          <w:szCs w:val="17"/>
        </w:rPr>
        <w:t>Dep- Time</w:t>
      </w:r>
    </w:p>
    <w:p w:rsidR="008F1B07" w:rsidRDefault="008F1B07">
      <w:pPr>
        <w:framePr w:w="1014" w:wrap="auto" w:hAnchor="text" w:x="5748" w:y="117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17"/>
          <w:szCs w:val="17"/>
        </w:rPr>
        <w:t>Age</w:t>
      </w:r>
    </w:p>
    <w:p w:rsidR="008F1B07" w:rsidRDefault="008F1B07">
      <w:pPr>
        <w:framePr w:w="983" w:wrap="auto" w:hAnchor="text" w:x="6673" w:y="123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17"/>
          <w:szCs w:val="17"/>
        </w:rPr>
        <w:t>Sex</w:t>
      </w:r>
    </w:p>
    <w:p w:rsidR="008F1B07" w:rsidRDefault="008F1B07">
      <w:pPr>
        <w:framePr w:w="1586" w:wrap="auto" w:hAnchor="text" w:x="8409" w:y="127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17"/>
          <w:szCs w:val="17"/>
        </w:rPr>
        <w:t>Destination</w:t>
      </w:r>
    </w:p>
    <w:p w:rsidR="008F1B07" w:rsidRDefault="008F1B07">
      <w:pPr>
        <w:framePr w:w="1464" w:wrap="auto" w:hAnchor="text" w:x="4119" w:y="132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17"/>
          <w:szCs w:val="17"/>
        </w:rPr>
        <w:t>Ticket No</w:t>
      </w:r>
    </w:p>
    <w:p w:rsidR="008F1B07" w:rsidRDefault="008F1B07">
      <w:pPr>
        <w:framePr w:w="1278" w:wrap="auto" w:hAnchor="text" w:x="8577" w:y="135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17"/>
          <w:szCs w:val="17"/>
        </w:rPr>
        <w:t>Bus No</w:t>
      </w:r>
    </w:p>
    <w:p w:rsidR="008F1B07" w:rsidRDefault="008F1B07">
      <w:pPr>
        <w:framePr w:w="1229" w:wrap="auto" w:hAnchor="text" w:x="8223" w:y="116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17"/>
          <w:szCs w:val="17"/>
        </w:rPr>
        <w:t>Source</w:t>
      </w:r>
    </w:p>
    <w:p w:rsidR="008F1B07" w:rsidRDefault="008F1B07">
      <w:pPr>
        <w:framePr w:w="1668" w:wrap="auto" w:hAnchor="text" w:x="4637" w:y="125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17"/>
          <w:szCs w:val="17"/>
        </w:rPr>
        <w:t>Journey date</w:t>
      </w:r>
    </w:p>
    <w:p w:rsidR="008F1B07" w:rsidRDefault="008F1B07">
      <w:pPr>
        <w:framePr w:w="1265" w:wrap="auto" w:hAnchor="text" w:x="6196" w:y="137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19"/>
          <w:szCs w:val="19"/>
        </w:rPr>
        <w:t>Ticket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59270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1871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9</w:t>
      </w:r>
    </w:p>
    <w:p w:rsidR="008F1B07" w:rsidRDefault="008F1B07">
      <w:pPr>
        <w:framePr w:w="1711" w:wrap="auto" w:hAnchor="text" w:x="1817" w:y="22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Passenger:</w:t>
      </w:r>
    </w:p>
    <w:p w:rsidR="008F1B07" w:rsidRDefault="008F1B07">
      <w:pPr>
        <w:framePr w:w="1014" w:wrap="auto" w:hAnchor="text" w:x="5968" w:y="35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17"/>
          <w:szCs w:val="17"/>
        </w:rPr>
        <w:t>Age</w:t>
      </w:r>
    </w:p>
    <w:p w:rsidR="008F1B07" w:rsidRDefault="008F1B07">
      <w:pPr>
        <w:framePr w:w="983" w:wrap="auto" w:hAnchor="text" w:x="6892" w:y="40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17"/>
          <w:szCs w:val="17"/>
        </w:rPr>
        <w:t>Sex</w:t>
      </w:r>
    </w:p>
    <w:p w:rsidR="008F1B07" w:rsidRDefault="008F1B07">
      <w:pPr>
        <w:framePr w:w="1624" w:wrap="auto" w:hAnchor="text" w:x="8297" w:y="33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17"/>
          <w:szCs w:val="17"/>
        </w:rPr>
        <w:t>Contact NO</w:t>
      </w:r>
    </w:p>
    <w:p w:rsidR="008F1B07" w:rsidRDefault="008F1B07">
      <w:pPr>
        <w:framePr w:w="1399" w:wrap="auto" w:hAnchor="text" w:x="4856" w:y="42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17"/>
          <w:szCs w:val="17"/>
        </w:rPr>
        <w:t>PNR NO</w:t>
      </w:r>
    </w:p>
    <w:p w:rsidR="008F1B07" w:rsidRDefault="008F1B07">
      <w:pPr>
        <w:framePr w:w="1154" w:wrap="auto" w:hAnchor="text" w:x="8629" w:y="451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17"/>
          <w:szCs w:val="17"/>
        </w:rPr>
        <w:t>Name</w:t>
      </w:r>
    </w:p>
    <w:p w:rsidR="008F1B07" w:rsidRDefault="008F1B07">
      <w:pPr>
        <w:framePr w:w="1464" w:wrap="auto" w:hAnchor="text" w:x="4338" w:y="49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17"/>
          <w:szCs w:val="17"/>
        </w:rPr>
        <w:t>Ticket No</w:t>
      </w:r>
    </w:p>
    <w:p w:rsidR="008F1B07" w:rsidRDefault="008F1B07">
      <w:pPr>
        <w:framePr w:w="1596" w:wrap="auto" w:hAnchor="text" w:x="6248" w:y="54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19"/>
          <w:szCs w:val="19"/>
        </w:rPr>
        <w:t>Passenger</w:t>
      </w:r>
    </w:p>
    <w:p w:rsidR="008F1B07" w:rsidRDefault="008F1B07">
      <w:pPr>
        <w:framePr w:w="2668" w:wrap="auto" w:hAnchor="text" w:x="1817" w:y="73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Cancellation (Entity)</w:t>
      </w:r>
    </w:p>
    <w:p w:rsidR="008F1B07" w:rsidRDefault="008F1B07">
      <w:pPr>
        <w:framePr w:w="1673" w:wrap="auto" w:hAnchor="text" w:x="4814" w:y="97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17"/>
          <w:szCs w:val="17"/>
        </w:rPr>
        <w:t>Journey date</w:t>
      </w:r>
    </w:p>
    <w:p w:rsidR="008F1B07" w:rsidRDefault="008F1B07">
      <w:pPr>
        <w:framePr w:w="1315" w:wrap="auto" w:hAnchor="text" w:x="6654" w:y="95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17"/>
          <w:szCs w:val="17"/>
        </w:rPr>
        <w:t>Seat No</w:t>
      </w:r>
    </w:p>
    <w:p w:rsidR="008F1B07" w:rsidRDefault="008F1B07">
      <w:pPr>
        <w:framePr w:w="1576" w:wrap="auto" w:hAnchor="text" w:x="7971" w:y="101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17"/>
          <w:szCs w:val="17"/>
        </w:rPr>
        <w:t>Contact No</w:t>
      </w:r>
    </w:p>
    <w:p w:rsidR="008F1B07" w:rsidRDefault="008F1B07">
      <w:pPr>
        <w:framePr w:w="1399" w:wrap="auto" w:hAnchor="text" w:x="4469" w:y="1043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17"/>
          <w:szCs w:val="17"/>
        </w:rPr>
        <w:t>PNR NO</w:t>
      </w:r>
    </w:p>
    <w:p w:rsidR="008F1B07" w:rsidRDefault="008F1B07">
      <w:pPr>
        <w:framePr w:w="1830" w:wrap="auto" w:hAnchor="text" w:x="6080" w:y="109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19"/>
          <w:szCs w:val="19"/>
        </w:rPr>
        <w:t>Cancellation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59372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1969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10</w:t>
      </w:r>
    </w:p>
    <w:p w:rsidR="008F1B07" w:rsidRDefault="008F1B07">
      <w:pPr>
        <w:framePr w:w="3784" w:wrap="auto" w:hAnchor="text" w:x="1817" w:y="23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Concept design with E-R Model: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59475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1960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11</w:t>
      </w:r>
    </w:p>
    <w:p w:rsidR="008F1B07" w:rsidRDefault="008F1B07">
      <w:pPr>
        <w:framePr w:w="1640" w:wrap="auto" w:hAnchor="text" w:x="1817" w:y="18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FF00FF"/>
          <w:sz w:val="20"/>
          <w:szCs w:val="20"/>
        </w:rPr>
        <w:t>Exp No: 2</w:t>
      </w:r>
    </w:p>
    <w:p w:rsidR="008F1B07" w:rsidRDefault="008F1B07">
      <w:pPr>
        <w:framePr w:w="2265" w:wrap="auto" w:hAnchor="text" w:x="8423" w:y="18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FF00FF"/>
          <w:sz w:val="20"/>
          <w:szCs w:val="20"/>
        </w:rPr>
        <w:t>Date: _ _/_ _/ _ _</w:t>
      </w:r>
    </w:p>
    <w:p w:rsidR="008F1B07" w:rsidRDefault="008F1B07">
      <w:pPr>
        <w:framePr w:w="8963" w:wrap="auto" w:hAnchor="text" w:x="1817" w:y="23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AIM: Represent all entities in a tabular fashion. Represent all relationships in a tabular</w:t>
      </w:r>
    </w:p>
    <w:p w:rsidR="008F1B07" w:rsidRDefault="008F1B07">
      <w:pPr>
        <w:framePr w:w="8963" w:wrap="auto" w:hAnchor="text" w:x="1817" w:y="23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fashion.</w:t>
      </w:r>
    </w:p>
    <w:p w:rsidR="008F1B07" w:rsidRDefault="008F1B07">
      <w:pPr>
        <w:framePr w:w="3357" w:wrap="auto" w:hAnchor="text" w:x="1817" w:y="34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What is SQL and SQL*Plus</w:t>
      </w:r>
    </w:p>
    <w:p w:rsidR="008F1B07" w:rsidRDefault="008F1B07">
      <w:pPr>
        <w:framePr w:w="8956" w:wrap="auto" w:hAnchor="text" w:x="1817" w:y="38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Oracle was the first company to release a product that used the English-based Structured</w:t>
      </w:r>
    </w:p>
    <w:p w:rsidR="008F1B07" w:rsidRDefault="008F1B07">
      <w:pPr>
        <w:framePr w:w="8949" w:wrap="auto" w:hAnchor="text" w:x="1817" w:y="431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Query Language or SQL. This language allows end users to manipulate information of</w:t>
      </w:r>
    </w:p>
    <w:p w:rsidR="008F1B07" w:rsidRDefault="008F1B07">
      <w:pPr>
        <w:framePr w:w="8954" w:wrap="auto" w:hAnchor="text" w:x="1817" w:y="473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table(primary database object). To use SQL you need not to require any programming</w:t>
      </w:r>
    </w:p>
    <w:p w:rsidR="008F1B07" w:rsidRDefault="008F1B07">
      <w:pPr>
        <w:framePr w:w="8952" w:wrap="auto" w:hAnchor="text" w:x="1817" w:y="51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experience. SQL is a standard language common to all relational databases. SQL is database</w:t>
      </w:r>
    </w:p>
    <w:p w:rsidR="008F1B07" w:rsidRDefault="008F1B07">
      <w:pPr>
        <w:framePr w:w="8954" w:wrap="auto" w:hAnchor="text" w:x="1817" w:y="55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language used for storing and retrieving data from the database. Most Relational Database</w:t>
      </w:r>
    </w:p>
    <w:p w:rsidR="008F1B07" w:rsidRDefault="008F1B07">
      <w:pPr>
        <w:framePr w:w="8841" w:wrap="auto" w:hAnchor="text" w:x="1817" w:y="60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Management Systems provide extension to SQL to make it easier for application developer.</w:t>
      </w:r>
    </w:p>
    <w:p w:rsidR="008F1B07" w:rsidRDefault="008F1B07">
      <w:pPr>
        <w:framePr w:w="8950" w:wrap="auto" w:hAnchor="text" w:x="1817" w:y="64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 table is a primary object of database used to store data. It stores data in form of rows and</w:t>
      </w:r>
    </w:p>
    <w:p w:rsidR="008F1B07" w:rsidRDefault="008F1B07">
      <w:pPr>
        <w:framePr w:w="1501" w:wrap="auto" w:hAnchor="text" w:x="1817" w:y="68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columns.</w:t>
      </w:r>
    </w:p>
    <w:p w:rsidR="008F1B07" w:rsidRDefault="008F1B07">
      <w:pPr>
        <w:framePr w:w="8952" w:wrap="auto" w:hAnchor="text" w:x="1817" w:y="73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SQL*Plus is an Oracle tool (specific program ) which accepts SQL commands and PL/SQL</w:t>
      </w:r>
    </w:p>
    <w:p w:rsidR="008F1B07" w:rsidRDefault="008F1B07">
      <w:pPr>
        <w:framePr w:w="8943" w:wrap="auto" w:hAnchor="text" w:x="1817" w:y="77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blocks and executes them. SQL *Plus enables manipulations of SQL commands and</w:t>
      </w:r>
    </w:p>
    <w:p w:rsidR="008F1B07" w:rsidRDefault="008F1B07">
      <w:pPr>
        <w:framePr w:w="8963" w:wrap="auto" w:hAnchor="text" w:x="1817" w:y="81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PL/SQL blocks. It also performs additional tasks such as calculations, store and print query</w:t>
      </w:r>
    </w:p>
    <w:p w:rsidR="008F1B07" w:rsidRDefault="008F1B07">
      <w:pPr>
        <w:framePr w:w="8951" w:wrap="auto" w:hAnchor="text" w:x="1817" w:y="85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results in the form of reports, list column definitions of any table, access and copy data</w:t>
      </w:r>
    </w:p>
    <w:p w:rsidR="008F1B07" w:rsidRDefault="008F1B07">
      <w:pPr>
        <w:framePr w:w="8952" w:wrap="auto" w:hAnchor="text" w:x="1817" w:y="90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between SQL databases and send messages to and accept responses from the user. SQL</w:t>
      </w:r>
    </w:p>
    <w:p w:rsidR="008F1B07" w:rsidRDefault="008F1B07">
      <w:pPr>
        <w:framePr w:w="8961" w:wrap="auto" w:hAnchor="text" w:x="1817" w:y="94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*Plus is a character based interactive tool, that runs in a GUI environment. It is loaded on</w:t>
      </w:r>
    </w:p>
    <w:p w:rsidR="008F1B07" w:rsidRDefault="008F1B07">
      <w:pPr>
        <w:framePr w:w="2375" w:wrap="auto" w:hAnchor="text" w:x="1817" w:y="98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client machine.</w:t>
      </w:r>
    </w:p>
    <w:p w:rsidR="008F1B07" w:rsidRDefault="008F1B07">
      <w:pPr>
        <w:framePr w:w="8131" w:wrap="auto" w:hAnchor="text" w:x="1817" w:y="103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To communicate with Oracle, SQL supports the following categories of commands:</w:t>
      </w:r>
    </w:p>
    <w:p w:rsidR="008F1B07" w:rsidRDefault="008F1B07">
      <w:pPr>
        <w:framePr w:w="3374" w:wrap="auto" w:hAnchor="text" w:x="1817" w:y="107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1. Data Definition Language</w:t>
      </w:r>
    </w:p>
    <w:p w:rsidR="008F1B07" w:rsidRDefault="008F1B07">
      <w:pPr>
        <w:framePr w:w="3621" w:wrap="auto" w:hAnchor="text" w:x="1817" w:y="111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Create, Alter, Drop and Truncate</w:t>
      </w:r>
    </w:p>
    <w:p w:rsidR="008F1B07" w:rsidRDefault="008F1B07">
      <w:pPr>
        <w:framePr w:w="3715" w:wrap="auto" w:hAnchor="text" w:x="1817" w:y="1159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2. Data Manipulation Language</w:t>
      </w:r>
    </w:p>
    <w:p w:rsidR="008F1B07" w:rsidRDefault="008F1B07">
      <w:pPr>
        <w:framePr w:w="3612" w:wrap="auto" w:hAnchor="text" w:x="1817" w:y="120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Insert, Update, Delete and Select</w:t>
      </w:r>
    </w:p>
    <w:p w:rsidR="008F1B07" w:rsidRDefault="008F1B07">
      <w:pPr>
        <w:framePr w:w="3850" w:wrap="auto" w:hAnchor="text" w:x="1817" w:y="124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3. Transaction Control Language</w:t>
      </w:r>
    </w:p>
    <w:p w:rsidR="008F1B07" w:rsidRDefault="008F1B07">
      <w:pPr>
        <w:framePr w:w="3702" w:wrap="auto" w:hAnchor="text" w:x="1817" w:y="128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Commit, Rollback and Save point</w:t>
      </w:r>
    </w:p>
    <w:p w:rsidR="008F1B07" w:rsidRDefault="008F1B07">
      <w:pPr>
        <w:framePr w:w="3164" w:wrap="auto" w:hAnchor="text" w:x="1817" w:y="133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4. Data Control Language</w:t>
      </w:r>
    </w:p>
    <w:p w:rsidR="008F1B07" w:rsidRDefault="008F1B07">
      <w:pPr>
        <w:framePr w:w="2304" w:wrap="auto" w:hAnchor="text" w:x="1817" w:y="137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Grant and Revoke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59577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1969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12</w:t>
      </w:r>
    </w:p>
    <w:p w:rsidR="008F1B07" w:rsidRDefault="008F1B07">
      <w:pPr>
        <w:framePr w:w="8955" w:wrap="auto" w:hAnchor="text" w:x="1817" w:y="1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Before we take a look on above-mentioned commands we will see the data types available in</w:t>
      </w:r>
    </w:p>
    <w:p w:rsidR="008F1B07" w:rsidRDefault="008F1B07">
      <w:pPr>
        <w:framePr w:w="1338" w:wrap="auto" w:hAnchor="text" w:x="1817" w:y="18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Oracle.</w:t>
      </w:r>
    </w:p>
    <w:p w:rsidR="008F1B07" w:rsidRDefault="008F1B07">
      <w:pPr>
        <w:framePr w:w="3226" w:wrap="auto" w:hAnchor="text" w:x="1817" w:y="23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Oracle Internal Data types</w:t>
      </w:r>
    </w:p>
    <w:p w:rsidR="008F1B07" w:rsidRDefault="008F1B07">
      <w:pPr>
        <w:framePr w:w="8950" w:wrap="auto" w:hAnchor="text" w:x="1817" w:y="27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When you create a table in Oracle, a few items should be important, not only do you have to</w:t>
      </w:r>
    </w:p>
    <w:p w:rsidR="008F1B07" w:rsidRDefault="008F1B07">
      <w:pPr>
        <w:framePr w:w="8948" w:wrap="auto" w:hAnchor="text" w:x="1817" w:y="31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give each table a name(e.g. employee, customer), you must also list all the columns or fields</w:t>
      </w:r>
    </w:p>
    <w:p w:rsidR="008F1B07" w:rsidRDefault="008F1B07">
      <w:pPr>
        <w:framePr w:w="8957" w:wrap="auto" w:hAnchor="text" w:x="1817" w:y="36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(e.g. First_name, Mname, Last_name) associated with the table. You also have to specify</w:t>
      </w:r>
    </w:p>
    <w:p w:rsidR="008F1B07" w:rsidRDefault="008F1B07">
      <w:pPr>
        <w:framePr w:w="8953" w:wrap="auto" w:hAnchor="text" w:x="1817" w:y="40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what type of information thattable will hold to the database. For example, the column</w:t>
      </w:r>
    </w:p>
    <w:p w:rsidR="008F1B07" w:rsidRDefault="008F1B07">
      <w:pPr>
        <w:framePr w:w="8951" w:wrap="auto" w:hAnchor="text" w:x="1817" w:y="4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Empno holds numeric information. An Oracle database can hold many different types of</w:t>
      </w:r>
    </w:p>
    <w:p w:rsidR="008F1B07" w:rsidRDefault="008F1B07">
      <w:pPr>
        <w:framePr w:w="1123" w:wrap="auto" w:hAnchor="text" w:x="1817" w:y="48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data.</w:t>
      </w:r>
    </w:p>
    <w:p w:rsidR="008F1B07" w:rsidRDefault="008F1B07">
      <w:pPr>
        <w:framePr w:w="2763" w:wrap="auto" w:hAnchor="text" w:x="1817" w:y="53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Data type Description</w:t>
      </w:r>
    </w:p>
    <w:p w:rsidR="008F1B07" w:rsidRDefault="008F1B07">
      <w:pPr>
        <w:framePr w:w="8950" w:wrap="auto" w:hAnchor="text" w:x="1817" w:y="5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Char(Size) Stores fixed-length character data to store alphanumeric values, with a</w:t>
      </w:r>
    </w:p>
    <w:p w:rsidR="008F1B07" w:rsidRDefault="008F1B07">
      <w:pPr>
        <w:framePr w:w="6642" w:wrap="auto" w:hAnchor="text" w:x="1817" w:y="61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 xml:space="preserve">maximum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size of 2000 bytes. Default and minimum size is 1 byte.</w:t>
      </w:r>
    </w:p>
    <w:p w:rsidR="008F1B07" w:rsidRDefault="008F1B07">
      <w:pPr>
        <w:framePr w:w="8947" w:wrap="auto" w:hAnchor="text" w:x="1817" w:y="66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Varchar2(Size) Stores variable-length character data to store alphanumeric values,</w:t>
      </w:r>
    </w:p>
    <w:p w:rsidR="008F1B07" w:rsidRDefault="008F1B07">
      <w:pPr>
        <w:framePr w:w="3845" w:wrap="auto" w:hAnchor="text" w:x="1817" w:y="70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 xml:space="preserve">with maximum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size of 4000 bytes.</w:t>
      </w:r>
    </w:p>
    <w:p w:rsidR="008F1B07" w:rsidRDefault="008F1B07">
      <w:pPr>
        <w:framePr w:w="8946" w:wrap="auto" w:hAnchor="text" w:x="1817" w:y="74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char(Size) Stores fixed-length character data of length size characters or bytes,</w:t>
      </w:r>
    </w:p>
    <w:p w:rsidR="008F1B07" w:rsidRDefault="008F1B07">
      <w:pPr>
        <w:framePr w:w="8952" w:wrap="auto" w:hAnchor="text" w:x="1817" w:y="78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 xml:space="preserve">depending on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the choice of national character set. Maximum size if determined by the</w:t>
      </w:r>
    </w:p>
    <w:p w:rsidR="008F1B07" w:rsidRDefault="008F1B07">
      <w:pPr>
        <w:framePr w:w="8712" w:wrap="auto" w:hAnchor="text" w:x="1817" w:y="83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number of bytes required storing each character with an upper limit of 2000 bytes. Default</w:t>
      </w:r>
    </w:p>
    <w:p w:rsidR="008F1B07" w:rsidRDefault="008F1B07">
      <w:pPr>
        <w:framePr w:w="7273" w:wrap="auto" w:hAnchor="text" w:x="1817" w:y="8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and minimum size is 1 character or 1 byte, depending on the character set.</w:t>
      </w:r>
    </w:p>
    <w:p w:rsidR="008F1B07" w:rsidRDefault="008F1B07">
      <w:pPr>
        <w:framePr w:w="8954" w:wrap="auto" w:hAnchor="text" w:x="1817" w:y="91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Nvarchar2(Size) Stores variable-length character string having maximum length size</w:t>
      </w:r>
    </w:p>
    <w:p w:rsidR="008F1B07" w:rsidRDefault="008F1B07">
      <w:pPr>
        <w:framePr w:w="8569" w:wrap="auto" w:hAnchor="text" w:x="1817" w:y="9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 xml:space="preserve">characters or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bytes, depending on the choice of national character set. Maximum size is</w:t>
      </w:r>
    </w:p>
    <w:p w:rsidR="008F1B07" w:rsidRDefault="008F1B07">
      <w:pPr>
        <w:framePr w:w="7963" w:wrap="auto" w:hAnchor="text" w:x="1817" w:y="100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determined by the number of bytes required to store each character, with an upper</w:t>
      </w:r>
    </w:p>
    <w:p w:rsidR="008F1B07" w:rsidRDefault="008F1B07">
      <w:pPr>
        <w:framePr w:w="2430" w:wrap="auto" w:hAnchor="text" w:x="1817" w:y="104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limit of 4000 bytes.</w:t>
      </w:r>
    </w:p>
    <w:p w:rsidR="008F1B07" w:rsidRDefault="008F1B07">
      <w:pPr>
        <w:framePr w:w="8748" w:wrap="auto" w:hAnchor="text" w:x="1817" w:y="108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Long Stores variable-length character data up to 2GB(Gigabytes). Its lenth would be</w:t>
      </w:r>
    </w:p>
    <w:p w:rsidR="008F1B07" w:rsidRDefault="008F1B07">
      <w:pPr>
        <w:framePr w:w="6056" w:wrap="auto" w:hAnchor="text" w:x="1817" w:y="112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restricted based on memory space available in the computer.</w:t>
      </w:r>
    </w:p>
    <w:p w:rsidR="008F1B07" w:rsidRDefault="008F1B07">
      <w:pPr>
        <w:framePr w:w="8958" w:wrap="auto" w:hAnchor="text" w:x="1817" w:y="121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Number [p,s] Number having precision p and scale s. The precision p indicates total</w:t>
      </w:r>
    </w:p>
    <w:p w:rsidR="008F1B07" w:rsidRDefault="008F1B07">
      <w:pPr>
        <w:framePr w:w="8641" w:wrap="auto" w:hAnchor="text" w:x="1817" w:y="125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 xml:space="preserve">number of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digit varies from 1 to 38. The scale s indicates number of digit in fraction part</w:t>
      </w:r>
    </w:p>
    <w:p w:rsidR="008F1B07" w:rsidRDefault="008F1B07">
      <w:pPr>
        <w:framePr w:w="2776" w:wrap="auto" w:hAnchor="text" w:x="1817" w:y="130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varies from –84 to 127.</w:t>
      </w:r>
    </w:p>
    <w:p w:rsidR="008F1B07" w:rsidRDefault="008F1B07">
      <w:pPr>
        <w:framePr w:w="8156" w:wrap="auto" w:hAnchor="text" w:x="1817" w:y="134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Date Stores dates from January 1, 4712 B.C. to December 31, 4712 A.D. Oracle</w:t>
      </w:r>
    </w:p>
    <w:p w:rsidR="008F1B07" w:rsidRDefault="008F1B07">
      <w:pPr>
        <w:framePr w:w="5689" w:wrap="auto" w:hAnchor="text" w:x="1817" w:y="138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predefine format of Date data type is DD-MON-YYYY.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59680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1969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13</w:t>
      </w:r>
    </w:p>
    <w:p w:rsidR="008F1B07" w:rsidRDefault="008F1B07">
      <w:pPr>
        <w:framePr w:w="8948" w:wrap="auto" w:hAnchor="text" w:x="1817" w:y="14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Raw(Size) Stores binary data of length size. Maximum size is 2000 bytes. One must</w:t>
      </w:r>
    </w:p>
    <w:p w:rsidR="008F1B07" w:rsidRDefault="008F1B07">
      <w:pPr>
        <w:framePr w:w="8618" w:wrap="auto" w:hAnchor="text" w:x="1817" w:y="18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 xml:space="preserve">have to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specify size with RAW type data, because by default it does not specify any size.</w:t>
      </w:r>
    </w:p>
    <w:p w:rsidR="008F1B07" w:rsidRDefault="008F1B07">
      <w:pPr>
        <w:framePr w:w="7284" w:wrap="auto" w:hAnchor="text" w:x="1817" w:y="23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Long Raw Store binary data of variable length up to 2GB(Gigabytes).</w:t>
      </w:r>
    </w:p>
    <w:p w:rsidR="008F1B07" w:rsidRDefault="008F1B07">
      <w:pPr>
        <w:framePr w:w="3351" w:wrap="auto" w:hAnchor="text" w:x="1817" w:y="27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LOBS – LARGE OBJECTS</w:t>
      </w:r>
    </w:p>
    <w:p w:rsidR="008F1B07" w:rsidRDefault="008F1B07">
      <w:pPr>
        <w:framePr w:w="8956" w:wrap="auto" w:hAnchor="text" w:x="1817" w:y="31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LOB is use to store unstructured information such as sound and video clips, pictures upto 4</w:t>
      </w:r>
    </w:p>
    <w:p w:rsidR="008F1B07" w:rsidRDefault="008F1B07">
      <w:pPr>
        <w:framePr w:w="1455" w:wrap="auto" w:hAnchor="text" w:x="1817" w:y="36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GB size.</w:t>
      </w:r>
    </w:p>
    <w:p w:rsidR="008F1B07" w:rsidRDefault="008F1B07">
      <w:pPr>
        <w:framePr w:w="8948" w:wrap="auto" w:hAnchor="text" w:x="1817" w:y="40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CLOB A Character Large Object containing fixed-width multi-byte characters.</w:t>
      </w:r>
    </w:p>
    <w:p w:rsidR="008F1B07" w:rsidRDefault="008F1B07">
      <w:pPr>
        <w:framePr w:w="1543" w:wrap="auto" w:hAnchor="text" w:x="1817" w:y="44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Varying-</w:t>
      </w:r>
    </w:p>
    <w:p w:rsidR="008F1B07" w:rsidRDefault="008F1B07">
      <w:pPr>
        <w:framePr w:w="6209" w:wrap="auto" w:hAnchor="text" w:x="1817" w:y="48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width character sets are not supported. Maximum size is 4GB.</w:t>
      </w:r>
    </w:p>
    <w:p w:rsidR="008F1B07" w:rsidRDefault="008F1B07">
      <w:pPr>
        <w:framePr w:w="8954" w:wrap="auto" w:hAnchor="text" w:x="1817" w:y="53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NCLOB A National Character Large Object containing fixed-width multi-byte</w:t>
      </w:r>
    </w:p>
    <w:p w:rsidR="008F1B07" w:rsidRDefault="008F1B07">
      <w:pPr>
        <w:framePr w:w="1744" w:wrap="auto" w:hAnchor="text" w:x="1817" w:y="5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characters.</w:t>
      </w:r>
    </w:p>
    <w:p w:rsidR="008F1B07" w:rsidRDefault="008F1B07">
      <w:pPr>
        <w:framePr w:w="7627" w:wrap="auto" w:hAnchor="text" w:x="1817" w:y="61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Varying-width character sets are not supported. Maximum size is 4GB. Stores</w:t>
      </w:r>
    </w:p>
    <w:p w:rsidR="008F1B07" w:rsidRDefault="008F1B07">
      <w:pPr>
        <w:framePr w:w="3061" w:wrap="auto" w:hAnchor="text" w:x="1817" w:y="65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national character set data.</w:t>
      </w:r>
    </w:p>
    <w:p w:rsidR="008F1B07" w:rsidRDefault="008F1B07">
      <w:pPr>
        <w:framePr w:w="8484" w:wrap="auto" w:hAnchor="text" w:x="1817" w:y="70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BLOB To store a Binary Large Object such a graphics, video clips and sound files.</w:t>
      </w:r>
    </w:p>
    <w:p w:rsidR="008F1B07" w:rsidRDefault="008F1B07">
      <w:pPr>
        <w:framePr w:w="2748" w:wrap="auto" w:hAnchor="text" w:x="1817" w:y="74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Maximum size is 4GB.</w:t>
      </w:r>
    </w:p>
    <w:p w:rsidR="008F1B07" w:rsidRDefault="008F1B07">
      <w:pPr>
        <w:framePr w:w="8951" w:wrap="auto" w:hAnchor="text" w:x="1817" w:y="78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BFILE Contains a locator to a large Binary File stored outside the database. Enables</w:t>
      </w:r>
    </w:p>
    <w:p w:rsidR="008F1B07" w:rsidRDefault="008F1B07">
      <w:pPr>
        <w:framePr w:w="8123" w:wrap="auto" w:hAnchor="text" w:x="1817" w:y="83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 xml:space="preserve">byte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stream I/O access to external LOBs residing on the database server. Maximum</w:t>
      </w:r>
    </w:p>
    <w:p w:rsidR="008F1B07" w:rsidRDefault="008F1B07">
      <w:pPr>
        <w:framePr w:w="8953" w:wrap="auto" w:hAnchor="text" w:x="1817" w:y="8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size is 4GB.Apart from oracle internal data types, user can create their own data type, which</w:t>
      </w:r>
    </w:p>
    <w:p w:rsidR="008F1B07" w:rsidRDefault="008F1B07">
      <w:pPr>
        <w:framePr w:w="7865" w:wrap="auto" w:hAnchor="text" w:x="1817" w:y="91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is used in database and other database object. We will discuss it in the later part.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59782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1969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14</w:t>
      </w:r>
    </w:p>
    <w:p w:rsidR="008F1B07" w:rsidRDefault="008F1B07">
      <w:pPr>
        <w:framePr w:w="7610" w:wrap="auto" w:hAnchor="text" w:x="1817" w:y="25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following are tabular representation of the above entities and relationships</w:t>
      </w:r>
    </w:p>
    <w:p w:rsidR="008F1B07" w:rsidRDefault="008F1B07">
      <w:pPr>
        <w:framePr w:w="2591" w:wrap="auto" w:hAnchor="text" w:x="1817" w:y="31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BUS:</w:t>
      </w:r>
    </w:p>
    <w:p w:rsidR="008F1B07" w:rsidRDefault="008F1B07">
      <w:pPr>
        <w:framePr w:w="2591" w:wrap="auto" w:hAnchor="text" w:x="1817" w:y="31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COLOUMN NAME</w:t>
      </w:r>
    </w:p>
    <w:p w:rsidR="008F1B07" w:rsidRDefault="008F1B07">
      <w:pPr>
        <w:framePr w:w="1365" w:wrap="auto" w:hAnchor="text" w:x="1873" w:y="38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Bus No</w:t>
      </w:r>
    </w:p>
    <w:p w:rsidR="008F1B07" w:rsidRDefault="008F1B07">
      <w:pPr>
        <w:framePr w:w="1311" w:wrap="auto" w:hAnchor="text" w:x="1817" w:y="43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Source</w:t>
      </w:r>
    </w:p>
    <w:p w:rsidR="008F1B07" w:rsidRDefault="008F1B07">
      <w:pPr>
        <w:framePr w:w="1715" w:wrap="auto" w:hAnchor="text" w:x="1817" w:y="48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Destination</w:t>
      </w:r>
    </w:p>
    <w:p w:rsidR="008F1B07" w:rsidRDefault="008F1B07">
      <w:pPr>
        <w:framePr w:w="1758" w:wrap="auto" w:hAnchor="text" w:x="1817" w:y="54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Couch Type</w:t>
      </w:r>
    </w:p>
    <w:p w:rsidR="008F1B07" w:rsidRDefault="008F1B07">
      <w:pPr>
        <w:framePr w:w="1910" w:wrap="auto" w:hAnchor="text" w:x="4063" w:y="33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DATA TYPE</w:t>
      </w:r>
    </w:p>
    <w:p w:rsidR="008F1B07" w:rsidRDefault="008F1B07">
      <w:pPr>
        <w:framePr w:w="1837" w:wrap="auto" w:hAnchor="text" w:x="4063" w:y="38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varchar2(10)</w:t>
      </w:r>
    </w:p>
    <w:p w:rsidR="008F1B07" w:rsidRDefault="008F1B07">
      <w:pPr>
        <w:framePr w:w="1837" w:wrap="auto" w:hAnchor="text" w:x="4063" w:y="43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varchar2(20)</w:t>
      </w:r>
    </w:p>
    <w:p w:rsidR="008F1B07" w:rsidRDefault="008F1B07">
      <w:pPr>
        <w:framePr w:w="1837" w:wrap="auto" w:hAnchor="text" w:x="4063" w:y="48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varchar2(20)</w:t>
      </w:r>
    </w:p>
    <w:p w:rsidR="008F1B07" w:rsidRDefault="008F1B07">
      <w:pPr>
        <w:framePr w:w="1837" w:wrap="auto" w:hAnchor="text" w:x="4063" w:y="54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varchar2(20)</w:t>
      </w:r>
    </w:p>
    <w:p w:rsidR="008F1B07" w:rsidRDefault="008F1B07">
      <w:pPr>
        <w:framePr w:w="2157" w:wrap="auto" w:hAnchor="text" w:x="5580" w:y="33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CONSTRAINT</w:t>
      </w:r>
    </w:p>
    <w:p w:rsidR="008F1B07" w:rsidRDefault="008F1B07">
      <w:pPr>
        <w:framePr w:w="1920" w:wrap="auto" w:hAnchor="text" w:x="5580" w:y="38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Primary Key</w:t>
      </w:r>
    </w:p>
    <w:p w:rsidR="008F1B07" w:rsidRDefault="008F1B07">
      <w:pPr>
        <w:framePr w:w="2591" w:wrap="auto" w:hAnchor="text" w:x="1817" w:y="66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Reservation:</w:t>
      </w:r>
    </w:p>
    <w:p w:rsidR="008F1B07" w:rsidRDefault="008F1B07">
      <w:pPr>
        <w:framePr w:w="2591" w:wrap="auto" w:hAnchor="text" w:x="1817" w:y="66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COLOUMN NAME</w:t>
      </w:r>
    </w:p>
    <w:p w:rsidR="008F1B07" w:rsidRDefault="008F1B07">
      <w:pPr>
        <w:framePr w:w="1393" w:wrap="auto" w:hAnchor="text" w:x="1817" w:y="74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PNRNo</w:t>
      </w:r>
    </w:p>
    <w:p w:rsidR="008F1B07" w:rsidRDefault="008F1B07">
      <w:pPr>
        <w:framePr w:w="1814" w:wrap="auto" w:hAnchor="text" w:x="1817" w:y="79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Journey date</w:t>
      </w:r>
    </w:p>
    <w:p w:rsidR="008F1B07" w:rsidRDefault="008F1B07">
      <w:pPr>
        <w:framePr w:w="1724" w:wrap="auto" w:hAnchor="text" w:x="1817" w:y="849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No-of-seats</w:t>
      </w:r>
    </w:p>
    <w:p w:rsidR="008F1B07" w:rsidRDefault="008F1B07">
      <w:pPr>
        <w:framePr w:w="1420" w:wrap="auto" w:hAnchor="text" w:x="1817" w:y="903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Address</w:t>
      </w:r>
    </w:p>
    <w:p w:rsidR="008F1B07" w:rsidRDefault="008F1B07">
      <w:pPr>
        <w:framePr w:w="1706" w:wrap="auto" w:hAnchor="text" w:x="1817" w:y="95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Contact No</w:t>
      </w:r>
    </w:p>
    <w:p w:rsidR="008F1B07" w:rsidRDefault="008F1B07">
      <w:pPr>
        <w:framePr w:w="1910" w:wrap="auto" w:hAnchor="text" w:x="4431" w:y="69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DATA TYPE</w:t>
      </w:r>
    </w:p>
    <w:p w:rsidR="008F1B07" w:rsidRDefault="008F1B07">
      <w:pPr>
        <w:framePr w:w="1631" w:wrap="auto" w:hAnchor="text" w:x="4431" w:y="74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number(9)</w:t>
      </w:r>
    </w:p>
    <w:p w:rsidR="008F1B07" w:rsidRDefault="008F1B07">
      <w:pPr>
        <w:framePr w:w="1115" w:wrap="auto" w:hAnchor="text" w:x="4431" w:y="79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Date</w:t>
      </w:r>
    </w:p>
    <w:p w:rsidR="008F1B07" w:rsidRDefault="008F1B07">
      <w:pPr>
        <w:framePr w:w="1567" w:wrap="auto" w:hAnchor="text" w:x="4431" w:y="849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integer(8)</w:t>
      </w:r>
    </w:p>
    <w:p w:rsidR="008F1B07" w:rsidRDefault="008F1B07">
      <w:pPr>
        <w:framePr w:w="1837" w:wrap="auto" w:hAnchor="text" w:x="4431" w:y="903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varchar2(50)</w:t>
      </w:r>
    </w:p>
    <w:p w:rsidR="008F1B07" w:rsidRDefault="008F1B07">
      <w:pPr>
        <w:framePr w:w="1678" w:wrap="auto" w:hAnchor="text" w:x="4431" w:y="95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Number(9)</w:t>
      </w:r>
    </w:p>
    <w:p w:rsidR="008F1B07" w:rsidRDefault="008F1B07">
      <w:pPr>
        <w:framePr w:w="2157" w:wrap="auto" w:hAnchor="text" w:x="7051" w:y="69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CONSTRAINT</w:t>
      </w:r>
    </w:p>
    <w:p w:rsidR="008F1B07" w:rsidRDefault="008F1B07">
      <w:pPr>
        <w:framePr w:w="1920" w:wrap="auto" w:hAnchor="text" w:x="7051" w:y="74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Primary Key</w:t>
      </w:r>
    </w:p>
    <w:p w:rsidR="008F1B07" w:rsidRDefault="008F1B07">
      <w:pPr>
        <w:framePr w:w="1309" w:wrap="auto" w:hAnchor="text" w:x="1817" w:y="102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BusNo</w:t>
      </w:r>
    </w:p>
    <w:p w:rsidR="008F1B07" w:rsidRDefault="008F1B07">
      <w:pPr>
        <w:framePr w:w="1351" w:wrap="auto" w:hAnchor="text" w:x="1817" w:y="106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Seat no</w:t>
      </w:r>
    </w:p>
    <w:p w:rsidR="008F1B07" w:rsidRDefault="008F1B07">
      <w:pPr>
        <w:framePr w:w="1837" w:wrap="auto" w:hAnchor="text" w:x="4431" w:y="102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varchar2(10)</w:t>
      </w:r>
    </w:p>
    <w:p w:rsidR="008F1B07" w:rsidRDefault="008F1B07">
      <w:pPr>
        <w:framePr w:w="1422" w:wrap="auto" w:hAnchor="text" w:x="4431" w:y="106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Number</w:t>
      </w:r>
    </w:p>
    <w:p w:rsidR="008F1B07" w:rsidRDefault="008F1B07">
      <w:pPr>
        <w:framePr w:w="2702" w:wrap="auto" w:hAnchor="text" w:x="7051" w:y="95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Should be equal to 10</w:t>
      </w:r>
    </w:p>
    <w:p w:rsidR="008F1B07" w:rsidRDefault="008F1B07">
      <w:pPr>
        <w:framePr w:w="2702" w:wrap="auto" w:hAnchor="text" w:x="7051" w:y="95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numbers and not allow</w:t>
      </w:r>
    </w:p>
    <w:p w:rsidR="008F1B07" w:rsidRDefault="008F1B07">
      <w:pPr>
        <w:framePr w:w="2702" w:wrap="auto" w:hAnchor="text" w:x="7051" w:y="95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other than numeric</w:t>
      </w:r>
    </w:p>
    <w:p w:rsidR="008F1B07" w:rsidRDefault="008F1B07">
      <w:pPr>
        <w:framePr w:w="2702" w:wrap="auto" w:hAnchor="text" w:x="7051" w:y="95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Foreign key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59884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1969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15</w:t>
      </w:r>
    </w:p>
    <w:p w:rsidR="008F1B07" w:rsidRDefault="008F1B07">
      <w:pPr>
        <w:framePr w:w="2591" w:wrap="auto" w:hAnchor="text" w:x="1817" w:y="19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Ticket:</w:t>
      </w:r>
    </w:p>
    <w:p w:rsidR="008F1B07" w:rsidRDefault="008F1B07">
      <w:pPr>
        <w:framePr w:w="2591" w:wrap="auto" w:hAnchor="text" w:x="1817" w:y="19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COLOUMN NAME</w:t>
      </w:r>
    </w:p>
    <w:p w:rsidR="008F1B07" w:rsidRDefault="008F1B07">
      <w:pPr>
        <w:framePr w:w="1631" w:wrap="auto" w:hAnchor="text" w:x="1817" w:y="283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Ticket_No</w:t>
      </w:r>
    </w:p>
    <w:p w:rsidR="008F1B07" w:rsidRDefault="008F1B07">
      <w:pPr>
        <w:framePr w:w="1814" w:wrap="auto" w:hAnchor="text" w:x="1817" w:y="32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Journey date</w:t>
      </w:r>
    </w:p>
    <w:p w:rsidR="008F1B07" w:rsidRDefault="008F1B07">
      <w:pPr>
        <w:framePr w:w="1715" w:wrap="auto" w:hAnchor="text" w:x="1817" w:y="35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Age</w:t>
      </w:r>
    </w:p>
    <w:p w:rsidR="008F1B07" w:rsidRDefault="008F1B07">
      <w:pPr>
        <w:framePr w:w="1715" w:wrap="auto" w:hAnchor="text" w:x="1817" w:y="35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Sex</w:t>
      </w:r>
    </w:p>
    <w:p w:rsidR="008F1B07" w:rsidRDefault="008F1B07">
      <w:pPr>
        <w:framePr w:w="1715" w:wrap="auto" w:hAnchor="text" w:x="1817" w:y="35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Source</w:t>
      </w:r>
    </w:p>
    <w:p w:rsidR="008F1B07" w:rsidRDefault="008F1B07">
      <w:pPr>
        <w:framePr w:w="1715" w:wrap="auto" w:hAnchor="text" w:x="1817" w:y="35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Destination</w:t>
      </w:r>
    </w:p>
    <w:p w:rsidR="008F1B07" w:rsidRDefault="008F1B07">
      <w:pPr>
        <w:framePr w:w="1715" w:wrap="auto" w:hAnchor="text" w:x="1817" w:y="35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Dep-time</w:t>
      </w:r>
    </w:p>
    <w:p w:rsidR="008F1B07" w:rsidRDefault="008F1B07">
      <w:pPr>
        <w:framePr w:w="1715" w:wrap="auto" w:hAnchor="text" w:x="1817" w:y="35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Bus No</w:t>
      </w:r>
    </w:p>
    <w:p w:rsidR="008F1B07" w:rsidRDefault="008F1B07">
      <w:pPr>
        <w:framePr w:w="1906" w:wrap="auto" w:hAnchor="text" w:x="4534" w:y="22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DATA TYPE</w:t>
      </w:r>
    </w:p>
    <w:p w:rsidR="008F1B07" w:rsidRDefault="008F1B07">
      <w:pPr>
        <w:framePr w:w="1627" w:wrap="auto" w:hAnchor="text" w:x="4534" w:y="283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number(9)</w:t>
      </w:r>
    </w:p>
    <w:p w:rsidR="008F1B07" w:rsidRDefault="008F1B07">
      <w:pPr>
        <w:framePr w:w="1115" w:wrap="auto" w:hAnchor="text" w:x="4534" w:y="32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Date</w:t>
      </w:r>
    </w:p>
    <w:p w:rsidR="008F1B07" w:rsidRDefault="008F1B07">
      <w:pPr>
        <w:framePr w:w="1898" w:wrap="auto" w:hAnchor="text" w:x="4534" w:y="35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int(4)</w:t>
      </w:r>
    </w:p>
    <w:p w:rsidR="008F1B07" w:rsidRDefault="008F1B07">
      <w:pPr>
        <w:framePr w:w="1898" w:wrap="auto" w:hAnchor="text" w:x="4534" w:y="35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Char(10)</w:t>
      </w:r>
    </w:p>
    <w:p w:rsidR="008F1B07" w:rsidRDefault="008F1B07">
      <w:pPr>
        <w:framePr w:w="1898" w:wrap="auto" w:hAnchor="text" w:x="4534" w:y="35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varchar2(10)</w:t>
      </w:r>
    </w:p>
    <w:p w:rsidR="008F1B07" w:rsidRDefault="008F1B07">
      <w:pPr>
        <w:framePr w:w="1898" w:wrap="auto" w:hAnchor="text" w:x="4534" w:y="35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varchar2(10)</w:t>
      </w:r>
    </w:p>
    <w:p w:rsidR="008F1B07" w:rsidRDefault="008F1B07">
      <w:pPr>
        <w:framePr w:w="1898" w:wrap="auto" w:hAnchor="text" w:x="4534" w:y="35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varchar2(10)</w:t>
      </w:r>
    </w:p>
    <w:p w:rsidR="008F1B07" w:rsidRDefault="008F1B07">
      <w:pPr>
        <w:framePr w:w="1898" w:wrap="auto" w:hAnchor="text" w:x="4534" w:y="35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Number2(10)</w:t>
      </w:r>
    </w:p>
    <w:p w:rsidR="008F1B07" w:rsidRDefault="008F1B07">
      <w:pPr>
        <w:framePr w:w="2157" w:wrap="auto" w:hAnchor="text" w:x="7452" w:y="22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CONSTRAINT</w:t>
      </w:r>
    </w:p>
    <w:p w:rsidR="008F1B07" w:rsidRDefault="008F1B07">
      <w:pPr>
        <w:framePr w:w="1925" w:wrap="auto" w:hAnchor="text" w:x="7452" w:y="28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Primary Key</w:t>
      </w:r>
    </w:p>
    <w:p w:rsidR="008F1B07" w:rsidRDefault="008F1B07">
      <w:pPr>
        <w:framePr w:w="2591" w:wrap="auto" w:hAnchor="text" w:x="1817" w:y="60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Passenger:</w:t>
      </w:r>
    </w:p>
    <w:p w:rsidR="008F1B07" w:rsidRDefault="008F1B07">
      <w:pPr>
        <w:framePr w:w="2591" w:wrap="auto" w:hAnchor="text" w:x="1817" w:y="60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COLOUMN NAME</w:t>
      </w:r>
    </w:p>
    <w:p w:rsidR="008F1B07" w:rsidRDefault="008F1B07">
      <w:pPr>
        <w:framePr w:w="1449" w:wrap="auto" w:hAnchor="text" w:x="1817" w:y="68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PNR No</w:t>
      </w:r>
    </w:p>
    <w:p w:rsidR="008F1B07" w:rsidRDefault="008F1B07">
      <w:pPr>
        <w:framePr w:w="1575" w:wrap="auto" w:hAnchor="text" w:x="1817" w:y="73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Ticket No</w:t>
      </w:r>
    </w:p>
    <w:p w:rsidR="008F1B07" w:rsidRDefault="008F1B07">
      <w:pPr>
        <w:framePr w:w="1222" w:wrap="auto" w:hAnchor="text" w:x="1817" w:y="79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Name</w:t>
      </w:r>
    </w:p>
    <w:p w:rsidR="008F1B07" w:rsidRDefault="008F1B07">
      <w:pPr>
        <w:framePr w:w="1222" w:wrap="auto" w:hAnchor="text" w:x="1817" w:y="79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Age</w:t>
      </w:r>
    </w:p>
    <w:p w:rsidR="008F1B07" w:rsidRDefault="008F1B07">
      <w:pPr>
        <w:framePr w:w="1222" w:wrap="auto" w:hAnchor="text" w:x="1817" w:y="79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Sex</w:t>
      </w:r>
    </w:p>
    <w:p w:rsidR="008F1B07" w:rsidRDefault="008F1B07">
      <w:pPr>
        <w:framePr w:w="1655" w:wrap="auto" w:hAnchor="text" w:x="1817" w:y="87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Contact no</w:t>
      </w:r>
    </w:p>
    <w:p w:rsidR="008F1B07" w:rsidRDefault="008F1B07">
      <w:pPr>
        <w:framePr w:w="1906" w:wrap="auto" w:hAnchor="text" w:x="4385" w:y="63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DATA TYPE</w:t>
      </w:r>
    </w:p>
    <w:p w:rsidR="008F1B07" w:rsidRDefault="008F1B07">
      <w:pPr>
        <w:framePr w:w="1678" w:wrap="auto" w:hAnchor="text" w:x="4385" w:y="68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Number(9)</w:t>
      </w:r>
    </w:p>
    <w:p w:rsidR="008F1B07" w:rsidRDefault="008F1B07">
      <w:pPr>
        <w:framePr w:w="1678" w:wrap="auto" w:hAnchor="text" w:x="4385" w:y="73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Number(9)</w:t>
      </w:r>
    </w:p>
    <w:p w:rsidR="008F1B07" w:rsidRDefault="008F1B07">
      <w:pPr>
        <w:framePr w:w="1832" w:wrap="auto" w:hAnchor="text" w:x="4385" w:y="79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varchar2(15)</w:t>
      </w:r>
    </w:p>
    <w:p w:rsidR="008F1B07" w:rsidRDefault="008F1B07">
      <w:pPr>
        <w:framePr w:w="1832" w:wrap="auto" w:hAnchor="text" w:x="4385" w:y="79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integer(4)</w:t>
      </w:r>
    </w:p>
    <w:p w:rsidR="008F1B07" w:rsidRDefault="008F1B07">
      <w:pPr>
        <w:framePr w:w="1832" w:wrap="auto" w:hAnchor="text" w:x="4385" w:y="79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char(10)</w:t>
      </w:r>
    </w:p>
    <w:p w:rsidR="008F1B07" w:rsidRDefault="008F1B07">
      <w:pPr>
        <w:framePr w:w="1678" w:wrap="auto" w:hAnchor="text" w:x="4385" w:y="87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Number(9)</w:t>
      </w:r>
    </w:p>
    <w:p w:rsidR="008F1B07" w:rsidRDefault="008F1B07">
      <w:pPr>
        <w:framePr w:w="2157" w:wrap="auto" w:hAnchor="text" w:x="7023" w:y="63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CONSTRAINT</w:t>
      </w:r>
    </w:p>
    <w:p w:rsidR="008F1B07" w:rsidRDefault="008F1B07">
      <w:pPr>
        <w:framePr w:w="1925" w:wrap="auto" w:hAnchor="text" w:x="7023" w:y="68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Primary Key</w:t>
      </w:r>
    </w:p>
    <w:p w:rsidR="008F1B07" w:rsidRDefault="008F1B07">
      <w:pPr>
        <w:framePr w:w="1757" w:wrap="auto" w:hAnchor="text" w:x="7023" w:y="73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Foreign key</w:t>
      </w:r>
    </w:p>
    <w:p w:rsidR="008F1B07" w:rsidRDefault="008F1B07">
      <w:pPr>
        <w:framePr w:w="1996" w:wrap="auto" w:hAnchor="text" w:x="7023" w:y="84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(Male/Female)</w:t>
      </w:r>
    </w:p>
    <w:p w:rsidR="008F1B07" w:rsidRDefault="008F1B07">
      <w:pPr>
        <w:framePr w:w="3506" w:wrap="auto" w:hAnchor="text" w:x="7023" w:y="87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Should be equal to 10 numbers</w:t>
      </w:r>
    </w:p>
    <w:p w:rsidR="008F1B07" w:rsidRDefault="008F1B07">
      <w:pPr>
        <w:framePr w:w="3506" w:wrap="auto" w:hAnchor="text" w:x="7023" w:y="87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and not allow other than</w:t>
      </w:r>
    </w:p>
    <w:p w:rsidR="008F1B07" w:rsidRDefault="008F1B07">
      <w:pPr>
        <w:framePr w:w="3506" w:wrap="auto" w:hAnchor="text" w:x="7023" w:y="87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numeric</w:t>
      </w:r>
    </w:p>
    <w:p w:rsidR="008F1B07" w:rsidRDefault="008F1B07">
      <w:pPr>
        <w:framePr w:w="2591" w:wrap="auto" w:hAnchor="text" w:x="1817" w:y="98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Cancellation:</w:t>
      </w:r>
    </w:p>
    <w:p w:rsidR="008F1B07" w:rsidRDefault="008F1B07">
      <w:pPr>
        <w:framePr w:w="2591" w:wrap="auto" w:hAnchor="text" w:x="1817" w:y="98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COLOUMN NAME</w:t>
      </w:r>
    </w:p>
    <w:p w:rsidR="008F1B07" w:rsidRDefault="008F1B07">
      <w:pPr>
        <w:framePr w:w="1449" w:wrap="auto" w:hAnchor="text" w:x="1817" w:y="106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PNR No</w:t>
      </w:r>
    </w:p>
    <w:p w:rsidR="008F1B07" w:rsidRDefault="008F1B07">
      <w:pPr>
        <w:framePr w:w="1834" w:wrap="auto" w:hAnchor="text" w:x="1817" w:y="1121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Journey-date</w:t>
      </w:r>
    </w:p>
    <w:p w:rsidR="008F1B07" w:rsidRDefault="008F1B07">
      <w:pPr>
        <w:framePr w:w="1762" w:wrap="auto" w:hAnchor="text" w:x="1817" w:y="116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Seat no</w:t>
      </w:r>
    </w:p>
    <w:p w:rsidR="008F1B07" w:rsidRDefault="008F1B07">
      <w:pPr>
        <w:framePr w:w="1762" w:wrap="auto" w:hAnchor="text" w:x="1817" w:y="116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Contact_No</w:t>
      </w:r>
    </w:p>
    <w:p w:rsidR="008F1B07" w:rsidRDefault="008F1B07">
      <w:pPr>
        <w:framePr w:w="1910" w:wrap="auto" w:hAnchor="text" w:x="4123" w:y="101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DATA TYPE</w:t>
      </w:r>
    </w:p>
    <w:p w:rsidR="008F1B07" w:rsidRDefault="008F1B07">
      <w:pPr>
        <w:framePr w:w="1678" w:wrap="auto" w:hAnchor="text" w:x="4123" w:y="106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Number(9)</w:t>
      </w:r>
    </w:p>
    <w:p w:rsidR="008F1B07" w:rsidRDefault="008F1B07">
      <w:pPr>
        <w:framePr w:w="1114" w:wrap="auto" w:hAnchor="text" w:x="4123" w:y="1121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Date</w:t>
      </w:r>
    </w:p>
    <w:p w:rsidR="008F1B07" w:rsidRDefault="008F1B07">
      <w:pPr>
        <w:framePr w:w="1678" w:wrap="auto" w:hAnchor="text" w:x="4123" w:y="116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Integer(9)</w:t>
      </w:r>
    </w:p>
    <w:p w:rsidR="008F1B07" w:rsidRDefault="008F1B07">
      <w:pPr>
        <w:framePr w:w="1678" w:wrap="auto" w:hAnchor="text" w:x="4123" w:y="116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Number(9)</w:t>
      </w:r>
    </w:p>
    <w:p w:rsidR="008F1B07" w:rsidRDefault="008F1B07">
      <w:pPr>
        <w:framePr w:w="2157" w:wrap="auto" w:hAnchor="text" w:x="6999" w:y="101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CONSTRAINT</w:t>
      </w:r>
    </w:p>
    <w:p w:rsidR="008F1B07" w:rsidRDefault="008F1B07">
      <w:pPr>
        <w:framePr w:w="1776" w:wrap="auto" w:hAnchor="text" w:x="6999" w:y="106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Foriegn-key</w:t>
      </w:r>
    </w:p>
    <w:p w:rsidR="008F1B07" w:rsidRDefault="008F1B07">
      <w:pPr>
        <w:framePr w:w="3529" w:wrap="auto" w:hAnchor="text" w:x="6999" w:y="119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Should be equal to 10 numbers</w:t>
      </w:r>
    </w:p>
    <w:p w:rsidR="008F1B07" w:rsidRDefault="008F1B07">
      <w:pPr>
        <w:framePr w:w="3529" w:wrap="auto" w:hAnchor="text" w:x="6999" w:y="119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and not allow other than</w:t>
      </w:r>
    </w:p>
    <w:p w:rsidR="008F1B07" w:rsidRDefault="008F1B07">
      <w:pPr>
        <w:framePr w:w="3529" w:wrap="auto" w:hAnchor="text" w:x="6999" w:y="119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numeric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59987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1969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16</w:t>
      </w:r>
    </w:p>
    <w:p w:rsidR="008F1B07" w:rsidRDefault="008F1B07">
      <w:pPr>
        <w:framePr w:w="1640" w:wrap="auto" w:hAnchor="text" w:x="1817" w:y="19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FF00FF"/>
          <w:sz w:val="20"/>
          <w:szCs w:val="20"/>
        </w:rPr>
        <w:t>Exp No: 3</w:t>
      </w:r>
    </w:p>
    <w:p w:rsidR="008F1B07" w:rsidRDefault="008F1B07">
      <w:pPr>
        <w:framePr w:w="2265" w:wrap="auto" w:hAnchor="text" w:x="8423" w:y="19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FF00FF"/>
          <w:sz w:val="20"/>
          <w:szCs w:val="20"/>
        </w:rPr>
        <w:t>Date: _ _/_ _/ _ _</w:t>
      </w:r>
    </w:p>
    <w:p w:rsidR="008F1B07" w:rsidRDefault="008F1B07">
      <w:pPr>
        <w:framePr w:w="7432" w:wrap="auto" w:hAnchor="text" w:x="1817" w:y="23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3"/>
          <w:szCs w:val="23"/>
        </w:rPr>
        <w:t xml:space="preserve">AIM: </w:t>
      </w: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Installation of MySQL and practicing DDL &amp; DML commands.</w:t>
      </w:r>
    </w:p>
    <w:p w:rsidR="008F1B07" w:rsidRDefault="008F1B07">
      <w:pPr>
        <w:framePr w:w="3591" w:wrap="auto" w:hAnchor="text" w:x="1817" w:y="31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1. Steps for installing MySQL</w:t>
      </w:r>
    </w:p>
    <w:p w:rsidR="008F1B07" w:rsidRDefault="008F1B07">
      <w:pPr>
        <w:framePr w:w="8957" w:wrap="auto" w:hAnchor="text" w:x="1817" w:y="36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Step11</w:t>
      </w:r>
    </w:p>
    <w:p w:rsidR="008F1B07" w:rsidRDefault="008F1B07">
      <w:pPr>
        <w:framePr w:w="8957" w:wrap="auto" w:hAnchor="text" w:x="1817" w:y="36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Make sure you already downloaded the </w:t>
      </w: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 xml:space="preserve">MySQL essential 5.0.45 win32.msi file.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Double</w:t>
      </w:r>
    </w:p>
    <w:p w:rsidR="008F1B07" w:rsidRDefault="008F1B07">
      <w:pPr>
        <w:framePr w:w="8957" w:wrap="auto" w:hAnchor="text" w:x="1817" w:y="36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click on the .msi file.</w:t>
      </w:r>
    </w:p>
    <w:p w:rsidR="008F1B07" w:rsidRDefault="008F1B07">
      <w:pPr>
        <w:framePr w:w="8957" w:wrap="auto" w:hAnchor="text" w:x="1817" w:y="50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Step22</w:t>
      </w:r>
    </w:p>
    <w:p w:rsidR="008F1B07" w:rsidRDefault="008F1B07">
      <w:pPr>
        <w:framePr w:w="8957" w:wrap="auto" w:hAnchor="text" w:x="1817" w:y="50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This is MySQL Server 5.0 setup wizard. The setup wizard will install MySQL Server 5.0</w:t>
      </w:r>
    </w:p>
    <w:p w:rsidR="008F1B07" w:rsidRDefault="008F1B07">
      <w:pPr>
        <w:framePr w:w="8957" w:wrap="auto" w:hAnchor="text" w:x="1817" w:y="50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release 5.0.45 on your computer. To continue, click </w:t>
      </w: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next.</w:t>
      </w:r>
    </w:p>
    <w:p w:rsidR="008F1B07" w:rsidRDefault="008F1B07">
      <w:pPr>
        <w:framePr w:w="8959" w:wrap="auto" w:hAnchor="text" w:x="1817" w:y="125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Step33</w:t>
      </w:r>
    </w:p>
    <w:p w:rsidR="008F1B07" w:rsidRDefault="008F1B07">
      <w:pPr>
        <w:framePr w:w="8959" w:wrap="auto" w:hAnchor="text" w:x="1817" w:y="125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Choose the setup type that best suits your needs. For common program features select </w:t>
      </w:r>
      <w:r>
        <w:rPr>
          <w:rFonts w:ascii="Times New RomanPS Bold ItalicMT" w:hAnsi="Times New RomanPS Bold ItalicMT" w:cs="Times New RomanPS Bold ItalicMT"/>
          <w:color w:val="000000"/>
          <w:sz w:val="20"/>
          <w:szCs w:val="20"/>
        </w:rPr>
        <w:t>Typical</w:t>
      </w:r>
    </w:p>
    <w:p w:rsidR="008F1B07" w:rsidRDefault="008F1B07">
      <w:pPr>
        <w:framePr w:w="8959" w:wrap="auto" w:hAnchor="text" w:x="1817" w:y="125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and it’s recommended for general use. To continue, click </w:t>
      </w: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next.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0089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1969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17</w:t>
      </w:r>
    </w:p>
    <w:p w:rsidR="008F1B07" w:rsidRDefault="008F1B07">
      <w:pPr>
        <w:framePr w:w="1216" w:wrap="auto" w:hAnchor="text" w:x="1817" w:y="60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Step4</w:t>
      </w:r>
    </w:p>
    <w:p w:rsidR="008F1B07" w:rsidRDefault="008F1B07">
      <w:pPr>
        <w:framePr w:w="809" w:wrap="auto" w:hAnchor="text" w:x="9964" w:y="60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4</w:t>
      </w:r>
    </w:p>
    <w:p w:rsidR="008F1B07" w:rsidRDefault="008F1B07">
      <w:pPr>
        <w:framePr w:w="8960" w:wrap="auto" w:hAnchor="text" w:x="1817" w:y="66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This wizard is ready to begin installation. Destination folder will be in </w:t>
      </w: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C:\Program</w:t>
      </w:r>
    </w:p>
    <w:p w:rsidR="008F1B07" w:rsidRDefault="008F1B07">
      <w:pPr>
        <w:framePr w:w="8960" w:wrap="auto" w:hAnchor="text" w:x="1817" w:y="66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 xml:space="preserve">Files\MySQL\MySQL Server 5.0\.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To continue, click </w:t>
      </w: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next.</w:t>
      </w:r>
    </w:p>
    <w:p w:rsidR="008F1B07" w:rsidRDefault="008F1B07">
      <w:pPr>
        <w:framePr w:w="8957" w:wrap="auto" w:hAnchor="text" w:x="1817" w:y="120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Step55</w:t>
      </w:r>
    </w:p>
    <w:p w:rsidR="008F1B07" w:rsidRDefault="008F1B07">
      <w:pPr>
        <w:framePr w:w="8957" w:wrap="auto" w:hAnchor="text" w:x="1817" w:y="120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program features you selected are being installed. Please wait while the setup wizard</w:t>
      </w:r>
    </w:p>
    <w:p w:rsidR="008F1B07" w:rsidRDefault="008F1B07">
      <w:pPr>
        <w:framePr w:w="8957" w:wrap="auto" w:hAnchor="text" w:x="1817" w:y="120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installs MySQL 5.0. This may take several minutes.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0192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1969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18</w:t>
      </w:r>
    </w:p>
    <w:p w:rsidR="008F1B07" w:rsidRDefault="008F1B07">
      <w:pPr>
        <w:framePr w:w="2786" w:wrap="auto" w:hAnchor="text" w:x="1817" w:y="633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Step6</w:t>
      </w:r>
    </w:p>
    <w:p w:rsidR="008F1B07" w:rsidRDefault="008F1B07">
      <w:pPr>
        <w:framePr w:w="2786" w:wrap="auto" w:hAnchor="text" w:x="1817" w:y="633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To continue, click </w:t>
      </w: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next.</w:t>
      </w:r>
    </w:p>
    <w:p w:rsidR="008F1B07" w:rsidRDefault="008F1B07">
      <w:pPr>
        <w:framePr w:w="809" w:wrap="auto" w:hAnchor="text" w:x="9964" w:y="633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6</w:t>
      </w:r>
    </w:p>
    <w:p w:rsidR="008F1B07" w:rsidRDefault="008F1B07">
      <w:pPr>
        <w:framePr w:w="2786" w:wrap="auto" w:hAnchor="text" w:x="1817" w:y="134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Step7</w:t>
      </w:r>
    </w:p>
    <w:p w:rsidR="008F1B07" w:rsidRDefault="008F1B07">
      <w:pPr>
        <w:framePr w:w="2786" w:wrap="auto" w:hAnchor="text" w:x="1817" w:y="134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To continue, click </w:t>
      </w: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next.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809" w:wrap="auto" w:hAnchor="text" w:x="9964" w:y="134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7</w:t>
      </w: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0294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1969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19</w:t>
      </w:r>
    </w:p>
    <w:p w:rsidR="008F1B07" w:rsidRDefault="008F1B07">
      <w:pPr>
        <w:framePr w:w="8957" w:wrap="auto" w:hAnchor="text" w:x="1817" w:y="633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Step88</w:t>
      </w:r>
    </w:p>
    <w:p w:rsidR="008F1B07" w:rsidRDefault="008F1B07">
      <w:pPr>
        <w:framePr w:w="8957" w:wrap="auto" w:hAnchor="text" w:x="1817" w:y="633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Wizard Completed. Setup has finished installing MySQL 5.0. </w:t>
      </w: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 xml:space="preserve">Check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the configure the</w:t>
      </w:r>
    </w:p>
    <w:p w:rsidR="008F1B07" w:rsidRDefault="008F1B07">
      <w:pPr>
        <w:framePr w:w="8957" w:wrap="auto" w:hAnchor="text" w:x="1817" w:y="633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MySQL server now to continue. Click </w:t>
      </w: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 xml:space="preserve">Finish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to exit the wizard</w:t>
      </w:r>
    </w:p>
    <w:p w:rsidR="008F1B07" w:rsidRDefault="008F1B07">
      <w:pPr>
        <w:framePr w:w="867" w:wrap="auto" w:hAnchor="text" w:x="7868" w:y="112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d.</w:t>
      </w:r>
    </w:p>
    <w:p w:rsidR="008F1B07" w:rsidRDefault="008F1B07">
      <w:pPr>
        <w:framePr w:w="8957" w:wrap="auto" w:hAnchor="text" w:x="1817" w:y="135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Step99</w:t>
      </w:r>
    </w:p>
    <w:p w:rsidR="008F1B07" w:rsidRDefault="008F1B07">
      <w:pPr>
        <w:framePr w:w="8957" w:wrap="auto" w:hAnchor="text" w:x="1817" w:y="135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configuration wizard will allow you to configure the MySQL Server 5.0 server instance.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0396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1969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20</w:t>
      </w:r>
    </w:p>
    <w:p w:rsidR="008F1B07" w:rsidRDefault="008F1B07">
      <w:pPr>
        <w:framePr w:w="2786" w:wrap="auto" w:hAnchor="text" w:x="1817" w:y="13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To continue, click </w:t>
      </w: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next.</w:t>
      </w:r>
    </w:p>
    <w:p w:rsidR="008F1B07" w:rsidRDefault="008F1B07">
      <w:pPr>
        <w:framePr w:w="8958" w:wrap="auto" w:hAnchor="text" w:x="1817" w:y="68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Step1010</w:t>
      </w:r>
    </w:p>
    <w:p w:rsidR="008F1B07" w:rsidRDefault="008F1B07">
      <w:pPr>
        <w:framePr w:w="8958" w:wrap="auto" w:hAnchor="text" w:x="1817" w:y="68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Select a </w:t>
      </w: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 xml:space="preserve">standard configuration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and this will use a general purpose configuration for the</w:t>
      </w:r>
    </w:p>
    <w:p w:rsidR="008F1B07" w:rsidRDefault="008F1B07">
      <w:pPr>
        <w:framePr w:w="8958" w:wrap="auto" w:hAnchor="text" w:x="1817" w:y="68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serverthatcanbetunedmanually.Tocontinue,click</w:t>
      </w: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next.</w:t>
      </w:r>
    </w:p>
    <w:p w:rsidR="008F1B07" w:rsidRDefault="008F1B07">
      <w:pPr>
        <w:framePr w:w="1309" w:wrap="auto" w:hAnchor="text" w:x="1817" w:y="136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Step11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907" w:wrap="auto" w:hAnchor="text" w:x="9861" w:y="136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11</w:t>
      </w: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0499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1969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21</w:t>
      </w:r>
    </w:p>
    <w:p w:rsidR="008F1B07" w:rsidRDefault="008F1B07">
      <w:pPr>
        <w:framePr w:w="8957" w:wrap="auto" w:hAnchor="text" w:x="1817" w:y="16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Check on the </w:t>
      </w: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 xml:space="preserve">install as windows service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and </w:t>
      </w: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 xml:space="preserve">include bin directory in windows path.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To</w:t>
      </w:r>
    </w:p>
    <w:p w:rsidR="008F1B07" w:rsidRDefault="008F1B07">
      <w:pPr>
        <w:framePr w:w="8957" w:wrap="auto" w:hAnchor="text" w:x="1817" w:y="16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continue, click </w:t>
      </w: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next.</w:t>
      </w:r>
    </w:p>
    <w:p w:rsidR="008F1B07" w:rsidRDefault="008F1B07">
      <w:pPr>
        <w:framePr w:w="8957" w:wrap="auto" w:hAnchor="text" w:x="1817" w:y="76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Step1212</w:t>
      </w:r>
    </w:p>
    <w:p w:rsidR="008F1B07" w:rsidRDefault="008F1B07">
      <w:pPr>
        <w:framePr w:w="8957" w:wrap="auto" w:hAnchor="text" w:x="1817" w:y="76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Please set the security options by entering the root password and confirm retype the</w:t>
      </w:r>
    </w:p>
    <w:p w:rsidR="008F1B07" w:rsidRDefault="008F1B07">
      <w:pPr>
        <w:framePr w:w="8957" w:wrap="auto" w:hAnchor="text" w:x="1817" w:y="76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password. To continue, click next.</w:t>
      </w:r>
    </w:p>
    <w:p w:rsidR="008F1B07" w:rsidRDefault="008F1B07">
      <w:pPr>
        <w:framePr w:w="1323" w:wrap="auto" w:hAnchor="text" w:x="1817" w:y="136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Step13</w:t>
      </w:r>
    </w:p>
    <w:p w:rsidR="008F1B07" w:rsidRDefault="008F1B07" w:rsidP="001C737A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921" w:wrap="auto" w:hAnchor="text" w:x="9852" w:y="136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13</w:t>
      </w: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0601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1969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22</w:t>
      </w:r>
    </w:p>
    <w:p w:rsidR="008F1B07" w:rsidRDefault="008F1B07">
      <w:pPr>
        <w:framePr w:w="4761" w:wrap="auto" w:hAnchor="text" w:x="1817" w:y="13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Ready to execute? Clicks </w:t>
      </w: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 xml:space="preserve">execute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to continue.</w:t>
      </w:r>
    </w:p>
    <w:p w:rsidR="008F1B07" w:rsidRDefault="008F1B07">
      <w:pPr>
        <w:framePr w:w="3962" w:wrap="auto" w:hAnchor="text" w:x="1817" w:y="66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Step14</w:t>
      </w:r>
    </w:p>
    <w:p w:rsidR="008F1B07" w:rsidRDefault="008F1B07">
      <w:pPr>
        <w:framePr w:w="3962" w:wrap="auto" w:hAnchor="text" w:x="1817" w:y="66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Processing configuration in progress.</w:t>
      </w:r>
    </w:p>
    <w:p w:rsidR="008F1B07" w:rsidRDefault="008F1B07">
      <w:pPr>
        <w:framePr w:w="921" w:wrap="auto" w:hAnchor="text" w:x="9852" w:y="66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14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0704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1969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23</w:t>
      </w:r>
    </w:p>
    <w:p w:rsidR="008F1B07" w:rsidRDefault="008F1B07">
      <w:pPr>
        <w:framePr w:w="1323" w:wrap="auto" w:hAnchor="text" w:x="1817" w:y="14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Step15</w:t>
      </w:r>
    </w:p>
    <w:p w:rsidR="008F1B07" w:rsidRDefault="008F1B07">
      <w:pPr>
        <w:framePr w:w="921" w:wrap="auto" w:hAnchor="text" w:x="9852" w:y="14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15</w:t>
      </w:r>
    </w:p>
    <w:p w:rsidR="008F1B07" w:rsidRDefault="008F1B07">
      <w:pPr>
        <w:framePr w:w="8954" w:wrap="auto" w:hAnchor="text" w:x="1817" w:y="18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Configuration file created. Windows service MySQL5 installed. Press </w:t>
      </w: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 xml:space="preserve">finish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to close the</w:t>
      </w:r>
    </w:p>
    <w:p w:rsidR="008F1B07" w:rsidRDefault="008F1B07">
      <w:pPr>
        <w:framePr w:w="1352" w:wrap="auto" w:hAnchor="text" w:x="1817" w:y="23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wizard.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0806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1969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24</w:t>
      </w:r>
    </w:p>
    <w:p w:rsidR="008F1B07" w:rsidRDefault="008F1B07">
      <w:pPr>
        <w:framePr w:w="4412" w:wrap="auto" w:hAnchor="text" w:x="1817" w:y="14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2. Practicing DDL &amp; DML Commands</w:t>
      </w:r>
    </w:p>
    <w:p w:rsidR="008F1B07" w:rsidRDefault="008F1B07">
      <w:pPr>
        <w:framePr w:w="3149" w:wrap="auto" w:hAnchor="text" w:x="1817" w:y="18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Data Definition Language</w:t>
      </w:r>
    </w:p>
    <w:p w:rsidR="008F1B07" w:rsidRDefault="008F1B07">
      <w:pPr>
        <w:framePr w:w="8948" w:wrap="auto" w:hAnchor="text" w:x="1817" w:y="23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data definition language is used to create an object, alter the structure of an object and</w:t>
      </w:r>
    </w:p>
    <w:p w:rsidR="008F1B07" w:rsidRDefault="008F1B07">
      <w:pPr>
        <w:framePr w:w="8953" w:wrap="auto" w:hAnchor="text" w:x="1817" w:y="27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also drop already created object. The Data Definition Languages used for table definition</w:t>
      </w:r>
    </w:p>
    <w:p w:rsidR="008F1B07" w:rsidRDefault="008F1B07">
      <w:pPr>
        <w:framePr w:w="3544" w:wrap="auto" w:hAnchor="text" w:x="1817" w:y="31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can be classified into following:</w:t>
      </w:r>
    </w:p>
    <w:p w:rsidR="008F1B07" w:rsidRDefault="008F1B07">
      <w:pPr>
        <w:framePr w:w="3012" w:wrap="auto" w:hAnchor="text" w:x="2148" w:y="35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</w:t>
      </w:r>
      <w:r>
        <w:rPr>
          <w:rFonts w:ascii="Wingdings Regular" w:hAnsi="Wingdings Regular" w:cs="Wingdings Regular"/>
          <w:color w:val="000000"/>
          <w:sz w:val="20"/>
          <w:szCs w:val="20"/>
        </w:rPr>
        <w:t xml:space="preserve">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Create table command</w:t>
      </w:r>
    </w:p>
    <w:p w:rsidR="008F1B07" w:rsidRDefault="008F1B07">
      <w:pPr>
        <w:framePr w:w="2891" w:wrap="auto" w:hAnchor="text" w:x="2148" w:y="401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</w:t>
      </w:r>
      <w:r>
        <w:rPr>
          <w:rFonts w:ascii="Wingdings Regular" w:hAnsi="Wingdings Regular" w:cs="Wingdings Regular"/>
          <w:color w:val="000000"/>
          <w:sz w:val="20"/>
          <w:szCs w:val="20"/>
        </w:rPr>
        <w:t xml:space="preserve">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Alter table command</w:t>
      </w:r>
    </w:p>
    <w:p w:rsidR="008F1B07" w:rsidRDefault="008F1B07">
      <w:pPr>
        <w:framePr w:w="3222" w:wrap="auto" w:hAnchor="text" w:x="2148" w:y="44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</w:t>
      </w:r>
      <w:r>
        <w:rPr>
          <w:rFonts w:ascii="Wingdings Regular" w:hAnsi="Wingdings Regular" w:cs="Wingdings Regular"/>
          <w:color w:val="000000"/>
          <w:sz w:val="20"/>
          <w:szCs w:val="20"/>
        </w:rPr>
        <w:t xml:space="preserve">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Truncate table command</w:t>
      </w:r>
    </w:p>
    <w:p w:rsidR="008F1B07" w:rsidRDefault="008F1B07">
      <w:pPr>
        <w:framePr w:w="2892" w:wrap="auto" w:hAnchor="text" w:x="2148" w:y="48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</w:t>
      </w:r>
      <w:r>
        <w:rPr>
          <w:rFonts w:ascii="Wingdings Regular" w:hAnsi="Wingdings Regular" w:cs="Wingdings Regular"/>
          <w:color w:val="000000"/>
          <w:sz w:val="20"/>
          <w:szCs w:val="20"/>
        </w:rPr>
        <w:t xml:space="preserve">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Drop table command</w:t>
      </w:r>
    </w:p>
    <w:p w:rsidR="008F1B07" w:rsidRDefault="008F1B07">
      <w:pPr>
        <w:framePr w:w="5216" w:wrap="auto" w:hAnchor="text" w:x="1817" w:y="5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Creating of Tables on ROAD WAY TRAVELS:</w:t>
      </w:r>
    </w:p>
    <w:p w:rsidR="008F1B07" w:rsidRDefault="008F1B07">
      <w:pPr>
        <w:framePr w:w="8947" w:wrap="auto" w:hAnchor="text" w:x="1817" w:y="61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Table is a primary object of database, used to store data in form of rows and columns. It is</w:t>
      </w:r>
    </w:p>
    <w:p w:rsidR="008F1B07" w:rsidRDefault="008F1B07">
      <w:pPr>
        <w:framePr w:w="3781" w:wrap="auto" w:hAnchor="text" w:x="1817" w:y="65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created using following command:</w:t>
      </w:r>
    </w:p>
    <w:p w:rsidR="008F1B07" w:rsidRDefault="008F1B07">
      <w:pPr>
        <w:framePr w:w="7602" w:wrap="auto" w:hAnchor="text" w:x="1817" w:y="70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Create Table &lt;table_name&gt; (column1 datatype(size), column2 datatype(size),</w:t>
      </w:r>
    </w:p>
    <w:p w:rsidR="008F1B07" w:rsidRDefault="008F1B07">
      <w:pPr>
        <w:framePr w:w="3440" w:wrap="auto" w:hAnchor="text" w:x="1873" w:y="75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MS Mincho" w:eastAsia="MS Mincho" w:hAnsi="MS Mincho" w:cs="MS Mincho" w:hint="eastAsia"/>
          <w:color w:val="000000"/>
          <w:sz w:val="20"/>
          <w:szCs w:val="20"/>
        </w:rPr>
        <w:t>・</w:t>
      </w:r>
      <w:r>
        <w:rPr>
          <w:rFonts w:ascii="ArialUnicodeMS" w:hAnsi="ArialUnicodeMS" w:cs="ArialUnicodeMS"/>
          <w:color w:val="000000"/>
          <w:sz w:val="20"/>
          <w:szCs w:val="20"/>
        </w:rPr>
        <w:t xml:space="preserve">_,column(n)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datatype(size));</w:t>
      </w:r>
    </w:p>
    <w:p w:rsidR="008F1B07" w:rsidRDefault="008F1B07">
      <w:pPr>
        <w:framePr w:w="8948" w:wrap="auto" w:hAnchor="text" w:x="1817" w:y="80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Where, table_name is a name of the table and coulumn1, column2 _ column n is a name of</w:t>
      </w:r>
    </w:p>
    <w:p w:rsidR="008F1B07" w:rsidRDefault="008F1B07">
      <w:pPr>
        <w:framePr w:w="4386" w:wrap="auto" w:hAnchor="text" w:x="1817" w:y="84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column available in table_name table.</w:t>
      </w:r>
    </w:p>
    <w:p w:rsidR="008F1B07" w:rsidRDefault="008F1B07">
      <w:pPr>
        <w:framePr w:w="4250" w:wrap="auto" w:hAnchor="text" w:x="1817" w:y="88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R Each column is separated by comma.</w:t>
      </w:r>
    </w:p>
    <w:p w:rsidR="008F1B07" w:rsidRDefault="008F1B07">
      <w:pPr>
        <w:framePr w:w="5081" w:wrap="auto" w:hAnchor="text" w:x="1817" w:y="931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Pointes to be remember while creating a table.</w:t>
      </w:r>
    </w:p>
    <w:p w:rsidR="008F1B07" w:rsidRDefault="008F1B07">
      <w:pPr>
        <w:framePr w:w="4870" w:wrap="auto" w:hAnchor="text" w:x="2148" w:y="97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</w:t>
      </w:r>
      <w:r>
        <w:rPr>
          <w:rFonts w:ascii="Wingdings Regular" w:hAnsi="Wingdings Regular" w:cs="Wingdings Regular"/>
          <w:color w:val="000000"/>
          <w:sz w:val="20"/>
          <w:szCs w:val="20"/>
        </w:rPr>
        <w:t xml:space="preserve">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Table Name must be start with an alphabet.</w:t>
      </w:r>
    </w:p>
    <w:p w:rsidR="008F1B07" w:rsidRDefault="008F1B07">
      <w:pPr>
        <w:framePr w:w="7437" w:wrap="auto" w:hAnchor="text" w:x="2148" w:y="101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</w:t>
      </w:r>
      <w:r>
        <w:rPr>
          <w:rFonts w:ascii="Wingdings Regular" w:hAnsi="Wingdings Regular" w:cs="Wingdings Regular"/>
          <w:color w:val="000000"/>
          <w:sz w:val="20"/>
          <w:szCs w:val="20"/>
        </w:rPr>
        <w:t xml:space="preserve">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Table name and column name should be of maximum 30 character long.</w:t>
      </w:r>
    </w:p>
    <w:p w:rsidR="008F1B07" w:rsidRDefault="008F1B07">
      <w:pPr>
        <w:framePr w:w="5604" w:wrap="auto" w:hAnchor="text" w:x="2148" w:y="105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</w:t>
      </w:r>
      <w:r>
        <w:rPr>
          <w:rFonts w:ascii="Wingdings Regular" w:hAnsi="Wingdings Regular" w:cs="Wingdings Regular"/>
          <w:color w:val="000000"/>
          <w:sz w:val="20"/>
          <w:szCs w:val="20"/>
        </w:rPr>
        <w:t xml:space="preserve">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Column name should not be repeated in same table.</w:t>
      </w:r>
    </w:p>
    <w:p w:rsidR="008F1B07" w:rsidRDefault="008F1B07">
      <w:pPr>
        <w:framePr w:w="7152" w:wrap="auto" w:hAnchor="text" w:x="2148" w:y="109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</w:t>
      </w:r>
      <w:r>
        <w:rPr>
          <w:rFonts w:ascii="Wingdings Regular" w:hAnsi="Wingdings Regular" w:cs="Wingdings Regular"/>
          <w:color w:val="000000"/>
          <w:sz w:val="20"/>
          <w:szCs w:val="20"/>
        </w:rPr>
        <w:t xml:space="preserve">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Reserve words of Oracle cannot be used as a table and column name.</w:t>
      </w:r>
    </w:p>
    <w:p w:rsidR="008F1B07" w:rsidRDefault="008F1B07">
      <w:pPr>
        <w:framePr w:w="5705" w:wrap="auto" w:hAnchor="text" w:x="2148" w:y="114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</w:t>
      </w:r>
      <w:r>
        <w:rPr>
          <w:rFonts w:ascii="Wingdings Regular" w:hAnsi="Wingdings Regular" w:cs="Wingdings Regular"/>
          <w:color w:val="000000"/>
          <w:sz w:val="20"/>
          <w:szCs w:val="20"/>
        </w:rPr>
        <w:t xml:space="preserve">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Two different tables should not have the same name.</w:t>
      </w:r>
    </w:p>
    <w:p w:rsidR="008F1B07" w:rsidRDefault="008F1B07">
      <w:pPr>
        <w:framePr w:w="8398" w:wrap="auto" w:hAnchor="text" w:x="2148" w:y="118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</w:t>
      </w:r>
      <w:r>
        <w:rPr>
          <w:rFonts w:ascii="Wingdings Regular" w:hAnsi="Wingdings Regular" w:cs="Wingdings Regular"/>
          <w:color w:val="000000"/>
          <w:sz w:val="20"/>
          <w:szCs w:val="20"/>
        </w:rPr>
        <w:t xml:space="preserve">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Underscores, numerals and letters are allowed but not blank space or single quotes.</w:t>
      </w:r>
    </w:p>
    <w:p w:rsidR="008F1B07" w:rsidRDefault="008F1B07">
      <w:pPr>
        <w:framePr w:w="1609" w:wrap="auto" w:hAnchor="text" w:x="1817" w:y="1230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Example:</w:t>
      </w:r>
    </w:p>
    <w:p w:rsidR="008F1B07" w:rsidRDefault="008F1B07">
      <w:pPr>
        <w:framePr w:w="5466" w:wrap="auto" w:hAnchor="text" w:x="1817" w:y="126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create table Bus(Bus_No varchar(5),</w:t>
      </w:r>
    </w:p>
    <w:p w:rsidR="008F1B07" w:rsidRDefault="008F1B07">
      <w:pPr>
        <w:framePr w:w="5466" w:wrap="auto" w:hAnchor="text" w:x="1817" w:y="126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varchar(20),CouchType varchar2(10),fair number);</w:t>
      </w:r>
    </w:p>
    <w:p w:rsidR="008F1B07" w:rsidRDefault="008F1B07">
      <w:pPr>
        <w:framePr w:w="2108" w:wrap="auto" w:hAnchor="text" w:x="1817" w:y="133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Table Created.</w:t>
      </w:r>
    </w:p>
    <w:p w:rsidR="008F1B07" w:rsidRDefault="008F1B07">
      <w:pPr>
        <w:framePr w:w="8953" w:wrap="auto" w:hAnchor="text" w:x="1817" w:y="137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Above definition will create simple table. Still there are more additional option related with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1269" w:wrap="auto" w:hAnchor="text" w:x="6878" w:y="126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source</w:t>
      </w:r>
    </w:p>
    <w:p w:rsidR="008F1B07" w:rsidRDefault="008F1B07">
      <w:pPr>
        <w:framePr w:w="1772" w:wrap="auto" w:hAnchor="text" w:x="7741" w:y="126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varchar(20),</w:t>
      </w:r>
    </w:p>
    <w:p w:rsidR="008F1B07" w:rsidRDefault="008F1B07">
      <w:pPr>
        <w:framePr w:w="1669" w:wrap="auto" w:hAnchor="text" w:x="9104" w:y="126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destination</w:t>
      </w: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0908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1969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25</w:t>
      </w:r>
    </w:p>
    <w:p w:rsidR="008F1B07" w:rsidRDefault="008F1B07">
      <w:pPr>
        <w:framePr w:w="7010" w:wrap="auto" w:hAnchor="text" w:x="1817" w:y="1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create table for the object-relation feature we will discuss it afterwards.</w:t>
      </w:r>
    </w:p>
    <w:p w:rsidR="008F1B07" w:rsidRDefault="008F1B07">
      <w:pPr>
        <w:framePr w:w="2129" w:wrap="auto" w:hAnchor="text" w:x="1817" w:y="18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Desc command</w:t>
      </w:r>
    </w:p>
    <w:p w:rsidR="008F1B07" w:rsidRDefault="008F1B07">
      <w:pPr>
        <w:framePr w:w="8945" w:wrap="auto" w:hAnchor="text" w:x="1817" w:y="23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Describe command is external command of Oracle. The describe command is used to view</w:t>
      </w:r>
    </w:p>
    <w:p w:rsidR="008F1B07" w:rsidRDefault="008F1B07">
      <w:pPr>
        <w:framePr w:w="3694" w:wrap="auto" w:hAnchor="text" w:x="1817" w:y="27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structure of a table as follows.</w:t>
      </w:r>
    </w:p>
    <w:p w:rsidR="008F1B07" w:rsidRDefault="008F1B07">
      <w:pPr>
        <w:framePr w:w="2486" w:wrap="auto" w:hAnchor="text" w:x="1817" w:y="31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Desc &lt;table name&gt;</w:t>
      </w:r>
    </w:p>
    <w:p w:rsidR="008F1B07" w:rsidRDefault="008F1B07">
      <w:pPr>
        <w:framePr w:w="4667" w:wrap="auto" w:hAnchor="text" w:x="1817" w:y="35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desc bus;</w:t>
      </w:r>
    </w:p>
    <w:p w:rsidR="008F1B07" w:rsidRDefault="008F1B07">
      <w:pPr>
        <w:framePr w:w="4667" w:wrap="auto" w:hAnchor="text" w:x="1817" w:y="35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NameNull?</w:t>
      </w:r>
    </w:p>
    <w:p w:rsidR="008F1B07" w:rsidRDefault="008F1B07">
      <w:pPr>
        <w:framePr w:w="4667" w:wrap="auto" w:hAnchor="text" w:x="1817" w:y="35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----------------------------------------- --------</w:t>
      </w:r>
    </w:p>
    <w:p w:rsidR="008F1B07" w:rsidRDefault="008F1B07">
      <w:pPr>
        <w:framePr w:w="4667" w:wrap="auto" w:hAnchor="text" w:x="1817" w:y="35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BUS_NONOT NULL</w:t>
      </w:r>
    </w:p>
    <w:p w:rsidR="008F1B07" w:rsidRDefault="008F1B07">
      <w:pPr>
        <w:framePr w:w="4667" w:wrap="auto" w:hAnchor="text" w:x="1817" w:y="35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SOURCE</w:t>
      </w:r>
    </w:p>
    <w:p w:rsidR="008F1B07" w:rsidRDefault="008F1B07">
      <w:pPr>
        <w:framePr w:w="4667" w:wrap="auto" w:hAnchor="text" w:x="1817" w:y="35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DESTINATION</w:t>
      </w:r>
    </w:p>
    <w:p w:rsidR="008F1B07" w:rsidRDefault="008F1B07">
      <w:pPr>
        <w:framePr w:w="1707" w:wrap="auto" w:hAnchor="text" w:x="1817" w:y="53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CouchType</w:t>
      </w:r>
    </w:p>
    <w:p w:rsidR="008F1B07" w:rsidRDefault="008F1B07">
      <w:pPr>
        <w:framePr w:w="1178" w:wrap="auto" w:hAnchor="text" w:x="1817" w:y="5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FAIR</w:t>
      </w:r>
    </w:p>
    <w:p w:rsidR="008F1B07" w:rsidRDefault="008F1B07">
      <w:pPr>
        <w:framePr w:w="2463" w:wrap="auto" w:hAnchor="text" w:x="1817" w:y="61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Reservation Table:</w:t>
      </w:r>
    </w:p>
    <w:p w:rsidR="008F1B07" w:rsidRDefault="008F1B07">
      <w:pPr>
        <w:framePr w:w="8954" w:wrap="auto" w:hAnchor="text" w:x="1817" w:y="66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create table Reservation(PNR_NO Numeric(9), No_of_seats Number(8), Address</w:t>
      </w:r>
    </w:p>
    <w:p w:rsidR="008F1B07" w:rsidRDefault="008F1B07">
      <w:pPr>
        <w:framePr w:w="8954" w:wrap="auto" w:hAnchor="text" w:x="1817" w:y="66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varchar(50), Contact_No Numeric(9), Status char(3));</w:t>
      </w:r>
    </w:p>
    <w:p w:rsidR="008F1B07" w:rsidRDefault="008F1B07">
      <w:pPr>
        <w:framePr w:w="8954" w:wrap="auto" w:hAnchor="text" w:x="1817" w:y="66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Table created.</w:t>
      </w:r>
    </w:p>
    <w:p w:rsidR="008F1B07" w:rsidRDefault="008F1B07">
      <w:pPr>
        <w:framePr w:w="8954" w:wrap="auto" w:hAnchor="text" w:x="1817" w:y="66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desc Reservation</w:t>
      </w:r>
    </w:p>
    <w:p w:rsidR="008F1B07" w:rsidRDefault="008F1B07">
      <w:pPr>
        <w:framePr w:w="8954" w:wrap="auto" w:hAnchor="text" w:x="1817" w:y="66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NameNull?Type</w:t>
      </w:r>
    </w:p>
    <w:p w:rsidR="008F1B07" w:rsidRDefault="008F1B07">
      <w:pPr>
        <w:framePr w:w="8954" w:wrap="auto" w:hAnchor="text" w:x="1817" w:y="66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----------------------------------------- -------- ----------------------------</w:t>
      </w:r>
    </w:p>
    <w:p w:rsidR="008F1B07" w:rsidRDefault="008F1B07">
      <w:pPr>
        <w:framePr w:w="8954" w:wrap="auto" w:hAnchor="text" w:x="1817" w:y="66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PNR_NONUMBER(9)</w:t>
      </w:r>
    </w:p>
    <w:p w:rsidR="008F1B07" w:rsidRDefault="008F1B07">
      <w:pPr>
        <w:framePr w:w="8954" w:wrap="auto" w:hAnchor="text" w:x="1817" w:y="66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NO_OF_SEATSNUMBER(8)</w:t>
      </w:r>
    </w:p>
    <w:p w:rsidR="008F1B07" w:rsidRDefault="008F1B07">
      <w:pPr>
        <w:framePr w:w="8954" w:wrap="auto" w:hAnchor="text" w:x="1817" w:y="66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ADDRESSVARCHAR2(50)</w:t>
      </w:r>
    </w:p>
    <w:p w:rsidR="008F1B07" w:rsidRDefault="008F1B07">
      <w:pPr>
        <w:framePr w:w="8954" w:wrap="auto" w:hAnchor="text" w:x="1817" w:y="66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CONTACT_NONUMBER(9)</w:t>
      </w:r>
    </w:p>
    <w:p w:rsidR="008F1B07" w:rsidRDefault="008F1B07">
      <w:pPr>
        <w:framePr w:w="8954" w:wrap="auto" w:hAnchor="text" w:x="1817" w:y="66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STATUSCHAR(3)</w:t>
      </w:r>
    </w:p>
    <w:p w:rsidR="008F1B07" w:rsidRDefault="008F1B07">
      <w:pPr>
        <w:framePr w:w="2743" w:wrap="auto" w:hAnchor="text" w:x="6224" w:y="381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Type</w:t>
      </w:r>
    </w:p>
    <w:p w:rsidR="008F1B07" w:rsidRDefault="008F1B07">
      <w:pPr>
        <w:framePr w:w="2743" w:wrap="auto" w:hAnchor="text" w:x="6224" w:y="381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----------------------------</w:t>
      </w:r>
    </w:p>
    <w:p w:rsidR="008F1B07" w:rsidRDefault="008F1B07">
      <w:pPr>
        <w:framePr w:w="2743" w:wrap="auto" w:hAnchor="text" w:x="6224" w:y="381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INTEGER2(5)</w:t>
      </w:r>
    </w:p>
    <w:p w:rsidR="008F1B07" w:rsidRDefault="008F1B07">
      <w:pPr>
        <w:framePr w:w="2743" w:wrap="auto" w:hAnchor="text" w:x="6224" w:y="381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VARCHAR2(20)</w:t>
      </w:r>
    </w:p>
    <w:p w:rsidR="008F1B07" w:rsidRDefault="008F1B07">
      <w:pPr>
        <w:framePr w:w="2743" w:wrap="auto" w:hAnchor="text" w:x="6224" w:y="381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VARCHAR2(20)</w:t>
      </w:r>
    </w:p>
    <w:p w:rsidR="008F1B07" w:rsidRDefault="008F1B07">
      <w:pPr>
        <w:framePr w:w="2220" w:wrap="auto" w:hAnchor="text" w:x="6257" w:y="53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VARCHAR2(10)</w:t>
      </w:r>
    </w:p>
    <w:p w:rsidR="008F1B07" w:rsidRDefault="008F1B07">
      <w:pPr>
        <w:framePr w:w="1635" w:wrap="auto" w:hAnchor="text" w:x="6318" w:y="5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NUMBER</w:t>
      </w:r>
    </w:p>
    <w:p w:rsidR="008F1B07" w:rsidRDefault="008F1B07">
      <w:pPr>
        <w:framePr w:w="2524" w:wrap="auto" w:hAnchor="text" w:x="1817" w:y="102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Cancellation Table:</w:t>
      </w:r>
    </w:p>
    <w:p w:rsidR="008F1B07" w:rsidRDefault="008F1B07">
      <w:pPr>
        <w:framePr w:w="8869" w:wrap="auto" w:hAnchor="text" w:x="1901" w:y="107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create table Cancellation(PNR_NO Numeric(9), No_of_seats Number(8), Address</w:t>
      </w:r>
    </w:p>
    <w:p w:rsidR="008F1B07" w:rsidRDefault="008F1B07">
      <w:pPr>
        <w:framePr w:w="8869" w:wrap="auto" w:hAnchor="text" w:x="1901" w:y="107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varchar(50), Contact_No Numeric(9), Status char(3));</w:t>
      </w:r>
    </w:p>
    <w:p w:rsidR="008F1B07" w:rsidRDefault="008F1B07">
      <w:pPr>
        <w:framePr w:w="8869" w:wrap="auto" w:hAnchor="text" w:x="1901" w:y="107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Table created.</w:t>
      </w:r>
    </w:p>
    <w:p w:rsidR="008F1B07" w:rsidRDefault="008F1B07">
      <w:pPr>
        <w:framePr w:w="8869" w:wrap="auto" w:hAnchor="text" w:x="1901" w:y="107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desc Cancellation</w:t>
      </w:r>
    </w:p>
    <w:p w:rsidR="008F1B07" w:rsidRDefault="008F1B07">
      <w:pPr>
        <w:framePr w:w="8869" w:wrap="auto" w:hAnchor="text" w:x="1901" w:y="107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NameNull? Type</w:t>
      </w:r>
    </w:p>
    <w:p w:rsidR="008F1B07" w:rsidRDefault="008F1B07">
      <w:pPr>
        <w:framePr w:w="8869" w:wrap="auto" w:hAnchor="text" w:x="1901" w:y="107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----------------------------------------- -------- ----------------------------</w:t>
      </w:r>
    </w:p>
    <w:p w:rsidR="008F1B07" w:rsidRDefault="008F1B07">
      <w:pPr>
        <w:framePr w:w="8869" w:wrap="auto" w:hAnchor="text" w:x="1901" w:y="107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PNR_NONUMBER(9)</w:t>
      </w:r>
    </w:p>
    <w:p w:rsidR="008F1B07" w:rsidRDefault="008F1B07">
      <w:pPr>
        <w:framePr w:w="8869" w:wrap="auto" w:hAnchor="text" w:x="1901" w:y="107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NO_OF_SEATSNUMBER(8)</w:t>
      </w:r>
    </w:p>
    <w:p w:rsidR="008F1B07" w:rsidRDefault="008F1B07">
      <w:pPr>
        <w:framePr w:w="8869" w:wrap="auto" w:hAnchor="text" w:x="1901" w:y="107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ADDRESSVARCHAR2(50)</w:t>
      </w:r>
    </w:p>
    <w:p w:rsidR="008F1B07" w:rsidRDefault="008F1B07">
      <w:pPr>
        <w:framePr w:w="8869" w:wrap="auto" w:hAnchor="text" w:x="1901" w:y="107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CONTACT_NONUMBER(9)</w:t>
      </w:r>
    </w:p>
    <w:p w:rsidR="008F1B07" w:rsidRDefault="008F1B07">
      <w:pPr>
        <w:framePr w:w="8869" w:wrap="auto" w:hAnchor="text" w:x="1901" w:y="107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STATUSCHAR(3)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1011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1969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26</w:t>
      </w:r>
    </w:p>
    <w:p w:rsidR="008F1B07" w:rsidRDefault="008F1B07">
      <w:pPr>
        <w:framePr w:w="1935" w:wrap="auto" w:hAnchor="text" w:x="1817" w:y="14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Ticket Table:</w:t>
      </w:r>
    </w:p>
    <w:p w:rsidR="008F1B07" w:rsidRDefault="008F1B07">
      <w:pPr>
        <w:framePr w:w="8873" w:wrap="auto" w:hAnchor="text" w:x="1901" w:y="18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create table Ticket(Ticket_No Numeric(9) primary key, age number(4), sex char(4)</w:t>
      </w:r>
    </w:p>
    <w:p w:rsidR="008F1B07" w:rsidRDefault="008F1B07">
      <w:pPr>
        <w:framePr w:w="8873" w:wrap="auto" w:hAnchor="text" w:x="1901" w:y="18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Not null, source varchar(2), destination varchar(20), dep_time varchar(4));</w:t>
      </w:r>
    </w:p>
    <w:p w:rsidR="008F1B07" w:rsidRDefault="008F1B07">
      <w:pPr>
        <w:framePr w:w="8873" w:wrap="auto" w:hAnchor="text" w:x="1901" w:y="18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Table created.</w:t>
      </w:r>
    </w:p>
    <w:p w:rsidR="008F1B07" w:rsidRDefault="008F1B07">
      <w:pPr>
        <w:framePr w:w="8873" w:wrap="auto" w:hAnchor="text" w:x="1901" w:y="18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desc Ticket</w:t>
      </w:r>
    </w:p>
    <w:p w:rsidR="008F1B07" w:rsidRDefault="008F1B07">
      <w:pPr>
        <w:framePr w:w="8873" w:wrap="auto" w:hAnchor="text" w:x="1901" w:y="18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NameNull?Type</w:t>
      </w:r>
    </w:p>
    <w:p w:rsidR="008F1B07" w:rsidRDefault="008F1B07">
      <w:pPr>
        <w:framePr w:w="8873" w:wrap="auto" w:hAnchor="text" w:x="1901" w:y="18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----------------------------------------- ------------------------------------</w:t>
      </w:r>
    </w:p>
    <w:p w:rsidR="008F1B07" w:rsidRDefault="008F1B07">
      <w:pPr>
        <w:framePr w:w="8873" w:wrap="auto" w:hAnchor="text" w:x="1901" w:y="18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TICKET_NONOT NULL NUMBER(9)</w:t>
      </w:r>
    </w:p>
    <w:p w:rsidR="008F1B07" w:rsidRDefault="008F1B07">
      <w:pPr>
        <w:framePr w:w="8873" w:wrap="auto" w:hAnchor="text" w:x="1901" w:y="18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AGENUMBER(4)</w:t>
      </w:r>
    </w:p>
    <w:p w:rsidR="008F1B07" w:rsidRDefault="008F1B07">
      <w:pPr>
        <w:framePr w:w="8873" w:wrap="auto" w:hAnchor="text" w:x="1901" w:y="18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SEXNOT NULL CHAR(4)</w:t>
      </w:r>
    </w:p>
    <w:p w:rsidR="008F1B07" w:rsidRDefault="008F1B07">
      <w:pPr>
        <w:framePr w:w="8873" w:wrap="auto" w:hAnchor="text" w:x="1901" w:y="18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SOURCEVARCHAR2(2)</w:t>
      </w:r>
    </w:p>
    <w:p w:rsidR="008F1B07" w:rsidRDefault="008F1B07">
      <w:pPr>
        <w:framePr w:w="8873" w:wrap="auto" w:hAnchor="text" w:x="1901" w:y="18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DESTINATIONVARCHAR2(20)</w:t>
      </w:r>
    </w:p>
    <w:p w:rsidR="008F1B07" w:rsidRDefault="008F1B07">
      <w:pPr>
        <w:framePr w:w="8873" w:wrap="auto" w:hAnchor="text" w:x="1901" w:y="18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DEP_TIMEVARCHAR2(4)</w:t>
      </w:r>
    </w:p>
    <w:p w:rsidR="008F1B07" w:rsidRDefault="008F1B07">
      <w:pPr>
        <w:framePr w:w="2515" w:wrap="auto" w:hAnchor="text" w:x="1817" w:y="58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Alteration of Table</w:t>
      </w:r>
    </w:p>
    <w:p w:rsidR="008F1B07" w:rsidRDefault="008F1B07">
      <w:pPr>
        <w:framePr w:w="8950" w:wrap="auto" w:hAnchor="text" w:x="1817" w:y="62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Once Simple Table is created, if there is a need to change the structure of a table at that time</w:t>
      </w:r>
    </w:p>
    <w:p w:rsidR="008F1B07" w:rsidRDefault="008F1B07">
      <w:pPr>
        <w:framePr w:w="8953" w:wrap="auto" w:hAnchor="text" w:x="1817" w:y="66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alter command is used. It is used when a user want to add a new column or change the width</w:t>
      </w:r>
    </w:p>
    <w:p w:rsidR="008F1B07" w:rsidRDefault="008F1B07">
      <w:pPr>
        <w:framePr w:w="8954" w:wrap="auto" w:hAnchor="text" w:x="1817" w:y="71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of datatype or datatype itself or to add or drop integrity constraints or column. (we will see</w:t>
      </w:r>
    </w:p>
    <w:p w:rsidR="008F1B07" w:rsidRDefault="008F1B07">
      <w:pPr>
        <w:framePr w:w="8953" w:wrap="auto" w:hAnchor="text" w:x="1817" w:y="75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about constraints very soon.).i.e. table can be altered in one of three way : by adding</w:t>
      </w:r>
    </w:p>
    <w:p w:rsidR="008F1B07" w:rsidRDefault="008F1B07">
      <w:pPr>
        <w:framePr w:w="6348" w:wrap="auto" w:hAnchor="text" w:x="1817" w:y="79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column, by changing column definition or by dropping column.</w:t>
      </w:r>
    </w:p>
    <w:p w:rsidR="008F1B07" w:rsidRDefault="008F1B07">
      <w:pPr>
        <w:framePr w:w="2827" w:wrap="auto" w:hAnchor="text" w:x="1817" w:y="83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Addition of Column(s)</w:t>
      </w:r>
    </w:p>
    <w:p w:rsidR="008F1B07" w:rsidRDefault="008F1B07">
      <w:pPr>
        <w:framePr w:w="4447" w:wrap="auto" w:hAnchor="text" w:x="1817" w:y="88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Addition of column in table is done using:</w:t>
      </w:r>
    </w:p>
    <w:p w:rsidR="008F1B07" w:rsidRDefault="008F1B07">
      <w:pPr>
        <w:framePr w:w="7631" w:wrap="auto" w:hAnchor="text" w:x="1817" w:y="931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 xml:space="preserve">Alter table &lt;table_name&gt; add(column1 datatype, column2 datatype </w:t>
      </w:r>
      <w:r>
        <w:rPr>
          <w:rFonts w:ascii="MS Mincho" w:eastAsia="MS Mincho" w:hAnsi="MS Mincho" w:cs="MS Mincho" w:hint="eastAsia"/>
          <w:color w:val="000000"/>
          <w:sz w:val="20"/>
          <w:szCs w:val="20"/>
        </w:rPr>
        <w:t>・</w:t>
      </w:r>
      <w:r>
        <w:rPr>
          <w:rFonts w:ascii="ArialUnicodeMS Bold" w:hAnsi="ArialUnicodeMS Bold" w:cs="ArialUnicodeMS Bold"/>
          <w:color w:val="000000"/>
          <w:sz w:val="20"/>
          <w:szCs w:val="20"/>
        </w:rPr>
        <w:t>_);</w:t>
      </w:r>
    </w:p>
    <w:p w:rsidR="008F1B07" w:rsidRDefault="008F1B07">
      <w:pPr>
        <w:framePr w:w="8947" w:wrap="auto" w:hAnchor="text" w:x="1817" w:y="98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Add option is used with alter table_ when you want to add a new column in existing</w:t>
      </w:r>
    </w:p>
    <w:p w:rsidR="008F1B07" w:rsidRDefault="008F1B07">
      <w:pPr>
        <w:framePr w:w="8944" w:wrap="auto" w:hAnchor="text" w:x="1817" w:y="102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 xml:space="preserve">table. If you want to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Add more than one column then just write column name, data type and</w:t>
      </w:r>
    </w:p>
    <w:p w:rsidR="008F1B07" w:rsidRDefault="008F1B07">
      <w:pPr>
        <w:framePr w:w="8946" w:wrap="auto" w:hAnchor="text" w:x="1817" w:y="106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size in brackets. As usual Comma sign separates each column. For Example, suppose you</w:t>
      </w:r>
    </w:p>
    <w:p w:rsidR="008F1B07" w:rsidRDefault="008F1B07">
      <w:pPr>
        <w:framePr w:w="8951" w:wrap="auto" w:hAnchor="text" w:x="1817" w:y="110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want to add column comm in emp_master, then you have to perform the following</w:t>
      </w:r>
    </w:p>
    <w:p w:rsidR="008F1B07" w:rsidRDefault="008F1B07">
      <w:pPr>
        <w:framePr w:w="1623" w:wrap="auto" w:hAnchor="text" w:x="1817" w:y="115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command.</w:t>
      </w:r>
    </w:p>
    <w:p w:rsidR="008F1B07" w:rsidRDefault="008F1B07">
      <w:pPr>
        <w:framePr w:w="8958" w:wrap="auto" w:hAnchor="text" w:x="1817" w:y="118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ALTER TABLE Passenger ADD FOREIGN KEY (PNR_NO) REFERENCES</w:t>
      </w:r>
    </w:p>
    <w:p w:rsidR="008F1B07" w:rsidRDefault="008F1B07">
      <w:pPr>
        <w:framePr w:w="8958" w:wrap="auto" w:hAnchor="text" w:x="1817" w:y="118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Reservation(PNR_NO);</w:t>
      </w:r>
    </w:p>
    <w:p w:rsidR="008F1B07" w:rsidRDefault="008F1B07">
      <w:pPr>
        <w:framePr w:w="8958" w:wrap="auto" w:hAnchor="text" w:x="1817" w:y="118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Table altered.</w:t>
      </w:r>
    </w:p>
    <w:p w:rsidR="008F1B07" w:rsidRDefault="008F1B07">
      <w:pPr>
        <w:framePr w:w="8957" w:wrap="auto" w:hAnchor="text" w:x="1817" w:y="130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ALTER TABLE Cancellation ADD FOREIGN KEY (PNR_NO) REFERENCES</w:t>
      </w:r>
    </w:p>
    <w:p w:rsidR="008F1B07" w:rsidRDefault="008F1B07">
      <w:pPr>
        <w:framePr w:w="8957" w:wrap="auto" w:hAnchor="text" w:x="1817" w:y="130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Reservation(PNR_NO);</w:t>
      </w:r>
    </w:p>
    <w:p w:rsidR="008F1B07" w:rsidRDefault="008F1B07">
      <w:pPr>
        <w:framePr w:w="8957" w:wrap="auto" w:hAnchor="text" w:x="1817" w:y="130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Table altered.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1113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1969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27</w:t>
      </w:r>
    </w:p>
    <w:p w:rsidR="008F1B07" w:rsidRDefault="008F1B07">
      <w:pPr>
        <w:framePr w:w="5219" w:wrap="auto" w:hAnchor="text" w:x="1817" w:y="13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alter table Ticket modify tiketnonumber(10);</w:t>
      </w:r>
    </w:p>
    <w:p w:rsidR="008F1B07" w:rsidRDefault="008F1B07">
      <w:pPr>
        <w:framePr w:w="5219" w:wrap="auto" w:hAnchor="text" w:x="1817" w:y="13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Table altered.</w:t>
      </w:r>
    </w:p>
    <w:p w:rsidR="008F1B07" w:rsidRDefault="008F1B07">
      <w:pPr>
        <w:framePr w:w="2544" w:wrap="auto" w:hAnchor="text" w:x="1817" w:y="2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Deletion of Column</w:t>
      </w:r>
    </w:p>
    <w:p w:rsidR="008F1B07" w:rsidRDefault="008F1B07">
      <w:pPr>
        <w:framePr w:w="8949" w:wrap="auto" w:hAnchor="text" w:x="1817" w:y="28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Till Oracle8 it is not possible to remove columns from a table but in Oracle8i, drop option is</w:t>
      </w:r>
    </w:p>
    <w:p w:rsidR="008F1B07" w:rsidRDefault="008F1B07">
      <w:pPr>
        <w:framePr w:w="6608" w:wrap="auto" w:hAnchor="text" w:x="1817" w:y="33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used withAlter table_ when you want to drop any existing column.</w:t>
      </w:r>
    </w:p>
    <w:p w:rsidR="008F1B07" w:rsidRDefault="008F1B07">
      <w:pPr>
        <w:framePr w:w="6033" w:wrap="auto" w:hAnchor="text" w:x="1817" w:y="37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Alter table &lt;table_name&gt; drop column &lt;column name&gt;;</w:t>
      </w:r>
    </w:p>
    <w:p w:rsidR="008F1B07" w:rsidRDefault="008F1B07">
      <w:pPr>
        <w:framePr w:w="7142" w:wrap="auto" w:hAnchor="text" w:x="1817" w:y="41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Using above command you cannot drop more than one column at a time.</w:t>
      </w:r>
    </w:p>
    <w:p w:rsidR="008F1B07" w:rsidRDefault="008F1B07">
      <w:pPr>
        <w:framePr w:w="8954" w:wrap="auto" w:hAnchor="text" w:x="1817" w:y="45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For Example, suppose you want to delete just before created column comm from the</w:t>
      </w:r>
    </w:p>
    <w:p w:rsidR="008F1B07" w:rsidRDefault="008F1B07">
      <w:pPr>
        <w:framePr w:w="5810" w:wrap="auto" w:hAnchor="text" w:x="1817" w:y="50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emp_master, then you have to apply following command.</w:t>
      </w:r>
    </w:p>
    <w:p w:rsidR="008F1B07" w:rsidRDefault="008F1B07">
      <w:pPr>
        <w:framePr w:w="5279" w:wrap="auto" w:hAnchor="text" w:x="1817" w:y="54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SQL&gt;Alter Table Emp_master drop column comm;</w:t>
      </w:r>
    </w:p>
    <w:p w:rsidR="008F1B07" w:rsidRDefault="008F1B07">
      <w:pPr>
        <w:framePr w:w="2015" w:wrap="auto" w:hAnchor="text" w:x="1817" w:y="58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Table altered.</w:t>
      </w:r>
    </w:p>
    <w:p w:rsidR="008F1B07" w:rsidRDefault="008F1B07">
      <w:pPr>
        <w:framePr w:w="8948" w:wrap="auto" w:hAnchor="text" w:x="1817" w:y="63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Dropping column is more complicated than adding or modifying a column, because of the</w:t>
      </w:r>
    </w:p>
    <w:p w:rsidR="008F1B07" w:rsidRDefault="008F1B07">
      <w:pPr>
        <w:framePr w:w="8957" w:wrap="auto" w:hAnchor="text" w:x="1817" w:y="67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additional work that Oracle has to do. Just removing the column from the list of columns in</w:t>
      </w:r>
    </w:p>
    <w:p w:rsidR="008F1B07" w:rsidRDefault="008F1B07">
      <w:pPr>
        <w:framePr w:w="8949" w:wrap="auto" w:hAnchor="text" w:x="1817" w:y="71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table actually recover the space that was actually taken up by the column values that is</w:t>
      </w:r>
    </w:p>
    <w:p w:rsidR="008F1B07" w:rsidRDefault="008F1B07">
      <w:pPr>
        <w:framePr w:w="8946" w:wrap="auto" w:hAnchor="text" w:x="1817" w:y="75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more complex, and potentially very time- consuming for the database. For this reason, you</w:t>
      </w:r>
    </w:p>
    <w:p w:rsidR="008F1B07" w:rsidRDefault="008F1B07">
      <w:pPr>
        <w:framePr w:w="8964" w:wrap="auto" w:hAnchor="text" w:x="1817" w:y="80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can drop a column using unused clause. Column can be immediately remove column by</w:t>
      </w:r>
    </w:p>
    <w:p w:rsidR="008F1B07" w:rsidRDefault="008F1B07">
      <w:pPr>
        <w:framePr w:w="8951" w:wrap="auto" w:hAnchor="text" w:x="1817" w:y="84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drop clause, the action may impact on performance or one make marked column as unused</w:t>
      </w:r>
    </w:p>
    <w:p w:rsidR="008F1B07" w:rsidRDefault="008F1B07">
      <w:pPr>
        <w:framePr w:w="8957" w:wrap="auto" w:hAnchor="text" w:x="1817" w:y="88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using unused caluse, there will be no impact on performance. When unused caluse is used</w:t>
      </w:r>
    </w:p>
    <w:p w:rsidR="008F1B07" w:rsidRDefault="008F1B07">
      <w:pPr>
        <w:framePr w:w="8946" w:wrap="auto" w:hAnchor="text" w:x="1817" w:y="93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column can actually be dropped at a later time when the database is less heavily used.</w:t>
      </w:r>
    </w:p>
    <w:p w:rsidR="008F1B07" w:rsidRDefault="008F1B07">
      <w:pPr>
        <w:framePr w:w="4596" w:wrap="auto" w:hAnchor="text" w:x="1817" w:y="97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One can marked column as a unused using :</w:t>
      </w:r>
    </w:p>
    <w:p w:rsidR="008F1B07" w:rsidRDefault="008F1B07">
      <w:pPr>
        <w:framePr w:w="6571" w:wrap="auto" w:hAnchor="text" w:x="1817" w:y="101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Alter table &lt;table_name&gt; set unused column &lt;column name&gt;;</w:t>
      </w:r>
    </w:p>
    <w:p w:rsidR="008F1B07" w:rsidRDefault="008F1B07">
      <w:pPr>
        <w:framePr w:w="1987" w:wrap="auto" w:hAnchor="text" w:x="1817" w:y="105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For Example,</w:t>
      </w:r>
    </w:p>
    <w:p w:rsidR="008F1B07" w:rsidRDefault="008F1B07">
      <w:pPr>
        <w:framePr w:w="5801" w:wrap="auto" w:hAnchor="text" w:x="1817" w:y="1101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SQL&gt;Alter Table Emp_master set unused column comm;</w:t>
      </w:r>
    </w:p>
    <w:p w:rsidR="008F1B07" w:rsidRDefault="008F1B07">
      <w:pPr>
        <w:framePr w:w="2015" w:wrap="auto" w:hAnchor="text" w:x="1817" w:y="114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Table altered.</w:t>
      </w:r>
    </w:p>
    <w:p w:rsidR="008F1B07" w:rsidRDefault="008F1B07">
      <w:pPr>
        <w:framePr w:w="8950" w:wrap="auto" w:hAnchor="text" w:x="1817" w:y="118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Making a column as Unused_ does not release the spcace previously used by the colum,</w:t>
      </w:r>
    </w:p>
    <w:p w:rsidR="008F1B07" w:rsidRDefault="008F1B07">
      <w:pPr>
        <w:framePr w:w="6072" w:wrap="auto" w:hAnchor="text" w:x="1817" w:y="123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until you drop the unused columns. It can be possible using:</w:t>
      </w:r>
    </w:p>
    <w:p w:rsidR="008F1B07" w:rsidRDefault="008F1B07">
      <w:pPr>
        <w:framePr w:w="5273" w:wrap="auto" w:hAnchor="text" w:x="1817" w:y="127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Alter table &lt;table_name&gt; drop unused columns;</w:t>
      </w:r>
    </w:p>
    <w:p w:rsidR="008F1B07" w:rsidRDefault="008F1B07">
      <w:pPr>
        <w:framePr w:w="7274" w:wrap="auto" w:hAnchor="text" w:x="1817" w:y="132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Once you have marked column as </w:t>
      </w:r>
      <w:r>
        <w:rPr>
          <w:rFonts w:ascii="ArialUnicodeMS" w:hAnsi="ArialUnicodeMS" w:cs="ArialUnicodeMS"/>
          <w:color w:val="000000"/>
          <w:sz w:val="20"/>
          <w:szCs w:val="20"/>
        </w:rPr>
        <w:t xml:space="preserve">unused_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you cannot access that column</w:t>
      </w:r>
    </w:p>
    <w:p w:rsidR="008F1B07" w:rsidRDefault="008F1B07">
      <w:pPr>
        <w:framePr w:w="7720" w:wrap="auto" w:hAnchor="text" w:x="1817" w:y="137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You can drop multiple columns at a time using single command as per follows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1216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1969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28</w:t>
      </w:r>
    </w:p>
    <w:p w:rsidR="008F1B07" w:rsidRDefault="008F1B07">
      <w:pPr>
        <w:framePr w:w="5931" w:wrap="auto" w:hAnchor="text" w:x="1817" w:y="14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Alter table &lt;table_name&gt; drop (Column1, Column2,_);</w:t>
      </w:r>
    </w:p>
    <w:p w:rsidR="008F1B07" w:rsidRDefault="008F1B07">
      <w:pPr>
        <w:framePr w:w="6126" w:wrap="auto" w:hAnchor="text" w:x="1817" w:y="18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multiple columns name must be enclosed in parentheses.</w:t>
      </w:r>
    </w:p>
    <w:p w:rsidR="008F1B07" w:rsidRDefault="008F1B07">
      <w:pPr>
        <w:framePr w:w="2975" w:wrap="auto" w:hAnchor="text" w:x="1817" w:y="23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Modification in Column</w:t>
      </w:r>
    </w:p>
    <w:p w:rsidR="008F1B07" w:rsidRDefault="008F1B07">
      <w:pPr>
        <w:framePr w:w="8953" w:wrap="auto" w:hAnchor="text" w:x="1817" w:y="27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Modify option is used with Alter table_ when you want to modify any existing column.</w:t>
      </w:r>
    </w:p>
    <w:p w:rsidR="008F1B07" w:rsidRDefault="008F1B07">
      <w:pPr>
        <w:framePr w:w="2023" w:wrap="auto" w:hAnchor="text" w:x="1817" w:y="31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If you want to</w:t>
      </w:r>
    </w:p>
    <w:p w:rsidR="008F1B07" w:rsidRDefault="008F1B07">
      <w:pPr>
        <w:framePr w:w="8950" w:wrap="auto" w:hAnchor="text" w:x="1817" w:y="36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modify data type or size of more than one column then just write column name, data type</w:t>
      </w:r>
    </w:p>
    <w:p w:rsidR="008F1B07" w:rsidRDefault="008F1B07">
      <w:pPr>
        <w:framePr w:w="7859" w:wrap="auto" w:hAnchor="text" w:x="1817" w:y="40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and size in brackets and each column is separated by comma sign as per follows:</w:t>
      </w:r>
    </w:p>
    <w:p w:rsidR="008F1B07" w:rsidRDefault="008F1B07">
      <w:pPr>
        <w:framePr w:w="6142" w:wrap="auto" w:hAnchor="text" w:x="1817" w:y="45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Alter table &lt;table name&gt; modify (column1 datatype,</w:t>
      </w:r>
      <w:r>
        <w:rPr>
          <w:rFonts w:ascii="MS Mincho" w:eastAsia="MS Mincho" w:hAnsi="MS Mincho" w:cs="MS Mincho" w:hint="eastAsia"/>
          <w:color w:val="000000"/>
          <w:sz w:val="20"/>
          <w:szCs w:val="20"/>
        </w:rPr>
        <w:t>・</w:t>
      </w: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_);</w:t>
      </w:r>
    </w:p>
    <w:p w:rsidR="008F1B07" w:rsidRDefault="008F1B07">
      <w:pPr>
        <w:framePr w:w="8948" w:wrap="auto" w:hAnchor="text" w:x="1817" w:y="50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For Example, if you want to change size of salary column of emp_master the following</w:t>
      </w:r>
    </w:p>
    <w:p w:rsidR="008F1B07" w:rsidRDefault="008F1B07">
      <w:pPr>
        <w:framePr w:w="2808" w:wrap="auto" w:hAnchor="text" w:x="1817" w:y="54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command is performed.</w:t>
      </w:r>
    </w:p>
    <w:p w:rsidR="008F1B07" w:rsidRDefault="008F1B07">
      <w:pPr>
        <w:framePr w:w="5931" w:wrap="auto" w:hAnchor="text" w:x="1817" w:y="58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Alter table emp_master modify salary number(9,2);</w:t>
      </w:r>
    </w:p>
    <w:p w:rsidR="008F1B07" w:rsidRDefault="008F1B07">
      <w:pPr>
        <w:framePr w:w="2015" w:wrap="auto" w:hAnchor="text" w:x="1817" w:y="63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Table altered.</w:t>
      </w:r>
    </w:p>
    <w:p w:rsidR="008F1B07" w:rsidRDefault="008F1B07">
      <w:pPr>
        <w:framePr w:w="5277" w:wrap="auto" w:hAnchor="text" w:x="1817" w:y="67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It will change size of salary column from 7 to (9,2).</w:t>
      </w:r>
    </w:p>
    <w:p w:rsidR="008F1B07" w:rsidRDefault="008F1B07">
      <w:pPr>
        <w:framePr w:w="8945" w:wrap="auto" w:hAnchor="text" w:x="1817" w:y="71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When you want to decrease the size of column, table must be empty. If table has any rows</w:t>
      </w:r>
    </w:p>
    <w:p w:rsidR="008F1B07" w:rsidRDefault="008F1B07">
      <w:pPr>
        <w:framePr w:w="5408" w:wrap="auto" w:hAnchor="text" w:x="1817" w:y="75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then it will not allow decrement in the column width.</w:t>
      </w:r>
    </w:p>
    <w:p w:rsidR="008F1B07" w:rsidRDefault="008F1B07">
      <w:pPr>
        <w:framePr w:w="2165" w:wrap="auto" w:hAnchor="text" w:x="1817" w:y="80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Truncate Table</w:t>
      </w:r>
    </w:p>
    <w:p w:rsidR="008F1B07" w:rsidRDefault="008F1B07">
      <w:pPr>
        <w:framePr w:w="8956" w:wrap="auto" w:hAnchor="text" w:x="1817" w:y="84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If there is no further use of records stored in a table and the structure is required then only</w:t>
      </w:r>
    </w:p>
    <w:p w:rsidR="008F1B07" w:rsidRDefault="008F1B07">
      <w:pPr>
        <w:framePr w:w="8952" w:wrap="auto" w:hAnchor="text" w:x="1817" w:y="88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data can be deleted using Truncate command. Truncate command will delete all the records</w:t>
      </w:r>
    </w:p>
    <w:p w:rsidR="008F1B07" w:rsidRDefault="008F1B07">
      <w:pPr>
        <w:framePr w:w="4401" w:wrap="auto" w:hAnchor="text" w:x="1817" w:y="93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permanently of specified table as follows.</w:t>
      </w:r>
    </w:p>
    <w:p w:rsidR="008F1B07" w:rsidRDefault="008F1B07">
      <w:pPr>
        <w:framePr w:w="5066" w:wrap="auto" w:hAnchor="text" w:x="1817" w:y="974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Truncate table &lt;table name&gt; [Reuse Storage];</w:t>
      </w:r>
    </w:p>
    <w:p w:rsidR="008F1B07" w:rsidRDefault="008F1B07">
      <w:pPr>
        <w:framePr w:w="1535" w:wrap="auto" w:hAnchor="text" w:x="1817" w:y="101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</w:t>
      </w:r>
    </w:p>
    <w:p w:rsidR="008F1B07" w:rsidRDefault="008F1B07">
      <w:pPr>
        <w:framePr w:w="7348" w:wrap="auto" w:hAnchor="text" w:x="1817" w:y="105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Following command will delete all the records permanently from the table.</w:t>
      </w:r>
    </w:p>
    <w:p w:rsidR="008F1B07" w:rsidRDefault="008F1B07">
      <w:pPr>
        <w:framePr w:w="3818" w:wrap="auto" w:hAnchor="text" w:x="1817" w:y="1101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SQL&gt;Truncate Table Emp_master;</w:t>
      </w:r>
    </w:p>
    <w:p w:rsidR="008F1B07" w:rsidRDefault="008F1B07">
      <w:pPr>
        <w:framePr w:w="931" w:wrap="auto" w:hAnchor="text" w:x="1817" w:y="114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Or</w:t>
      </w:r>
    </w:p>
    <w:p w:rsidR="008F1B07" w:rsidRDefault="008F1B07">
      <w:pPr>
        <w:framePr w:w="5148" w:wrap="auto" w:hAnchor="text" w:x="1817" w:y="118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SQL&gt;Truncate Table Emp_master Reuse Storage;</w:t>
      </w:r>
    </w:p>
    <w:p w:rsidR="008F1B07" w:rsidRDefault="008F1B07">
      <w:pPr>
        <w:framePr w:w="2136" w:wrap="auto" w:hAnchor="text" w:x="1817" w:y="123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Table truncated.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1318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1969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29</w:t>
      </w:r>
    </w:p>
    <w:p w:rsidR="008F1B07" w:rsidRDefault="008F1B07">
      <w:pPr>
        <w:framePr w:w="1640" w:wrap="auto" w:hAnchor="text" w:x="1817" w:y="22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FF00FF"/>
          <w:sz w:val="20"/>
          <w:szCs w:val="20"/>
        </w:rPr>
        <w:t>Exp No: 4</w:t>
      </w:r>
    </w:p>
    <w:p w:rsidR="008F1B07" w:rsidRDefault="008F1B07">
      <w:pPr>
        <w:framePr w:w="6169" w:wrap="auto" w:hAnchor="text" w:x="1817" w:y="26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AIM: Applying Constraints on Road Way Travels Tables.</w:t>
      </w:r>
    </w:p>
    <w:p w:rsidR="008F1B07" w:rsidRDefault="008F1B07">
      <w:pPr>
        <w:framePr w:w="1807" w:wrap="auto" w:hAnchor="text" w:x="1817" w:y="30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Constraints</w:t>
      </w:r>
    </w:p>
    <w:p w:rsidR="008F1B07" w:rsidRDefault="008F1B07">
      <w:pPr>
        <w:framePr w:w="2265" w:wrap="auto" w:hAnchor="text" w:x="8423" w:y="22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FF00FF"/>
          <w:sz w:val="20"/>
          <w:szCs w:val="20"/>
        </w:rPr>
        <w:t>Date: _ _/_ _/ _ _</w:t>
      </w:r>
    </w:p>
    <w:p w:rsidR="008F1B07" w:rsidRDefault="008F1B07">
      <w:pPr>
        <w:framePr w:w="8956" w:wrap="auto" w:hAnchor="text" w:x="1817" w:y="346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Maintaining security and integrity of a database is the most important factor. Such</w:t>
      </w:r>
    </w:p>
    <w:p w:rsidR="008F1B07" w:rsidRDefault="008F1B07">
      <w:pPr>
        <w:framePr w:w="8948" w:wrap="auto" w:hAnchor="text" w:x="1817" w:y="38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limitations have to be enforced on the data, and only that data which satisfies the conditions</w:t>
      </w:r>
    </w:p>
    <w:p w:rsidR="008F1B07" w:rsidRDefault="008F1B07">
      <w:pPr>
        <w:framePr w:w="3793" w:wrap="auto" w:hAnchor="text" w:x="1817" w:y="431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will actually be stored for analysis.</w:t>
      </w:r>
    </w:p>
    <w:p w:rsidR="008F1B07" w:rsidRDefault="008F1B07">
      <w:pPr>
        <w:framePr w:w="8951" w:wrap="auto" w:hAnchor="text" w:x="1817" w:y="473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If the data gathered fails to satisfy the conditions set, it is rejected. This technique ensures</w:t>
      </w:r>
    </w:p>
    <w:p w:rsidR="008F1B07" w:rsidRDefault="008F1B07">
      <w:pPr>
        <w:framePr w:w="8951" w:wrap="auto" w:hAnchor="text" w:x="1817" w:y="51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that the data that is stored in the database will be valid, and has integrity. Rules, which are</w:t>
      </w:r>
    </w:p>
    <w:p w:rsidR="008F1B07" w:rsidRDefault="008F1B07">
      <w:pPr>
        <w:framePr w:w="8953" w:wrap="auto" w:hAnchor="text" w:x="1817" w:y="55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enforced on data being entered and prevents user from entering invalid data into tables are</w:t>
      </w:r>
    </w:p>
    <w:p w:rsidR="008F1B07" w:rsidRDefault="008F1B07">
      <w:pPr>
        <w:framePr w:w="2347" w:wrap="auto" w:hAnchor="text" w:x="1817" w:y="60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called constraints.</w:t>
      </w:r>
    </w:p>
    <w:p w:rsidR="008F1B07" w:rsidRDefault="008F1B07">
      <w:pPr>
        <w:framePr w:w="2378" w:wrap="auto" w:hAnchor="text" w:x="1817" w:y="64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permanent storage.</w:t>
      </w:r>
    </w:p>
    <w:p w:rsidR="008F1B07" w:rsidRDefault="008F1B07">
      <w:pPr>
        <w:framePr w:w="8953" w:wrap="auto" w:hAnchor="text" w:x="1817" w:y="68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Oracle permits data constraints to be attached to table columns via SQL syntax that will</w:t>
      </w:r>
    </w:p>
    <w:p w:rsidR="008F1B07" w:rsidRDefault="008F1B07">
      <w:pPr>
        <w:framePr w:w="8951" w:wrap="auto" w:hAnchor="text" w:x="1817" w:y="73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check data for integrity. Once data constraints are part of a table column construction, the</w:t>
      </w:r>
    </w:p>
    <w:p w:rsidR="008F1B07" w:rsidRDefault="008F1B07">
      <w:pPr>
        <w:framePr w:w="8947" w:wrap="auto" w:hAnchor="text" w:x="1817" w:y="77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Oracle engine checks the data being entered into a table column against the data constraints.</w:t>
      </w:r>
    </w:p>
    <w:p w:rsidR="008F1B07" w:rsidRDefault="008F1B07">
      <w:pPr>
        <w:framePr w:w="8953" w:wrap="auto" w:hAnchor="text" w:x="1817" w:y="81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If the data passes this check, it is stored in the table, else the data is rejected. Even if a single</w:t>
      </w:r>
    </w:p>
    <w:p w:rsidR="008F1B07" w:rsidRDefault="008F1B07">
      <w:pPr>
        <w:framePr w:w="8951" w:wrap="auto" w:hAnchor="text" w:x="1817" w:y="85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column of the record being entered into the table fails a constraint, the entire record is</w:t>
      </w:r>
    </w:p>
    <w:p w:rsidR="008F1B07" w:rsidRDefault="008F1B07">
      <w:pPr>
        <w:framePr w:w="8956" w:wrap="auto" w:hAnchor="text" w:x="1817" w:y="90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rejected and not stored in the table. Both the Create table_ and Alter table_ SQL verbs can</w:t>
      </w:r>
    </w:p>
    <w:p w:rsidR="008F1B07" w:rsidRDefault="008F1B07">
      <w:pPr>
        <w:framePr w:w="7110" w:wrap="auto" w:hAnchor="text" w:x="1817" w:y="94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be used to write SQL sentences that attach constraints to a table column.</w:t>
      </w:r>
    </w:p>
    <w:p w:rsidR="008F1B07" w:rsidRDefault="008F1B07">
      <w:pPr>
        <w:framePr w:w="8955" w:wrap="auto" w:hAnchor="text" w:x="1817" w:y="98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Until now we have created table without using any constraint, Hence the tables have not</w:t>
      </w:r>
    </w:p>
    <w:p w:rsidR="008F1B07" w:rsidRDefault="008F1B07">
      <w:pPr>
        <w:framePr w:w="6777" w:wrap="auto" w:hAnchor="text" w:x="1817" w:y="103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been given any instructions to filter what is being stored in the table.</w:t>
      </w:r>
    </w:p>
    <w:p w:rsidR="008F1B07" w:rsidRDefault="008F1B07">
      <w:pPr>
        <w:framePr w:w="5201" w:wrap="auto" w:hAnchor="text" w:x="1817" w:y="107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following are the types of integrity constraints</w:t>
      </w:r>
    </w:p>
    <w:p w:rsidR="008F1B07" w:rsidRDefault="008F1B07">
      <w:pPr>
        <w:framePr w:w="3571" w:wrap="auto" w:hAnchor="text" w:x="2148" w:y="1114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</w:t>
      </w:r>
      <w:r>
        <w:rPr>
          <w:rFonts w:ascii="Wingdings Regular" w:hAnsi="Wingdings Regular" w:cs="Wingdings Regular"/>
          <w:color w:val="000000"/>
          <w:sz w:val="20"/>
          <w:szCs w:val="20"/>
        </w:rPr>
        <w:t xml:space="preserve">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Domain Integrity constraints</w:t>
      </w:r>
    </w:p>
    <w:p w:rsidR="008F1B07" w:rsidRDefault="008F1B07">
      <w:pPr>
        <w:framePr w:w="3404" w:wrap="auto" w:hAnchor="text" w:x="2148" w:y="115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</w:t>
      </w:r>
      <w:r>
        <w:rPr>
          <w:rFonts w:ascii="Wingdings Regular" w:hAnsi="Wingdings Regular" w:cs="Wingdings Regular"/>
          <w:color w:val="000000"/>
          <w:sz w:val="20"/>
          <w:szCs w:val="20"/>
        </w:rPr>
        <w:t xml:space="preserve">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Entity Integrity constraints</w:t>
      </w:r>
    </w:p>
    <w:p w:rsidR="008F1B07" w:rsidRDefault="008F1B07">
      <w:pPr>
        <w:framePr w:w="3758" w:wrap="auto" w:hAnchor="text" w:x="2148" w:y="119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</w:t>
      </w:r>
      <w:r>
        <w:rPr>
          <w:rFonts w:ascii="Wingdings Regular" w:hAnsi="Wingdings Regular" w:cs="Wingdings Regular"/>
          <w:color w:val="000000"/>
          <w:sz w:val="20"/>
          <w:szCs w:val="20"/>
        </w:rPr>
        <w:t xml:space="preserve">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Referential Integrity constraint</w:t>
      </w:r>
    </w:p>
    <w:p w:rsidR="008F1B07" w:rsidRDefault="008F1B07">
      <w:pPr>
        <w:framePr w:w="5010" w:wrap="auto" w:hAnchor="text" w:x="1817" w:y="124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Oracle allows programmers to define constraints</w:t>
      </w:r>
    </w:p>
    <w:p w:rsidR="008F1B07" w:rsidRDefault="008F1B07">
      <w:pPr>
        <w:framePr w:w="2296" w:wrap="auto" w:hAnchor="text" w:x="2148" w:y="128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</w:t>
      </w:r>
      <w:r>
        <w:rPr>
          <w:rFonts w:ascii="Wingdings Regular" w:hAnsi="Wingdings Regular" w:cs="Wingdings Regular"/>
          <w:color w:val="000000"/>
          <w:sz w:val="20"/>
          <w:szCs w:val="20"/>
        </w:rPr>
        <w:t xml:space="preserve">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Column Level</w:t>
      </w:r>
    </w:p>
    <w:p w:rsidR="008F1B07" w:rsidRDefault="008F1B07">
      <w:pPr>
        <w:framePr w:w="2086" w:wrap="auto" w:hAnchor="text" w:x="2148" w:y="132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</w:t>
      </w:r>
      <w:r>
        <w:rPr>
          <w:rFonts w:ascii="Wingdings Regular" w:hAnsi="Wingdings Regular" w:cs="Wingdings Regular"/>
          <w:color w:val="000000"/>
          <w:sz w:val="20"/>
          <w:szCs w:val="20"/>
        </w:rPr>
        <w:t xml:space="preserve">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Table Level</w:t>
      </w:r>
    </w:p>
    <w:p w:rsidR="008F1B07" w:rsidRDefault="008F1B07">
      <w:pPr>
        <w:framePr w:w="7085" w:wrap="auto" w:hAnchor="text" w:x="3684" w:y="60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Thus, constraints are super control data being entered in tables for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1420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1969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30</w:t>
      </w:r>
    </w:p>
    <w:p w:rsidR="008F1B07" w:rsidRDefault="008F1B07">
      <w:pPr>
        <w:framePr w:w="3133" w:wrap="auto" w:hAnchor="text" w:x="1817" w:y="23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Column Level constraints</w:t>
      </w:r>
    </w:p>
    <w:p w:rsidR="008F1B07" w:rsidRDefault="008F1B07">
      <w:pPr>
        <w:framePr w:w="8665" w:wrap="auto" w:hAnchor="text" w:x="2102" w:y="27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If data constraints are defined along with the column definition when creating or altering</w:t>
      </w:r>
    </w:p>
    <w:p w:rsidR="008F1B07" w:rsidRDefault="008F1B07">
      <w:pPr>
        <w:framePr w:w="8950" w:wrap="auto" w:hAnchor="text" w:x="1817" w:y="31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 table structure, they are column level constraints. Column level constraints are applied to</w:t>
      </w:r>
    </w:p>
    <w:p w:rsidR="008F1B07" w:rsidRDefault="008F1B07">
      <w:pPr>
        <w:framePr w:w="8952" w:wrap="auto" w:hAnchor="text" w:x="1817" w:y="36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current column. The current column is the column that immediately precedes the</w:t>
      </w:r>
    </w:p>
    <w:p w:rsidR="008F1B07" w:rsidRDefault="008F1B07">
      <w:pPr>
        <w:framePr w:w="8950" w:wrap="auto" w:hAnchor="text" w:x="1817" w:y="40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constraints i.e. they are local to a specific column.Column level constraints cannot be</w:t>
      </w:r>
    </w:p>
    <w:p w:rsidR="008F1B07" w:rsidRDefault="008F1B07">
      <w:pPr>
        <w:framePr w:w="7230" w:wrap="auto" w:hAnchor="text" w:x="1817" w:y="4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applied if the data constraints span across the multiple columns in a table.</w:t>
      </w:r>
    </w:p>
    <w:p w:rsidR="008F1B07" w:rsidRDefault="008F1B07">
      <w:pPr>
        <w:framePr w:w="2888" w:wrap="auto" w:hAnchor="text" w:x="1817" w:y="48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Table Level Constraint</w:t>
      </w:r>
    </w:p>
    <w:p w:rsidR="008F1B07" w:rsidRDefault="008F1B07">
      <w:pPr>
        <w:framePr w:w="8722" w:wrap="auto" w:hAnchor="text" w:x="2046" w:y="53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If the data constraints are defined after defining all the table columns when creating or</w:t>
      </w:r>
    </w:p>
    <w:p w:rsidR="008F1B07" w:rsidRDefault="008F1B07">
      <w:pPr>
        <w:framePr w:w="8945" w:wrap="auto" w:hAnchor="text" w:x="1817" w:y="5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altering a table structure, it is a table level constraint. Table Level constraints mostly used</w:t>
      </w:r>
    </w:p>
    <w:p w:rsidR="008F1B07" w:rsidRDefault="008F1B07">
      <w:pPr>
        <w:framePr w:w="6297" w:wrap="auto" w:hAnchor="text" w:x="1817" w:y="61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when data constraints spans across multiple columns in a table.</w:t>
      </w:r>
    </w:p>
    <w:p w:rsidR="008F1B07" w:rsidRDefault="008F1B07">
      <w:pPr>
        <w:framePr w:w="3484" w:wrap="auto" w:hAnchor="text" w:x="1817" w:y="66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Domain Integrity Constraints</w:t>
      </w:r>
    </w:p>
    <w:p w:rsidR="008F1B07" w:rsidRDefault="008F1B07">
      <w:pPr>
        <w:framePr w:w="8954" w:wrap="auto" w:hAnchor="text" w:x="1817" w:y="70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These constraints set a range and any violations that take place will prevent the user from</w:t>
      </w:r>
    </w:p>
    <w:p w:rsidR="008F1B07" w:rsidRDefault="008F1B07">
      <w:pPr>
        <w:framePr w:w="5618" w:wrap="auto" w:hAnchor="text" w:x="1817" w:y="74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performing the manipulations that caused the breached.</w:t>
      </w:r>
    </w:p>
    <w:p w:rsidR="008F1B07" w:rsidRDefault="008F1B07">
      <w:pPr>
        <w:framePr w:w="5761" w:wrap="auto" w:hAnchor="text" w:x="1817" w:y="78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Domain integrity constraints are classified into two types</w:t>
      </w:r>
    </w:p>
    <w:p w:rsidR="008F1B07" w:rsidRDefault="008F1B07">
      <w:pPr>
        <w:framePr w:w="2540" w:wrap="auto" w:hAnchor="text" w:x="1817" w:y="83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• Not Null constraint</w:t>
      </w:r>
    </w:p>
    <w:p w:rsidR="008F1B07" w:rsidRDefault="008F1B07">
      <w:pPr>
        <w:framePr w:w="2325" w:wrap="auto" w:hAnchor="text" w:x="1817" w:y="8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• Check constraint</w:t>
      </w:r>
    </w:p>
    <w:p w:rsidR="008F1B07" w:rsidRDefault="008F1B07">
      <w:pPr>
        <w:framePr w:w="2584" w:wrap="auto" w:hAnchor="text" w:x="1817" w:y="91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Not Null Constraint</w:t>
      </w:r>
    </w:p>
    <w:p w:rsidR="008F1B07" w:rsidRDefault="008F1B07">
      <w:pPr>
        <w:framePr w:w="8775" w:wrap="auto" w:hAnchor="text" w:x="1990" w:y="9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Often there may be records in a table that do not have values for every field, either because</w:t>
      </w:r>
    </w:p>
    <w:p w:rsidR="008F1B07" w:rsidRDefault="008F1B07">
      <w:pPr>
        <w:framePr w:w="8955" w:wrap="auto" w:hAnchor="text" w:x="1817" w:y="100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information is not available at the time of data entry or because field is not applicable in</w:t>
      </w:r>
    </w:p>
    <w:p w:rsidR="008F1B07" w:rsidRDefault="008F1B07">
      <w:pPr>
        <w:framePr w:w="8952" w:wrap="auto" w:hAnchor="text" w:x="1817" w:y="104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every case. Oracle will place a null value in the column in the absence of a user-defined</w:t>
      </w:r>
    </w:p>
    <w:p w:rsidR="008F1B07" w:rsidRDefault="008F1B07">
      <w:pPr>
        <w:framePr w:w="8953" w:wrap="auto" w:hAnchor="text" w:x="1817" w:y="108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value. By default every column will accept null values.A Null values is different from a</w:t>
      </w:r>
    </w:p>
    <w:p w:rsidR="008F1B07" w:rsidRDefault="008F1B07">
      <w:pPr>
        <w:framePr w:w="8860" w:wrap="auto" w:hAnchor="text" w:x="1817" w:y="112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blank or a zero. We can say that Null means undefined. Null are treated specially by Oracle.</w:t>
      </w:r>
    </w:p>
    <w:p w:rsidR="008F1B07" w:rsidRDefault="008F1B07">
      <w:pPr>
        <w:framePr w:w="8947" w:wrap="auto" w:hAnchor="text" w:x="1817" w:y="11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When a column is defined as not null, then that column becomes mandatory column. It</w:t>
      </w:r>
    </w:p>
    <w:p w:rsidR="008F1B07" w:rsidRDefault="008F1B07">
      <w:pPr>
        <w:framePr w:w="8953" w:wrap="auto" w:hAnchor="text" w:x="1817" w:y="121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implies that a value must be entered into the column. Remember that not null constraints can</w:t>
      </w:r>
    </w:p>
    <w:p w:rsidR="008F1B07" w:rsidRDefault="008F1B07">
      <w:pPr>
        <w:framePr w:w="3596" w:wrap="auto" w:hAnchor="text" w:x="1817" w:y="125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be applied on column level only.</w:t>
      </w:r>
    </w:p>
    <w:p w:rsidR="008F1B07" w:rsidRDefault="008F1B07">
      <w:pPr>
        <w:framePr w:w="1535" w:wrap="auto" w:hAnchor="text" w:x="1817" w:y="130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</w:t>
      </w:r>
    </w:p>
    <w:p w:rsidR="008F1B07" w:rsidRDefault="008F1B07">
      <w:pPr>
        <w:framePr w:w="8869" w:wrap="auto" w:hAnchor="text" w:x="1901" w:y="133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create table Ticket(Ticket_No Numeric(9) , age number(4), sex char(4) Not null,</w:t>
      </w:r>
    </w:p>
    <w:p w:rsidR="008F1B07" w:rsidRDefault="008F1B07">
      <w:pPr>
        <w:framePr w:w="8869" w:wrap="auto" w:hAnchor="text" w:x="1901" w:y="133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source varchar(2), destination varchar(20), dep_time varchar(4));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1523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1969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31</w:t>
      </w:r>
    </w:p>
    <w:p w:rsidR="008F1B07" w:rsidRDefault="008F1B07">
      <w:pPr>
        <w:framePr w:w="2047" w:wrap="auto" w:hAnchor="text" w:x="1817" w:y="14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Table created.</w:t>
      </w:r>
    </w:p>
    <w:p w:rsidR="008F1B07" w:rsidRDefault="008F1B07">
      <w:pPr>
        <w:framePr w:w="2378" w:wrap="auto" w:hAnchor="text" w:x="1817" w:y="23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Check Constraint</w:t>
      </w:r>
    </w:p>
    <w:p w:rsidR="008F1B07" w:rsidRDefault="008F1B07">
      <w:pPr>
        <w:framePr w:w="8954" w:wrap="auto" w:hAnchor="text" w:x="1817" w:y="27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Business rule validations can be applied on a column using Check constraint. Check</w:t>
      </w:r>
    </w:p>
    <w:p w:rsidR="008F1B07" w:rsidRDefault="008F1B07">
      <w:pPr>
        <w:framePr w:w="6252" w:wrap="auto" w:hAnchor="text" w:x="1817" w:y="31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constraint must be specified by logical or boolean expressions.</w:t>
      </w:r>
    </w:p>
    <w:p w:rsidR="008F1B07" w:rsidRDefault="008F1B07">
      <w:pPr>
        <w:framePr w:w="6173" w:wrap="auto" w:hAnchor="text" w:x="1817" w:y="36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Create a client_master table with following check constraints.</w:t>
      </w:r>
    </w:p>
    <w:p w:rsidR="008F1B07" w:rsidRDefault="008F1B07">
      <w:pPr>
        <w:framePr w:w="8620" w:wrap="auto" w:hAnchor="text" w:x="2148" w:y="401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</w:t>
      </w:r>
      <w:r>
        <w:rPr>
          <w:rFonts w:ascii="Wingdings Regular" w:hAnsi="Wingdings Regular" w:cs="Wingdings Regular"/>
          <w:color w:val="000000"/>
          <w:sz w:val="20"/>
          <w:szCs w:val="20"/>
        </w:rPr>
        <w:t xml:space="preserve">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Data values being inserted into the column client_no must starts with the capital</w:t>
      </w:r>
    </w:p>
    <w:p w:rsidR="008F1B07" w:rsidRDefault="008F1B07">
      <w:pPr>
        <w:framePr w:w="1501" w:wrap="auto" w:hAnchor="text" w:x="2475" w:y="4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letter ‘C’</w:t>
      </w:r>
    </w:p>
    <w:p w:rsidR="008F1B07" w:rsidRDefault="008F1B07">
      <w:pPr>
        <w:framePr w:w="7986" w:wrap="auto" w:hAnchor="text" w:x="2148" w:y="48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</w:t>
      </w:r>
      <w:r>
        <w:rPr>
          <w:rFonts w:ascii="Wingdings Regular" w:hAnsi="Wingdings Regular" w:cs="Wingdings Regular"/>
          <w:color w:val="000000"/>
          <w:sz w:val="20"/>
          <w:szCs w:val="20"/>
        </w:rPr>
        <w:t xml:space="preserve">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Data values being inserted into the column name should be in upper case only.</w:t>
      </w:r>
    </w:p>
    <w:p w:rsidR="008F1B07" w:rsidRDefault="008F1B07">
      <w:pPr>
        <w:framePr w:w="6818" w:wrap="auto" w:hAnchor="text" w:x="2148" w:y="53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</w:t>
      </w:r>
      <w:r>
        <w:rPr>
          <w:rFonts w:ascii="Wingdings Regular" w:hAnsi="Wingdings Regular" w:cs="Wingdings Regular"/>
          <w:color w:val="000000"/>
          <w:sz w:val="20"/>
          <w:szCs w:val="20"/>
        </w:rPr>
        <w:t xml:space="preserve">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Only allow </w:t>
      </w:r>
      <w:r>
        <w:rPr>
          <w:rFonts w:ascii="ArialUnicodeMS" w:hAnsi="ArialUnicodeMS" w:cs="ArialUnicodeMS"/>
          <w:color w:val="000000"/>
          <w:sz w:val="20"/>
          <w:szCs w:val="20"/>
        </w:rPr>
        <w:t xml:space="preserve">Mumbai_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or Ahmedabad_ values for the city column.</w:t>
      </w:r>
    </w:p>
    <w:p w:rsidR="008F1B07" w:rsidRDefault="008F1B07">
      <w:pPr>
        <w:framePr w:w="5695" w:wrap="auto" w:hAnchor="text" w:x="1817" w:y="58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Check constraint defined at column level as per follows:</w:t>
      </w:r>
    </w:p>
    <w:p w:rsidR="008F1B07" w:rsidRDefault="008F1B07">
      <w:pPr>
        <w:framePr w:w="8956" w:wrap="auto" w:hAnchor="text" w:x="1817" w:y="62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create table Reservation(PNR_NO Numeric(9), No_of_seats Number(8), Address</w:t>
      </w:r>
    </w:p>
    <w:p w:rsidR="008F1B07" w:rsidRDefault="008F1B07">
      <w:pPr>
        <w:framePr w:w="8956" w:wrap="auto" w:hAnchor="text" w:x="1817" w:y="62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varchar(50), Contact_No Numeric(10) constraint ck check(length(contact_no)=10), Status</w:t>
      </w:r>
    </w:p>
    <w:p w:rsidR="008F1B07" w:rsidRDefault="008F1B07">
      <w:pPr>
        <w:framePr w:w="8956" w:wrap="auto" w:hAnchor="text" w:x="1817" w:y="62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char(3));</w:t>
      </w:r>
    </w:p>
    <w:p w:rsidR="008F1B07" w:rsidRDefault="008F1B07">
      <w:pPr>
        <w:framePr w:w="2047" w:wrap="auto" w:hAnchor="text" w:x="1817" w:y="71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Table created.</w:t>
      </w:r>
    </w:p>
    <w:p w:rsidR="008F1B07" w:rsidRDefault="008F1B07">
      <w:pPr>
        <w:framePr w:w="4275" w:wrap="auto" w:hAnchor="text" w:x="1817" w:y="75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Check constraint with alter command</w:t>
      </w:r>
    </w:p>
    <w:p w:rsidR="008F1B07" w:rsidRDefault="008F1B07">
      <w:pPr>
        <w:framePr w:w="6464" w:wrap="auto" w:hAnchor="text" w:x="1817" w:y="79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alter table Ticket add constraint check_age check(age&gt;18);</w:t>
      </w:r>
    </w:p>
    <w:p w:rsidR="008F1B07" w:rsidRDefault="008F1B07">
      <w:pPr>
        <w:framePr w:w="1916" w:wrap="auto" w:hAnchor="text" w:x="1817" w:y="83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Table altered.</w:t>
      </w:r>
    </w:p>
    <w:p w:rsidR="008F1B07" w:rsidRDefault="008F1B07">
      <w:pPr>
        <w:framePr w:w="3343" w:wrap="auto" w:hAnchor="text" w:x="1817" w:y="874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Entity Integrity Constraints</w:t>
      </w:r>
    </w:p>
    <w:p w:rsidR="008F1B07" w:rsidRDefault="008F1B07">
      <w:pPr>
        <w:framePr w:w="5063" w:wrap="auto" w:hAnchor="text" w:x="1817" w:y="91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This type of constraints are further classified into</w:t>
      </w:r>
    </w:p>
    <w:p w:rsidR="008F1B07" w:rsidRDefault="008F1B07">
      <w:pPr>
        <w:framePr w:w="2656" w:wrap="auto" w:hAnchor="text" w:x="2148" w:y="957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</w:t>
      </w:r>
      <w:r>
        <w:rPr>
          <w:rFonts w:ascii="Wingdings Regular" w:hAnsi="Wingdings Regular" w:cs="Wingdings Regular"/>
          <w:color w:val="000000"/>
          <w:sz w:val="20"/>
          <w:szCs w:val="20"/>
        </w:rPr>
        <w:t xml:space="preserve">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Unique Constraint</w:t>
      </w:r>
    </w:p>
    <w:p w:rsidR="008F1B07" w:rsidRDefault="008F1B07">
      <w:pPr>
        <w:framePr w:w="3138" w:wrap="auto" w:hAnchor="text" w:x="2148" w:y="100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</w:t>
      </w:r>
      <w:r>
        <w:rPr>
          <w:rFonts w:ascii="Wingdings Regular" w:hAnsi="Wingdings Regular" w:cs="Wingdings Regular"/>
          <w:color w:val="000000"/>
          <w:sz w:val="20"/>
          <w:szCs w:val="20"/>
        </w:rPr>
        <w:t xml:space="preserve">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Primary Key Constraint</w:t>
      </w:r>
    </w:p>
    <w:p w:rsidR="008F1B07" w:rsidRDefault="008F1B07">
      <w:pPr>
        <w:framePr w:w="2463" w:wrap="auto" w:hAnchor="text" w:x="1817" w:y="104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Unique Constraint</w:t>
      </w:r>
    </w:p>
    <w:p w:rsidR="008F1B07" w:rsidRDefault="008F1B07">
      <w:pPr>
        <w:framePr w:w="8951" w:wrap="auto" w:hAnchor="text" w:x="1817" w:y="108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purpose of unique key is to ensure that information in the column(s) is unique i.e. the</w:t>
      </w:r>
    </w:p>
    <w:p w:rsidR="008F1B07" w:rsidRDefault="008F1B07">
      <w:pPr>
        <w:framePr w:w="8954" w:wrap="auto" w:hAnchor="text" w:x="1817" w:y="112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value entered in column(s) defined in the unique constraint must not be repeated across the</w:t>
      </w:r>
    </w:p>
    <w:p w:rsidR="008F1B07" w:rsidRDefault="008F1B07">
      <w:pPr>
        <w:framePr w:w="8955" w:wrap="auto" w:hAnchor="text" w:x="1817" w:y="11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column. A table may have many unique keys. If unique constraint is defined in more than</w:t>
      </w:r>
    </w:p>
    <w:p w:rsidR="008F1B07" w:rsidRDefault="008F1B07">
      <w:pPr>
        <w:framePr w:w="8951" w:wrap="auto" w:hAnchor="text" w:x="1817" w:y="121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one column (combination of columns), it is said to be composite unique key. Maximum</w:t>
      </w:r>
    </w:p>
    <w:p w:rsidR="008F1B07" w:rsidRDefault="008F1B07">
      <w:pPr>
        <w:framePr w:w="7006" w:wrap="auto" w:hAnchor="text" w:x="1817" w:y="125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combination of columns that a composite unique key can contain is 16.</w:t>
      </w:r>
    </w:p>
    <w:p w:rsidR="008F1B07" w:rsidRDefault="008F1B07">
      <w:pPr>
        <w:framePr w:w="1608" w:wrap="auto" w:hAnchor="text" w:x="1817" w:y="130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Example:</w:t>
      </w:r>
    </w:p>
    <w:p w:rsidR="008F1B07" w:rsidRDefault="008F1B07">
      <w:pPr>
        <w:framePr w:w="8868" w:wrap="auto" w:hAnchor="text" w:x="1901" w:y="133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create table Ticket(Ticket_No Numeric(9) unique, age number(4), sex char(4) l,</w:t>
      </w:r>
    </w:p>
    <w:p w:rsidR="008F1B07" w:rsidRDefault="008F1B07">
      <w:pPr>
        <w:framePr w:w="8868" w:wrap="auto" w:hAnchor="text" w:x="1901" w:y="133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source varchar(2), destination varchar(20), dep_time varchar(4));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1625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1969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32</w:t>
      </w:r>
    </w:p>
    <w:p w:rsidR="008F1B07" w:rsidRDefault="008F1B07">
      <w:pPr>
        <w:framePr w:w="2047" w:wrap="auto" w:hAnchor="text" w:x="1817" w:y="14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Table created.</w:t>
      </w:r>
    </w:p>
    <w:p w:rsidR="008F1B07" w:rsidRDefault="008F1B07">
      <w:pPr>
        <w:framePr w:w="4365" w:wrap="auto" w:hAnchor="text" w:x="1817" w:y="18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Unique constraint with alter command</w:t>
      </w:r>
    </w:p>
    <w:p w:rsidR="008F1B07" w:rsidRDefault="008F1B07">
      <w:pPr>
        <w:framePr w:w="1608" w:wrap="auto" w:hAnchor="text" w:x="1817" w:y="23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Example:</w:t>
      </w:r>
    </w:p>
    <w:p w:rsidR="008F1B07" w:rsidRDefault="008F1B07">
      <w:pPr>
        <w:framePr w:w="6340" w:wrap="auto" w:hAnchor="text" w:x="1817" w:y="27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Alter table ticket add constraint uni1 Unique (ticket_no);</w:t>
      </w:r>
    </w:p>
    <w:p w:rsidR="008F1B07" w:rsidRDefault="008F1B07">
      <w:pPr>
        <w:framePr w:w="3003" w:wrap="auto" w:hAnchor="text" w:x="1817" w:y="31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Primary Key Constraint</w:t>
      </w:r>
    </w:p>
    <w:p w:rsidR="008F1B07" w:rsidRDefault="008F1B07">
      <w:pPr>
        <w:framePr w:w="8776" w:wrap="auto" w:hAnchor="text" w:x="1990" w:y="36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 primary key is one or on more columns(s) in a table to uniquely identify each row in the</w:t>
      </w:r>
    </w:p>
    <w:p w:rsidR="008F1B07" w:rsidRDefault="008F1B07">
      <w:pPr>
        <w:framePr w:w="8949" w:wrap="auto" w:hAnchor="text" w:x="1817" w:y="40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table. A primary key column in a table has a special attribute. It defines the column, as a</w:t>
      </w:r>
    </w:p>
    <w:p w:rsidR="008F1B07" w:rsidRDefault="008F1B07">
      <w:pPr>
        <w:framePr w:w="8950" w:wrap="auto" w:hAnchor="text" w:x="1817" w:y="4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mandatory column i.e. the column cannot be left blank and should have a unique value. Here</w:t>
      </w:r>
    </w:p>
    <w:p w:rsidR="008F1B07" w:rsidRDefault="008F1B07">
      <w:pPr>
        <w:framePr w:w="8950" w:wrap="auto" w:hAnchor="text" w:x="1817" w:y="48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by default not null constraint is attached with the column.A multicolumn primary key is</w:t>
      </w:r>
    </w:p>
    <w:p w:rsidR="008F1B07" w:rsidRDefault="008F1B07">
      <w:pPr>
        <w:framePr w:w="8965" w:wrap="auto" w:hAnchor="text" w:x="1817" w:y="53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called a Composite primary key. The only function of a primary key in a table is to uniquely</w:t>
      </w:r>
    </w:p>
    <w:p w:rsidR="008F1B07" w:rsidRDefault="008F1B07">
      <w:pPr>
        <w:framePr w:w="5547" w:wrap="auto" w:hAnchor="text" w:x="1817" w:y="5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identify a row. A table can have only one primary key.</w:t>
      </w:r>
    </w:p>
    <w:p w:rsidR="008F1B07" w:rsidRDefault="008F1B07">
      <w:pPr>
        <w:framePr w:w="4732" w:wrap="auto" w:hAnchor="text" w:x="1817" w:y="61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Primary key constraint at the column level</w:t>
      </w:r>
    </w:p>
    <w:p w:rsidR="008F1B07" w:rsidRDefault="008F1B07">
      <w:pPr>
        <w:framePr w:w="1608" w:wrap="auto" w:hAnchor="text" w:x="1817" w:y="66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Example:</w:t>
      </w:r>
    </w:p>
    <w:p w:rsidR="008F1B07" w:rsidRDefault="008F1B07">
      <w:pPr>
        <w:framePr w:w="8873" w:wrap="auto" w:hAnchor="text" w:x="1901" w:y="69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create table Ticket(Ticket_No Numeric(9) constraint pk primary key, age number(4),</w:t>
      </w:r>
    </w:p>
    <w:p w:rsidR="008F1B07" w:rsidRDefault="008F1B07">
      <w:pPr>
        <w:framePr w:w="8873" w:wrap="auto" w:hAnchor="text" w:x="1901" w:y="69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sex char(4) l, source varchar(2), destination varchar(20), dep_time varchar(4));</w:t>
      </w:r>
    </w:p>
    <w:p w:rsidR="008F1B07" w:rsidRDefault="008F1B07">
      <w:pPr>
        <w:framePr w:w="2047" w:wrap="auto" w:hAnchor="text" w:x="1817" w:y="75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Table created.</w:t>
      </w:r>
    </w:p>
    <w:p w:rsidR="008F1B07" w:rsidRDefault="008F1B07">
      <w:pPr>
        <w:framePr w:w="7092" w:wrap="auto" w:hAnchor="text" w:x="1817" w:y="80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insert into ticket values (1001,26, ‘M’, ‘KPHB’,’MTM’,’20:00’);</w:t>
      </w:r>
    </w:p>
    <w:p w:rsidR="008F1B07" w:rsidRDefault="008F1B07">
      <w:pPr>
        <w:framePr w:w="2043" w:wrap="auto" w:hAnchor="text" w:x="1817" w:y="84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1 row created.</w:t>
      </w:r>
    </w:p>
    <w:p w:rsidR="008F1B07" w:rsidRDefault="008F1B07">
      <w:pPr>
        <w:framePr w:w="7092" w:wrap="auto" w:hAnchor="text" w:x="1817" w:y="88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insert into ticket values (1001,26, ‘M’, ‘KPHB’,’MTM’,’20:00’);</w:t>
      </w:r>
    </w:p>
    <w:p w:rsidR="008F1B07" w:rsidRDefault="008F1B07">
      <w:pPr>
        <w:framePr w:w="921" w:wrap="auto" w:hAnchor="text" w:x="1817" w:y="931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18</w:t>
      </w:r>
    </w:p>
    <w:p w:rsidR="008F1B07" w:rsidRDefault="008F1B07">
      <w:pPr>
        <w:framePr w:w="2264" w:wrap="auto" w:hAnchor="text" w:x="1817" w:y="97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ERROR at line 1:</w:t>
      </w:r>
    </w:p>
    <w:p w:rsidR="008F1B07" w:rsidRDefault="008F1B07">
      <w:pPr>
        <w:framePr w:w="6022" w:wrap="auto" w:hAnchor="text" w:x="1817" w:y="1016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ORA-00001: unique constraint (SCOTT.PR_ONO) violated</w:t>
      </w:r>
    </w:p>
    <w:p w:rsidR="008F1B07" w:rsidRDefault="008F1B07">
      <w:pPr>
        <w:framePr w:w="7699" w:wrap="auto" w:hAnchor="text" w:x="1817" w:y="105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If we insert already inserted ticket_no the above mentioned error will generate.</w:t>
      </w:r>
    </w:p>
    <w:p w:rsidR="008F1B07" w:rsidRDefault="008F1B07">
      <w:pPr>
        <w:framePr w:w="6994" w:wrap="auto" w:hAnchor="text" w:x="1817" w:y="1101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insert into ticket values (null,26, ‘M’, ‘KPHB’,’MTM’,’20:00’);</w:t>
      </w:r>
    </w:p>
    <w:p w:rsidR="008F1B07" w:rsidRDefault="008F1B07">
      <w:pPr>
        <w:framePr w:w="2264" w:wrap="auto" w:hAnchor="text" w:x="1817" w:y="114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ERROR at line 1:</w:t>
      </w:r>
    </w:p>
    <w:p w:rsidR="008F1B07" w:rsidRDefault="008F1B07">
      <w:pPr>
        <w:framePr w:w="8411" w:wrap="auto" w:hAnchor="text" w:x="1817" w:y="118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ORA-01400 :cannot insert NULL into (SCOTT_.ORDER_MASTER_ .ORDER_NO”)</w:t>
      </w:r>
    </w:p>
    <w:p w:rsidR="008F1B07" w:rsidRDefault="008F1B07">
      <w:pPr>
        <w:framePr w:w="5988" w:wrap="auto" w:hAnchor="text" w:x="1817" w:y="123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If we try to insert null values it will generate error message.</w:t>
      </w:r>
    </w:p>
    <w:p w:rsidR="008F1B07" w:rsidRDefault="008F1B07">
      <w:pPr>
        <w:framePr w:w="8966" w:wrap="auto" w:hAnchor="text" w:x="1817" w:y="127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Composite Primary key defined at the table level: Composite Primary key is a primary key</w:t>
      </w:r>
    </w:p>
    <w:p w:rsidR="008F1B07" w:rsidRDefault="008F1B07">
      <w:pPr>
        <w:framePr w:w="8946" w:wrap="auto" w:hAnchor="text" w:x="1817" w:y="1315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created with the combination of more than one key and combination values of both the fields</w:t>
      </w:r>
    </w:p>
    <w:p w:rsidR="008F1B07" w:rsidRDefault="008F1B07">
      <w:pPr>
        <w:framePr w:w="2216" w:wrap="auto" w:hAnchor="text" w:x="1817" w:y="135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should be unique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1728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1969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33</w:t>
      </w:r>
    </w:p>
    <w:p w:rsidR="008F1B07" w:rsidRDefault="008F1B07">
      <w:pPr>
        <w:framePr w:w="1608" w:wrap="auto" w:hAnchor="text" w:x="1817" w:y="14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Example:</w:t>
      </w:r>
    </w:p>
    <w:p w:rsidR="008F1B07" w:rsidRDefault="008F1B07">
      <w:pPr>
        <w:framePr w:w="8955" w:wrap="auto" w:hAnchor="text" w:x="1817" w:y="18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create table vendor_master (ven_code varchar(5), ven_name varchar(20), venadd1</w:t>
      </w:r>
    </w:p>
    <w:p w:rsidR="008F1B07" w:rsidRDefault="008F1B07">
      <w:pPr>
        <w:framePr w:w="8960" w:wrap="auto" w:hAnchor="text" w:x="1817" w:y="23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varchar(15), venadd2 varchar(15),vencity varchar(15), constraint pr_com primary key</w:t>
      </w:r>
    </w:p>
    <w:p w:rsidR="008F1B07" w:rsidRDefault="008F1B07">
      <w:pPr>
        <w:framePr w:w="2791" w:wrap="auto" w:hAnchor="text" w:x="1817" w:y="27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(ven_code,ven_name));</w:t>
      </w:r>
    </w:p>
    <w:p w:rsidR="008F1B07" w:rsidRDefault="008F1B07">
      <w:pPr>
        <w:framePr w:w="2047" w:wrap="auto" w:hAnchor="text" w:x="1817" w:y="31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Table created.</w:t>
      </w:r>
    </w:p>
    <w:p w:rsidR="008F1B07" w:rsidRDefault="008F1B07">
      <w:pPr>
        <w:framePr w:w="3919" w:wrap="auto" w:hAnchor="text" w:x="1817" w:y="36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Primary key with alter command:</w:t>
      </w:r>
    </w:p>
    <w:p w:rsidR="008F1B07" w:rsidRDefault="008F1B07">
      <w:pPr>
        <w:framePr w:w="6013" w:wrap="auto" w:hAnchor="text" w:x="1817" w:y="40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alter table bus add constraint pr primary key (busno);</w:t>
      </w:r>
    </w:p>
    <w:p w:rsidR="008F1B07" w:rsidRDefault="008F1B07">
      <w:pPr>
        <w:framePr w:w="1916" w:wrap="auto" w:hAnchor="text" w:x="1817" w:y="4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Table altered.</w:t>
      </w:r>
    </w:p>
    <w:p w:rsidR="008F1B07" w:rsidRDefault="008F1B07">
      <w:pPr>
        <w:framePr w:w="3727" w:wrap="auto" w:hAnchor="text" w:x="1817" w:y="48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Referential Integrity Constraint</w:t>
      </w:r>
    </w:p>
    <w:p w:rsidR="008F1B07" w:rsidRDefault="008F1B07">
      <w:pPr>
        <w:framePr w:w="7726" w:wrap="auto" w:hAnchor="text" w:x="1990" w:y="53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In this category there is only one constraint and it is Foreign Key &amp; References</w:t>
      </w:r>
    </w:p>
    <w:p w:rsidR="008F1B07" w:rsidRDefault="008F1B07">
      <w:pPr>
        <w:framePr w:w="8672" w:wrap="auto" w:hAnchor="text" w:x="2097" w:y="58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To establish a Parent-child_ or a </w:t>
      </w:r>
      <w:r>
        <w:rPr>
          <w:rFonts w:ascii="ArialUnicodeMS" w:hAnsi="ArialUnicodeMS" w:cs="ArialUnicodeMS"/>
          <w:color w:val="000000"/>
          <w:sz w:val="20"/>
          <w:szCs w:val="20"/>
        </w:rPr>
        <w:t xml:space="preserve">Master-detail_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relationship between two tables having a</w:t>
      </w:r>
    </w:p>
    <w:p w:rsidR="008F1B07" w:rsidRDefault="008F1B07">
      <w:pPr>
        <w:framePr w:w="8947" w:wrap="auto" w:hAnchor="text" w:x="1817" w:y="63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common column, we make use of referential integrity constraint.Foreign key represent</w:t>
      </w:r>
    </w:p>
    <w:p w:rsidR="008F1B07" w:rsidRDefault="008F1B07">
      <w:pPr>
        <w:framePr w:w="8954" w:wrap="auto" w:hAnchor="text" w:x="1817" w:y="67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relationships between tables. A foreign key is a column whose values are derived from the</w:t>
      </w:r>
    </w:p>
    <w:p w:rsidR="008F1B07" w:rsidRDefault="008F1B07">
      <w:pPr>
        <w:framePr w:w="8956" w:wrap="auto" w:hAnchor="text" w:x="1817" w:y="71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primary key or unique key. The table in which the foreign key is defined is called a foreign</w:t>
      </w:r>
    </w:p>
    <w:p w:rsidR="008F1B07" w:rsidRDefault="008F1B07">
      <w:pPr>
        <w:framePr w:w="8962" w:wrap="auto" w:hAnchor="text" w:x="1817" w:y="75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table or Detail table. The table that defines the primary or unique keys and is referenced by</w:t>
      </w:r>
    </w:p>
    <w:p w:rsidR="008F1B07" w:rsidRDefault="008F1B07">
      <w:pPr>
        <w:framePr w:w="8951" w:wrap="auto" w:hAnchor="text" w:x="1817" w:y="80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foreign key is called the Primary table or Master table.The master table can be</w:t>
      </w:r>
    </w:p>
    <w:p w:rsidR="008F1B07" w:rsidRDefault="008F1B07">
      <w:pPr>
        <w:framePr w:w="8951" w:wrap="auto" w:hAnchor="text" w:x="1817" w:y="84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referenced in the foreign key definition by using references keyword. If the column name is</w:t>
      </w:r>
    </w:p>
    <w:p w:rsidR="008F1B07" w:rsidRDefault="008F1B07">
      <w:pPr>
        <w:framePr w:w="7707" w:wrap="auto" w:hAnchor="text" w:x="1817" w:y="88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not specified, by default, Oracle references the primary key in the master table.</w:t>
      </w:r>
    </w:p>
    <w:p w:rsidR="008F1B07" w:rsidRDefault="008F1B07">
      <w:pPr>
        <w:framePr w:w="8950" w:wrap="auto" w:hAnchor="text" w:x="1817" w:y="93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existence of a foreign key implies that the table with the foreign key is related to the</w:t>
      </w:r>
    </w:p>
    <w:p w:rsidR="008F1B07" w:rsidRDefault="008F1B07">
      <w:pPr>
        <w:framePr w:w="8953" w:wrap="auto" w:hAnchor="text" w:x="1817" w:y="97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master table from which the foreign key is derived. A foreign key must have a</w:t>
      </w:r>
    </w:p>
    <w:p w:rsidR="008F1B07" w:rsidRDefault="008F1B07">
      <w:pPr>
        <w:framePr w:w="6628" w:wrap="auto" w:hAnchor="text" w:x="1817" w:y="1016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corresponding primary key or a unique key value in a master table.</w:t>
      </w:r>
    </w:p>
    <w:p w:rsidR="008F1B07" w:rsidRDefault="008F1B07">
      <w:pPr>
        <w:framePr w:w="4190" w:wrap="auto" w:hAnchor="text" w:x="1817" w:y="105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Principles of Foreign Key Constraint</w:t>
      </w:r>
    </w:p>
    <w:p w:rsidR="008F1B07" w:rsidRDefault="008F1B07">
      <w:pPr>
        <w:framePr w:w="8622" w:wrap="auto" w:hAnchor="text" w:x="2148" w:y="109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</w:t>
      </w:r>
      <w:r>
        <w:rPr>
          <w:rFonts w:ascii="Wingdings Regular" w:hAnsi="Wingdings Regular" w:cs="Wingdings Regular"/>
          <w:color w:val="000000"/>
          <w:sz w:val="20"/>
          <w:szCs w:val="20"/>
        </w:rPr>
        <w:t xml:space="preserve">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Rejects an insert or update of a value in a particular column, if a corresponding</w:t>
      </w:r>
    </w:p>
    <w:p w:rsidR="008F1B07" w:rsidRDefault="008F1B07">
      <w:pPr>
        <w:framePr w:w="4190" w:wrap="auto" w:hAnchor="text" w:x="2475" w:y="114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value does not exist in the master table.</w:t>
      </w:r>
    </w:p>
    <w:p w:rsidR="008F1B07" w:rsidRDefault="008F1B07">
      <w:pPr>
        <w:framePr w:w="8623" w:wrap="auto" w:hAnchor="text" w:x="2148" w:y="118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</w:t>
      </w:r>
      <w:r>
        <w:rPr>
          <w:rFonts w:ascii="Wingdings Regular" w:hAnsi="Wingdings Regular" w:cs="Wingdings Regular"/>
          <w:color w:val="000000"/>
          <w:sz w:val="20"/>
          <w:szCs w:val="20"/>
        </w:rPr>
        <w:t xml:space="preserve">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Deletion of rows from the Master table is not possible if detail table having</w:t>
      </w:r>
    </w:p>
    <w:p w:rsidR="008F1B07" w:rsidRDefault="008F1B07">
      <w:pPr>
        <w:framePr w:w="2636" w:wrap="auto" w:hAnchor="text" w:x="2475" w:y="123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corresponding values.</w:t>
      </w:r>
    </w:p>
    <w:p w:rsidR="008F1B07" w:rsidRDefault="008F1B07">
      <w:pPr>
        <w:framePr w:w="5366" w:wrap="auto" w:hAnchor="text" w:x="2148" w:y="1270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</w:t>
      </w:r>
      <w:r>
        <w:rPr>
          <w:rFonts w:ascii="Wingdings Regular" w:hAnsi="Wingdings Regular" w:cs="Wingdings Regular"/>
          <w:color w:val="000000"/>
          <w:sz w:val="20"/>
          <w:szCs w:val="20"/>
        </w:rPr>
        <w:t xml:space="preserve">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Primary key or unique key must in Master table.</w:t>
      </w:r>
    </w:p>
    <w:p w:rsidR="008F1B07" w:rsidRDefault="008F1B07">
      <w:pPr>
        <w:framePr w:w="8619" w:wrap="auto" w:hAnchor="text" w:x="2148" w:y="131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</w:t>
      </w:r>
      <w:r>
        <w:rPr>
          <w:rFonts w:ascii="Wingdings Regular" w:hAnsi="Wingdings Regular" w:cs="Wingdings Regular"/>
          <w:color w:val="000000"/>
          <w:sz w:val="20"/>
          <w:szCs w:val="20"/>
        </w:rPr>
        <w:t xml:space="preserve">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Requires that the Foreign key column(s) and reference column(s) have same data</w:t>
      </w:r>
    </w:p>
    <w:p w:rsidR="008F1B07" w:rsidRDefault="008F1B07">
      <w:pPr>
        <w:framePr w:w="1077" w:wrap="auto" w:hAnchor="text" w:x="2475" w:y="135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type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1830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1969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34</w:t>
      </w:r>
    </w:p>
    <w:p w:rsidR="008F1B07" w:rsidRDefault="008F1B07">
      <w:pPr>
        <w:framePr w:w="4982" w:wrap="auto" w:hAnchor="text" w:x="1817" w:y="14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References constraint defined at column level</w:t>
      </w:r>
    </w:p>
    <w:p w:rsidR="008F1B07" w:rsidRDefault="008F1B07">
      <w:pPr>
        <w:framePr w:w="1608" w:wrap="auto" w:hAnchor="text" w:x="1817" w:y="18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Example:</w:t>
      </w:r>
    </w:p>
    <w:p w:rsidR="008F1B07" w:rsidRDefault="008F1B07">
      <w:pPr>
        <w:framePr w:w="8957" w:wrap="auto" w:hAnchor="text" w:x="1817" w:y="22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create table Passenger(PNR_NO Numeric(9) references reservation , Ticket_NO</w:t>
      </w:r>
    </w:p>
    <w:p w:rsidR="008F1B07" w:rsidRDefault="008F1B07">
      <w:pPr>
        <w:framePr w:w="8957" w:wrap="auto" w:hAnchor="text" w:x="1817" w:y="22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Numeric(9) references ticket, Name varchar(20), Age Number(4), Sex char(10), PPNO</w:t>
      </w:r>
    </w:p>
    <w:p w:rsidR="008F1B07" w:rsidRDefault="008F1B07">
      <w:pPr>
        <w:framePr w:w="8957" w:wrap="auto" w:hAnchor="text" w:x="1817" w:y="22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varchar(15));</w:t>
      </w:r>
    </w:p>
    <w:p w:rsidR="008F1B07" w:rsidRDefault="008F1B07">
      <w:pPr>
        <w:framePr w:w="2047" w:wrap="auto" w:hAnchor="text" w:x="1817" w:y="31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Table created.</w:t>
      </w:r>
    </w:p>
    <w:p w:rsidR="008F1B07" w:rsidRDefault="008F1B07">
      <w:pPr>
        <w:framePr w:w="4907" w:wrap="auto" w:hAnchor="text" w:x="1817" w:y="36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Foreign Key Constraint with alter command</w:t>
      </w:r>
    </w:p>
    <w:p w:rsidR="008F1B07" w:rsidRDefault="008F1B07">
      <w:pPr>
        <w:framePr w:w="8950" w:wrap="auto" w:hAnchor="text" w:x="1817" w:y="40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alter table reservation add constraint fk_icode foreign key (busno) references</w:t>
      </w:r>
    </w:p>
    <w:p w:rsidR="008F1B07" w:rsidRDefault="008F1B07">
      <w:pPr>
        <w:framePr w:w="1858" w:wrap="auto" w:hAnchor="text" w:x="1817" w:y="4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bus(bus_no);</w:t>
      </w:r>
    </w:p>
    <w:p w:rsidR="008F1B07" w:rsidRDefault="008F1B07">
      <w:pPr>
        <w:framePr w:w="2015" w:wrap="auto" w:hAnchor="text" w:x="1817" w:y="48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Table altered.</w:t>
      </w:r>
    </w:p>
    <w:p w:rsidR="008F1B07" w:rsidRDefault="008F1B07">
      <w:pPr>
        <w:framePr w:w="8034" w:wrap="auto" w:hAnchor="text" w:x="1817" w:y="53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Remember that when we add constraint at table level foreign key keyword is must.</w:t>
      </w:r>
    </w:p>
    <w:p w:rsidR="008F1B07" w:rsidRDefault="008F1B07">
      <w:pPr>
        <w:framePr w:w="4823" w:wrap="auto" w:hAnchor="text" w:x="1817" w:y="5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delete from bus where bus_no = 2011;</w:t>
      </w:r>
    </w:p>
    <w:p w:rsidR="008F1B07" w:rsidRDefault="008F1B07">
      <w:pPr>
        <w:framePr w:w="2264" w:wrap="auto" w:hAnchor="text" w:x="1817" w:y="61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ERROR at line 1:</w:t>
      </w:r>
    </w:p>
    <w:p w:rsidR="008F1B07" w:rsidRDefault="008F1B07">
      <w:pPr>
        <w:framePr w:w="8014" w:wrap="auto" w:hAnchor="text" w:x="1817" w:y="65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ORA-02292: integrity constraint (SCOTT.FK_ONO) violated - child record found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1932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1969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35</w:t>
      </w:r>
    </w:p>
    <w:p w:rsidR="008F1B07" w:rsidRDefault="008F1B07">
      <w:pPr>
        <w:framePr w:w="1640" w:wrap="auto" w:hAnchor="text" w:x="1817" w:y="267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FF00FF"/>
          <w:sz w:val="20"/>
          <w:szCs w:val="20"/>
        </w:rPr>
        <w:t>Exp No: 5</w:t>
      </w:r>
    </w:p>
    <w:p w:rsidR="008F1B07" w:rsidRDefault="008F1B07">
      <w:pPr>
        <w:framePr w:w="6706" w:wrap="auto" w:hAnchor="text" w:x="1817" w:y="30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AIM : Applying DML commands on Road Way Travels Tables.</w:t>
      </w:r>
    </w:p>
    <w:p w:rsidR="008F1B07" w:rsidRDefault="008F1B07">
      <w:pPr>
        <w:framePr w:w="3553" w:wrap="auto" w:hAnchor="text" w:x="1817" w:y="34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Data Manipulation Command</w:t>
      </w:r>
    </w:p>
    <w:p w:rsidR="008F1B07" w:rsidRDefault="008F1B07">
      <w:pPr>
        <w:framePr w:w="2265" w:wrap="auto" w:hAnchor="text" w:x="8423" w:y="267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FF00FF"/>
          <w:sz w:val="20"/>
          <w:szCs w:val="20"/>
        </w:rPr>
        <w:t>Date: _ _/_ _/ _ _</w:t>
      </w:r>
    </w:p>
    <w:p w:rsidR="008F1B07" w:rsidRDefault="008F1B07">
      <w:pPr>
        <w:framePr w:w="7929" w:wrap="auto" w:hAnchor="text" w:x="1817" w:y="38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Data Manipulation commands are most widely used SQL commands and they are</w:t>
      </w:r>
    </w:p>
    <w:p w:rsidR="008F1B07" w:rsidRDefault="008F1B07">
      <w:pPr>
        <w:framePr w:w="1526" w:wrap="auto" w:hAnchor="text" w:x="2148" w:y="42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</w:t>
      </w:r>
      <w:r>
        <w:rPr>
          <w:rFonts w:ascii="Wingdings Regular" w:hAnsi="Wingdings Regular" w:cs="Wingdings Regular"/>
          <w:color w:val="000000"/>
          <w:sz w:val="20"/>
          <w:szCs w:val="20"/>
        </w:rPr>
        <w:t xml:space="preserve">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Insert</w:t>
      </w:r>
    </w:p>
    <w:p w:rsidR="008F1B07" w:rsidRDefault="008F1B07">
      <w:pPr>
        <w:framePr w:w="1665" w:wrap="auto" w:hAnchor="text" w:x="2148" w:y="47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</w:t>
      </w:r>
      <w:r>
        <w:rPr>
          <w:rFonts w:ascii="Wingdings Regular" w:hAnsi="Wingdings Regular" w:cs="Wingdings Regular"/>
          <w:color w:val="000000"/>
          <w:sz w:val="20"/>
          <w:szCs w:val="20"/>
        </w:rPr>
        <w:t xml:space="preserve">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Update</w:t>
      </w:r>
    </w:p>
    <w:p w:rsidR="008F1B07" w:rsidRDefault="008F1B07">
      <w:pPr>
        <w:framePr w:w="1600" w:wrap="auto" w:hAnchor="text" w:x="2148" w:y="51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</w:t>
      </w:r>
      <w:r>
        <w:rPr>
          <w:rFonts w:ascii="Wingdings Regular" w:hAnsi="Wingdings Regular" w:cs="Wingdings Regular"/>
          <w:color w:val="000000"/>
          <w:sz w:val="20"/>
          <w:szCs w:val="20"/>
        </w:rPr>
        <w:t xml:space="preserve">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Delete</w:t>
      </w:r>
    </w:p>
    <w:p w:rsidR="008F1B07" w:rsidRDefault="008F1B07">
      <w:pPr>
        <w:framePr w:w="1564" w:wrap="auto" w:hAnchor="text" w:x="2148" w:y="55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</w:t>
      </w:r>
      <w:r>
        <w:rPr>
          <w:rFonts w:ascii="Wingdings Regular" w:hAnsi="Wingdings Regular" w:cs="Wingdings Regular"/>
          <w:color w:val="000000"/>
          <w:sz w:val="20"/>
          <w:szCs w:val="20"/>
        </w:rPr>
        <w:t xml:space="preserve">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Select</w:t>
      </w:r>
    </w:p>
    <w:p w:rsidR="008F1B07" w:rsidRDefault="008F1B07">
      <w:pPr>
        <w:framePr w:w="2493" w:wrap="auto" w:hAnchor="text" w:x="1817" w:y="60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a) Insert command</w:t>
      </w:r>
    </w:p>
    <w:p w:rsidR="008F1B07" w:rsidRDefault="008F1B07">
      <w:pPr>
        <w:framePr w:w="8944" w:wrap="auto" w:hAnchor="text" w:x="1817" w:y="64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After creation of table, it is necessary it should have data in it. The insert command is used</w:t>
      </w:r>
    </w:p>
    <w:p w:rsidR="008F1B07" w:rsidRDefault="008F1B07">
      <w:pPr>
        <w:framePr w:w="6463" w:wrap="auto" w:hAnchor="text" w:x="1817" w:y="68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to add data in form of one or more rows to a table as per follows:</w:t>
      </w:r>
    </w:p>
    <w:p w:rsidR="008F1B07" w:rsidRDefault="008F1B07">
      <w:pPr>
        <w:framePr w:w="5711" w:wrap="auto" w:hAnchor="text" w:x="1817" w:y="73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Insert into &lt;table name&gt; values(a list of data values);</w:t>
      </w:r>
    </w:p>
    <w:p w:rsidR="008F1B07" w:rsidRDefault="008F1B07">
      <w:pPr>
        <w:framePr w:w="8776" w:wrap="auto" w:hAnchor="text" w:x="1990" w:y="77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In a list of data values you have to specify values for each and every column in the same</w:t>
      </w:r>
    </w:p>
    <w:p w:rsidR="008F1B07" w:rsidRDefault="008F1B07">
      <w:pPr>
        <w:framePr w:w="8123" w:wrap="auto" w:hAnchor="text" w:x="1817" w:y="81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order as they are defined. A value of each column is separated by comma in the list.</w:t>
      </w:r>
    </w:p>
    <w:p w:rsidR="008F1B07" w:rsidRDefault="008F1B07">
      <w:pPr>
        <w:framePr w:w="8952" w:wrap="auto" w:hAnchor="text" w:x="1817" w:y="85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value of char, nchar, varchar2, nvarchar2, raw, long and date data types are enclosed in</w:t>
      </w:r>
    </w:p>
    <w:p w:rsidR="008F1B07" w:rsidRDefault="008F1B07">
      <w:pPr>
        <w:framePr w:w="1917" w:wrap="auto" w:hAnchor="text" w:x="1817" w:y="90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single quotes.</w:t>
      </w:r>
    </w:p>
    <w:p w:rsidR="008F1B07" w:rsidRDefault="008F1B07">
      <w:pPr>
        <w:framePr w:w="7414" w:wrap="auto" w:hAnchor="text" w:x="1817" w:y="94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Using insert command one can insert values in specific columns as follows:</w:t>
      </w:r>
    </w:p>
    <w:p w:rsidR="008F1B07" w:rsidRDefault="008F1B07">
      <w:pPr>
        <w:framePr w:w="6263" w:wrap="auto" w:hAnchor="text" w:x="1817" w:y="98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Insert into &lt;table name&gt;(column list) values(a list of data);</w:t>
      </w:r>
    </w:p>
    <w:p w:rsidR="008F1B07" w:rsidRDefault="008F1B07">
      <w:pPr>
        <w:framePr w:w="8951" w:wrap="auto" w:hAnchor="text" w:x="1817" w:y="103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Here number of column and a list of data should be same and list of data should be in order</w:t>
      </w:r>
    </w:p>
    <w:p w:rsidR="008F1B07" w:rsidRDefault="008F1B07">
      <w:pPr>
        <w:framePr w:w="1969" w:wrap="auto" w:hAnchor="text" w:x="1817" w:y="107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to column list.</w:t>
      </w:r>
    </w:p>
    <w:p w:rsidR="008F1B07" w:rsidRDefault="008F1B07">
      <w:pPr>
        <w:framePr w:w="7913" w:wrap="auto" w:hAnchor="text" w:x="1817" w:y="111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insert into emp_master (empno,ename,salary) values (1122,‘Smith’,8000);</w:t>
      </w:r>
    </w:p>
    <w:p w:rsidR="008F1B07" w:rsidRDefault="008F1B07">
      <w:pPr>
        <w:framePr w:w="1963" w:wrap="auto" w:hAnchor="text" w:x="1817" w:y="115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 row created.</w:t>
      </w:r>
    </w:p>
    <w:p w:rsidR="008F1B07" w:rsidRDefault="008F1B07">
      <w:pPr>
        <w:framePr w:w="8836" w:wrap="auto" w:hAnchor="text" w:x="1929" w:y="120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Above command insert one row but values are inserted in only three columns. Remaining</w:t>
      </w:r>
    </w:p>
    <w:p w:rsidR="008F1B07" w:rsidRDefault="008F1B07">
      <w:pPr>
        <w:framePr w:w="8950" w:wrap="auto" w:hAnchor="text" w:x="1817" w:y="124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four columns have null values.If you have define not null constraint in any of remaining</w:t>
      </w:r>
    </w:p>
    <w:p w:rsidR="008F1B07" w:rsidRDefault="008F1B07">
      <w:pPr>
        <w:framePr w:w="5171" w:wrap="auto" w:hAnchor="text" w:x="1817" w:y="128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columns it want allow you to insert data in a table.</w:t>
      </w:r>
    </w:p>
    <w:p w:rsidR="008F1B07" w:rsidRDefault="008F1B07">
      <w:pPr>
        <w:framePr w:w="5187" w:wrap="auto" w:hAnchor="text" w:x="1817" w:y="133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Adding values in a table using Variable method</w:t>
      </w:r>
    </w:p>
    <w:p w:rsidR="008F1B07" w:rsidRDefault="008F1B07">
      <w:pPr>
        <w:framePr w:w="8956" w:wrap="auto" w:hAnchor="text" w:x="1817" w:y="137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Till now we have seen static method to insert data. One can add data in a table using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lastRenderedPageBreak/>
        <w:t>DBMS RECORD</w:t>
      </w:r>
    </w:p>
    <w:p w:rsidR="008F1B07" w:rsidRDefault="008F1B07">
      <w:pPr>
        <w:framePr w:w="1969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36</w:t>
      </w:r>
    </w:p>
    <w:p w:rsidR="008F1B07" w:rsidRDefault="008F1B07">
      <w:pPr>
        <w:framePr w:w="8952" w:wrap="auto" w:hAnchor="text" w:x="1817" w:y="1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variable method with &amp; (ampersand) sign. It will prompt user to enter data of mention field.</w:t>
      </w:r>
    </w:p>
    <w:p w:rsidR="008F1B07" w:rsidRDefault="008F1B07">
      <w:pPr>
        <w:framePr w:w="8945" w:wrap="auto" w:hAnchor="text" w:x="1817" w:y="18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Generally It is used to add more than one row in a table without typing whole command</w:t>
      </w:r>
    </w:p>
    <w:p w:rsidR="008F1B07" w:rsidRDefault="008F1B07">
      <w:pPr>
        <w:framePr w:w="2841" w:wrap="auto" w:hAnchor="text" w:x="1817" w:y="23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repetitively using / sign.</w:t>
      </w:r>
    </w:p>
    <w:p w:rsidR="008F1B07" w:rsidRDefault="008F1B07">
      <w:pPr>
        <w:framePr w:w="8949" w:wrap="auto" w:hAnchor="text" w:x="1817" w:y="267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insert into Passenger values(&amp;PNR_NO,&amp;TICKET_NO, '&amp;Name', &amp;Age, '&amp;Sex',</w:t>
      </w:r>
    </w:p>
    <w:p w:rsidR="008F1B07" w:rsidRDefault="008F1B07">
      <w:pPr>
        <w:framePr w:w="8949" w:wrap="auto" w:hAnchor="text" w:x="1817" w:y="267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'&amp;PPNO');</w:t>
      </w:r>
    </w:p>
    <w:p w:rsidR="008F1B07" w:rsidRDefault="008F1B07">
      <w:pPr>
        <w:framePr w:w="8949" w:wrap="auto" w:hAnchor="text" w:x="1817" w:y="267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Enter value for pnr_no: 1</w:t>
      </w:r>
    </w:p>
    <w:p w:rsidR="008F1B07" w:rsidRDefault="008F1B07">
      <w:pPr>
        <w:framePr w:w="8949" w:wrap="auto" w:hAnchor="text" w:x="1817" w:y="267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Enter value for ticket_no: 1</w:t>
      </w:r>
    </w:p>
    <w:p w:rsidR="008F1B07" w:rsidRDefault="008F1B07">
      <w:pPr>
        <w:framePr w:w="8949" w:wrap="auto" w:hAnchor="text" w:x="1817" w:y="267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Enter value for name: SACHIN</w:t>
      </w:r>
    </w:p>
    <w:p w:rsidR="008F1B07" w:rsidRDefault="008F1B07">
      <w:pPr>
        <w:framePr w:w="8949" w:wrap="auto" w:hAnchor="text" w:x="1817" w:y="267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Enter value for age: 12</w:t>
      </w:r>
    </w:p>
    <w:p w:rsidR="008F1B07" w:rsidRDefault="008F1B07">
      <w:pPr>
        <w:framePr w:w="8949" w:wrap="auto" w:hAnchor="text" w:x="1817" w:y="267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Enter value for sex: m</w:t>
      </w:r>
    </w:p>
    <w:p w:rsidR="008F1B07" w:rsidRDefault="008F1B07">
      <w:pPr>
        <w:framePr w:w="8949" w:wrap="auto" w:hAnchor="text" w:x="1817" w:y="267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Enter value for ppno: sd1234</w:t>
      </w:r>
    </w:p>
    <w:p w:rsidR="008F1B07" w:rsidRDefault="008F1B07">
      <w:pPr>
        <w:framePr w:w="982" w:wrap="auto" w:hAnchor="text" w:x="1817" w:y="50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old</w:t>
      </w:r>
    </w:p>
    <w:p w:rsidR="008F1B07" w:rsidRDefault="008F1B07">
      <w:pPr>
        <w:framePr w:w="8402" w:wrap="auto" w:hAnchor="text" w:x="2368" w:y="50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1: insert into Passenger values(&amp;PNR_NO,&amp;TICKET_NO, '&amp;Name', &amp;Age, '&amp;Sex',</w:t>
      </w:r>
    </w:p>
    <w:p w:rsidR="008F1B07" w:rsidRDefault="008F1B07">
      <w:pPr>
        <w:framePr w:w="1581" w:wrap="auto" w:hAnchor="text" w:x="1817" w:y="54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'&amp;PPNO')</w:t>
      </w:r>
    </w:p>
    <w:p w:rsidR="008F1B07" w:rsidRDefault="008F1B07">
      <w:pPr>
        <w:framePr w:w="6603" w:wrap="auto" w:hAnchor="text" w:x="1817" w:y="58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new 1: insert into Passenger values(1,1,'SACHIN',12,'m','sd1234')</w:t>
      </w:r>
    </w:p>
    <w:p w:rsidR="008F1B07" w:rsidRDefault="008F1B07">
      <w:pPr>
        <w:framePr w:w="1954" w:wrap="auto" w:hAnchor="text" w:x="1817" w:y="63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 row created.</w:t>
      </w:r>
    </w:p>
    <w:p w:rsidR="008F1B07" w:rsidRDefault="008F1B07">
      <w:pPr>
        <w:framePr w:w="8953" w:wrap="auto" w:hAnchor="text" w:x="1817" w:y="66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/</w:t>
      </w:r>
    </w:p>
    <w:p w:rsidR="008F1B07" w:rsidRDefault="008F1B07">
      <w:pPr>
        <w:framePr w:w="8953" w:wrap="auto" w:hAnchor="text" w:x="1817" w:y="66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Enter value for pnr_no: 2</w:t>
      </w:r>
    </w:p>
    <w:p w:rsidR="008F1B07" w:rsidRDefault="008F1B07">
      <w:pPr>
        <w:framePr w:w="8953" w:wrap="auto" w:hAnchor="text" w:x="1817" w:y="66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Enter value for ticket_no: 2</w:t>
      </w:r>
    </w:p>
    <w:p w:rsidR="008F1B07" w:rsidRDefault="008F1B07">
      <w:pPr>
        <w:framePr w:w="8953" w:wrap="auto" w:hAnchor="text" w:x="1817" w:y="66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Enter value for name: rahul</w:t>
      </w:r>
    </w:p>
    <w:p w:rsidR="008F1B07" w:rsidRDefault="008F1B07">
      <w:pPr>
        <w:framePr w:w="8953" w:wrap="auto" w:hAnchor="text" w:x="1817" w:y="66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Enter value for age: 34</w:t>
      </w:r>
    </w:p>
    <w:p w:rsidR="008F1B07" w:rsidRDefault="008F1B07">
      <w:pPr>
        <w:framePr w:w="8953" w:wrap="auto" w:hAnchor="text" w:x="1817" w:y="66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Enter value for sex: m</w:t>
      </w:r>
    </w:p>
    <w:p w:rsidR="008F1B07" w:rsidRDefault="008F1B07">
      <w:pPr>
        <w:framePr w:w="8953" w:wrap="auto" w:hAnchor="text" w:x="1817" w:y="66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Enter value for ppno: sd3456</w:t>
      </w:r>
    </w:p>
    <w:p w:rsidR="008F1B07" w:rsidRDefault="008F1B07">
      <w:pPr>
        <w:framePr w:w="8953" w:wrap="auto" w:hAnchor="text" w:x="1817" w:y="66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old 1: insert into Passenger values(&amp;PNR_NO,&amp;TICKET_NO, '&amp;Name', &amp;Age, '&amp;Sex',</w:t>
      </w:r>
    </w:p>
    <w:p w:rsidR="008F1B07" w:rsidRDefault="008F1B07">
      <w:pPr>
        <w:framePr w:w="8953" w:wrap="auto" w:hAnchor="text" w:x="1817" w:y="66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'&amp;PPNO')</w:t>
      </w:r>
    </w:p>
    <w:p w:rsidR="008F1B07" w:rsidRDefault="008F1B07">
      <w:pPr>
        <w:framePr w:w="8953" w:wrap="auto" w:hAnchor="text" w:x="1817" w:y="66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new 1: insert into Passenger values(2,2,'rahul',34,'m','sd3456')</w:t>
      </w:r>
    </w:p>
    <w:p w:rsidR="008F1B07" w:rsidRDefault="008F1B07">
      <w:pPr>
        <w:framePr w:w="8953" w:wrap="auto" w:hAnchor="text" w:x="1817" w:y="66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 row created.</w:t>
      </w:r>
    </w:p>
    <w:p w:rsidR="008F1B07" w:rsidRDefault="008F1B07">
      <w:pPr>
        <w:framePr w:w="8953" w:wrap="auto" w:hAnchor="text" w:x="1817" w:y="66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/</w:t>
      </w:r>
    </w:p>
    <w:p w:rsidR="008F1B07" w:rsidRDefault="008F1B07">
      <w:pPr>
        <w:framePr w:w="8953" w:wrap="auto" w:hAnchor="text" w:x="1817" w:y="66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Enter value for pnr_no: 3</w:t>
      </w:r>
    </w:p>
    <w:p w:rsidR="008F1B07" w:rsidRDefault="008F1B07">
      <w:pPr>
        <w:framePr w:w="8953" w:wrap="auto" w:hAnchor="text" w:x="1817" w:y="66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Enter value for ticket_no: 3</w:t>
      </w:r>
    </w:p>
    <w:p w:rsidR="008F1B07" w:rsidRDefault="008F1B07">
      <w:pPr>
        <w:framePr w:w="8953" w:wrap="auto" w:hAnchor="text" w:x="1817" w:y="66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Enter value for name: swetha</w:t>
      </w:r>
    </w:p>
    <w:p w:rsidR="008F1B07" w:rsidRDefault="008F1B07">
      <w:pPr>
        <w:framePr w:w="8953" w:wrap="auto" w:hAnchor="text" w:x="1817" w:y="66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Enter value for age: 24</w:t>
      </w:r>
    </w:p>
    <w:p w:rsidR="008F1B07" w:rsidRDefault="008F1B07">
      <w:pPr>
        <w:framePr w:w="8953" w:wrap="auto" w:hAnchor="text" w:x="1817" w:y="66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Enter value for sex: f</w:t>
      </w:r>
    </w:p>
    <w:p w:rsidR="008F1B07" w:rsidRDefault="008F1B07">
      <w:pPr>
        <w:framePr w:w="8953" w:wrap="auto" w:hAnchor="text" w:x="1817" w:y="66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Enter value for ppno: sdqw34</w:t>
      </w:r>
    </w:p>
    <w:p w:rsidR="008F1B07" w:rsidRDefault="008F1B07">
      <w:pPr>
        <w:framePr w:w="8953" w:wrap="auto" w:hAnchor="text" w:x="1817" w:y="66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old 1: insert into Passenger values(&amp;PNR_NO,&amp;TICKET_NO, '&amp;Name', &amp;Age, '&amp;Sex',</w:t>
      </w:r>
    </w:p>
    <w:p w:rsidR="008F1B07" w:rsidRDefault="008F1B07">
      <w:pPr>
        <w:framePr w:w="8953" w:wrap="auto" w:hAnchor="text" w:x="1817" w:y="66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'&amp;PPNO')</w:t>
      </w:r>
    </w:p>
    <w:p w:rsidR="008F1B07" w:rsidRDefault="008F1B07">
      <w:pPr>
        <w:framePr w:w="8953" w:wrap="auto" w:hAnchor="text" w:x="1817" w:y="66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new 1: insert into Passenger values(3,3,'swetha',24,'f','sdqw34')</w:t>
      </w:r>
    </w:p>
    <w:p w:rsidR="008F1B07" w:rsidRDefault="008F1B07">
      <w:pPr>
        <w:framePr w:w="8953" w:wrap="auto" w:hAnchor="text" w:x="1817" w:y="66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 row created.</w:t>
      </w:r>
    </w:p>
    <w:p w:rsidR="008F1B07" w:rsidRDefault="008F1B07">
      <w:pPr>
        <w:framePr w:w="8953" w:wrap="auto" w:hAnchor="text" w:x="1817" w:y="66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/</w:t>
      </w:r>
    </w:p>
    <w:p w:rsidR="008F1B07" w:rsidRDefault="008F1B07">
      <w:pPr>
        <w:framePr w:w="8953" w:wrap="auto" w:hAnchor="text" w:x="1817" w:y="66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Enter value for pnr_no: 4</w:t>
      </w:r>
    </w:p>
    <w:p w:rsidR="008F1B07" w:rsidRDefault="008F1B07">
      <w:pPr>
        <w:framePr w:w="8953" w:wrap="auto" w:hAnchor="text" w:x="1817" w:y="66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Enter value for ticket_no: 4</w:t>
      </w:r>
    </w:p>
    <w:p w:rsidR="008F1B07" w:rsidRDefault="008F1B07">
      <w:pPr>
        <w:framePr w:w="8953" w:wrap="auto" w:hAnchor="text" w:x="1817" w:y="66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Enter value for name: ravi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2137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1969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37</w:t>
      </w:r>
    </w:p>
    <w:p w:rsidR="008F1B07" w:rsidRDefault="008F1B07">
      <w:pPr>
        <w:framePr w:w="8953" w:wrap="auto" w:hAnchor="text" w:x="1817" w:y="13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Enter value for age: 56</w:t>
      </w:r>
    </w:p>
    <w:p w:rsidR="008F1B07" w:rsidRDefault="008F1B07">
      <w:pPr>
        <w:framePr w:w="8953" w:wrap="auto" w:hAnchor="text" w:x="1817" w:y="13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Enter value for sex: m</w:t>
      </w:r>
    </w:p>
    <w:p w:rsidR="008F1B07" w:rsidRDefault="008F1B07">
      <w:pPr>
        <w:framePr w:w="8953" w:wrap="auto" w:hAnchor="text" w:x="1817" w:y="13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Enter value for ppno: sdqazx</w:t>
      </w:r>
    </w:p>
    <w:p w:rsidR="008F1B07" w:rsidRDefault="008F1B07">
      <w:pPr>
        <w:framePr w:w="8953" w:wrap="auto" w:hAnchor="text" w:x="1817" w:y="13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old 1: insert into Passenger values(&amp;PNR_NO,&amp;TICKET_NO, '&amp;Name', &amp;Age, '&amp;Sex',</w:t>
      </w:r>
    </w:p>
    <w:p w:rsidR="008F1B07" w:rsidRDefault="008F1B07">
      <w:pPr>
        <w:framePr w:w="8953" w:wrap="auto" w:hAnchor="text" w:x="1817" w:y="13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'&amp;PPNO')</w:t>
      </w:r>
    </w:p>
    <w:p w:rsidR="008F1B07" w:rsidRDefault="008F1B07">
      <w:pPr>
        <w:framePr w:w="8953" w:wrap="auto" w:hAnchor="text" w:x="1817" w:y="13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new 1: insert into Passenger values(4,4,'ravi',56,'m','sdqazx')</w:t>
      </w:r>
    </w:p>
    <w:p w:rsidR="008F1B07" w:rsidRDefault="008F1B07">
      <w:pPr>
        <w:framePr w:w="8953" w:wrap="auto" w:hAnchor="text" w:x="1817" w:y="13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 row created.</w:t>
      </w:r>
    </w:p>
    <w:p w:rsidR="008F1B07" w:rsidRDefault="008F1B07">
      <w:pPr>
        <w:framePr w:w="8953" w:wrap="auto" w:hAnchor="text" w:x="1817" w:y="13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/</w:t>
      </w:r>
    </w:p>
    <w:p w:rsidR="008F1B07" w:rsidRDefault="008F1B07">
      <w:pPr>
        <w:framePr w:w="8953" w:wrap="auto" w:hAnchor="text" w:x="1817" w:y="13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Enter value for pnr_no: 4</w:t>
      </w:r>
    </w:p>
    <w:p w:rsidR="008F1B07" w:rsidRDefault="008F1B07">
      <w:pPr>
        <w:framePr w:w="8953" w:wrap="auto" w:hAnchor="text" w:x="1817" w:y="13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Enter value for ticket_no: 5</w:t>
      </w:r>
    </w:p>
    <w:p w:rsidR="008F1B07" w:rsidRDefault="008F1B07">
      <w:pPr>
        <w:framePr w:w="8953" w:wrap="auto" w:hAnchor="text" w:x="1817" w:y="13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Enter value for name: asif</w:t>
      </w:r>
    </w:p>
    <w:p w:rsidR="008F1B07" w:rsidRDefault="008F1B07">
      <w:pPr>
        <w:framePr w:w="8953" w:wrap="auto" w:hAnchor="text" w:x="1817" w:y="13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Enter value for age: 33</w:t>
      </w:r>
    </w:p>
    <w:p w:rsidR="008F1B07" w:rsidRDefault="008F1B07">
      <w:pPr>
        <w:framePr w:w="8953" w:wrap="auto" w:hAnchor="text" w:x="1817" w:y="13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Enter value for sex: m</w:t>
      </w:r>
    </w:p>
    <w:p w:rsidR="008F1B07" w:rsidRDefault="008F1B07">
      <w:pPr>
        <w:framePr w:w="8953" w:wrap="auto" w:hAnchor="text" w:x="1817" w:y="13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Enter value for ppno: iuyhjk</w:t>
      </w:r>
    </w:p>
    <w:p w:rsidR="008F1B07" w:rsidRDefault="008F1B07">
      <w:pPr>
        <w:framePr w:w="8953" w:wrap="auto" w:hAnchor="text" w:x="1817" w:y="13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old 1: insert into Passenger values(&amp;PNR_NO,&amp;TICKET_NO, '&amp;Name', &amp;Age, '&amp;Sex',</w:t>
      </w:r>
    </w:p>
    <w:p w:rsidR="008F1B07" w:rsidRDefault="008F1B07">
      <w:pPr>
        <w:framePr w:w="8953" w:wrap="auto" w:hAnchor="text" w:x="1817" w:y="13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'&amp;PPNO')</w:t>
      </w:r>
    </w:p>
    <w:p w:rsidR="008F1B07" w:rsidRDefault="008F1B07">
      <w:pPr>
        <w:framePr w:w="8953" w:wrap="auto" w:hAnchor="text" w:x="1817" w:y="13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new 1: insert into Passenger values(4,5,'asif',33,'m','iuyhjk')</w:t>
      </w:r>
    </w:p>
    <w:p w:rsidR="008F1B07" w:rsidRDefault="008F1B07">
      <w:pPr>
        <w:framePr w:w="8953" w:wrap="auto" w:hAnchor="text" w:x="1817" w:y="13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insert into Passenger values(4,5,'asif',33,'m','iuyhjk')</w:t>
      </w:r>
    </w:p>
    <w:p w:rsidR="008F1B07" w:rsidRDefault="008F1B07">
      <w:pPr>
        <w:framePr w:w="8953" w:wrap="auto" w:hAnchor="text" w:x="1817" w:y="13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*</w:t>
      </w:r>
    </w:p>
    <w:p w:rsidR="008F1B07" w:rsidRDefault="008F1B07">
      <w:pPr>
        <w:framePr w:w="8953" w:wrap="auto" w:hAnchor="text" w:x="1817" w:y="13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ERROR at line 1: ORA-00001: unique constraint (SYSTEM.SYS_C004023) violated</w:t>
      </w:r>
    </w:p>
    <w:p w:rsidR="008F1B07" w:rsidRDefault="008F1B07">
      <w:pPr>
        <w:framePr w:w="6503" w:wrap="auto" w:hAnchor="text" w:x="1817" w:y="73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insert into Bus values('&amp;Bus_No','&amp;source','&amp;destination');</w:t>
      </w:r>
    </w:p>
    <w:p w:rsidR="008F1B07" w:rsidRDefault="008F1B07">
      <w:pPr>
        <w:framePr w:w="6503" w:wrap="auto" w:hAnchor="text" w:x="1817" w:y="73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Enter value for bus_no: 1</w:t>
      </w:r>
    </w:p>
    <w:p w:rsidR="008F1B07" w:rsidRDefault="008F1B07">
      <w:pPr>
        <w:framePr w:w="6503" w:wrap="auto" w:hAnchor="text" w:x="1817" w:y="73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Enter value for source: hyd</w:t>
      </w:r>
    </w:p>
    <w:p w:rsidR="008F1B07" w:rsidRDefault="008F1B07">
      <w:pPr>
        <w:framePr w:w="6503" w:wrap="auto" w:hAnchor="text" w:x="1817" w:y="73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Enter value for destination: ban</w:t>
      </w:r>
    </w:p>
    <w:p w:rsidR="008F1B07" w:rsidRDefault="008F1B07">
      <w:pPr>
        <w:framePr w:w="6521" w:wrap="auto" w:hAnchor="text" w:x="1817" w:y="86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old 1: insert into Bus values('&amp;Bus_No','&amp;source','&amp;destination')</w:t>
      </w:r>
    </w:p>
    <w:p w:rsidR="008F1B07" w:rsidRDefault="008F1B07">
      <w:pPr>
        <w:framePr w:w="6521" w:wrap="auto" w:hAnchor="text" w:x="1817" w:y="86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new 1: insert into Bus values('1','hyd','ban')</w:t>
      </w:r>
    </w:p>
    <w:p w:rsidR="008F1B07" w:rsidRDefault="008F1B07">
      <w:pPr>
        <w:framePr w:w="6521" w:wrap="auto" w:hAnchor="text" w:x="1817" w:y="86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 row created.</w:t>
      </w:r>
    </w:p>
    <w:p w:rsidR="008F1B07" w:rsidRDefault="008F1B07">
      <w:pPr>
        <w:framePr w:w="6521" w:wrap="auto" w:hAnchor="text" w:x="1817" w:y="86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/</w:t>
      </w:r>
    </w:p>
    <w:p w:rsidR="008F1B07" w:rsidRDefault="008F1B07">
      <w:pPr>
        <w:framePr w:w="6521" w:wrap="auto" w:hAnchor="text" w:x="1817" w:y="86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Enter value for bus_no: 2</w:t>
      </w:r>
    </w:p>
    <w:p w:rsidR="008F1B07" w:rsidRDefault="008F1B07">
      <w:pPr>
        <w:framePr w:w="6521" w:wrap="auto" w:hAnchor="text" w:x="1817" w:y="86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Enter value for source: hyd</w:t>
      </w:r>
    </w:p>
    <w:p w:rsidR="008F1B07" w:rsidRDefault="008F1B07">
      <w:pPr>
        <w:framePr w:w="6521" w:wrap="auto" w:hAnchor="text" w:x="1817" w:y="86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Enter value for destination: chn</w:t>
      </w:r>
    </w:p>
    <w:p w:rsidR="008F1B07" w:rsidRDefault="008F1B07">
      <w:pPr>
        <w:framePr w:w="6520" w:wrap="auto" w:hAnchor="text" w:x="1817" w:y="107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old 1: insert into Bus values('&amp;Bus_No','&amp;source','&amp;destination')</w:t>
      </w:r>
    </w:p>
    <w:p w:rsidR="008F1B07" w:rsidRDefault="008F1B07">
      <w:pPr>
        <w:framePr w:w="6520" w:wrap="auto" w:hAnchor="text" w:x="1817" w:y="107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new 1: insert into Bus values('2','hyd','chn')</w:t>
      </w:r>
    </w:p>
    <w:p w:rsidR="008F1B07" w:rsidRDefault="008F1B07">
      <w:pPr>
        <w:framePr w:w="6520" w:wrap="auto" w:hAnchor="text" w:x="1817" w:y="107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 row created.</w:t>
      </w:r>
    </w:p>
    <w:p w:rsidR="008F1B07" w:rsidRDefault="008F1B07">
      <w:pPr>
        <w:framePr w:w="6520" w:wrap="auto" w:hAnchor="text" w:x="1817" w:y="107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/</w:t>
      </w:r>
    </w:p>
    <w:p w:rsidR="008F1B07" w:rsidRDefault="008F1B07">
      <w:pPr>
        <w:framePr w:w="6520" w:wrap="auto" w:hAnchor="text" w:x="1817" w:y="107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Enter value for bus_no: 4</w:t>
      </w:r>
    </w:p>
    <w:p w:rsidR="008F1B07" w:rsidRDefault="008F1B07">
      <w:pPr>
        <w:framePr w:w="6520" w:wrap="auto" w:hAnchor="text" w:x="1817" w:y="107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Enter value for source: hyd</w:t>
      </w:r>
    </w:p>
    <w:p w:rsidR="008F1B07" w:rsidRDefault="008F1B07">
      <w:pPr>
        <w:framePr w:w="6520" w:wrap="auto" w:hAnchor="text" w:x="1817" w:y="107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Enter value for destination: mum</w:t>
      </w:r>
    </w:p>
    <w:p w:rsidR="008F1B07" w:rsidRDefault="008F1B07">
      <w:pPr>
        <w:framePr w:w="6520" w:wrap="auto" w:hAnchor="text" w:x="1817" w:y="1284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old 1: insert into Bus values('&amp;Bus_No','&amp;source','&amp;destination')</w:t>
      </w:r>
    </w:p>
    <w:p w:rsidR="008F1B07" w:rsidRDefault="008F1B07">
      <w:pPr>
        <w:framePr w:w="6520" w:wrap="auto" w:hAnchor="text" w:x="1817" w:y="1284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new 1: insert into Bus values('4','hyd','mum')</w:t>
      </w:r>
    </w:p>
    <w:p w:rsidR="008F1B07" w:rsidRDefault="008F1B07">
      <w:pPr>
        <w:framePr w:w="1954" w:wrap="auto" w:hAnchor="text" w:x="1817" w:y="136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 row created.</w:t>
      </w: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2240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1969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38</w:t>
      </w:r>
    </w:p>
    <w:p w:rsidR="008F1B07" w:rsidRDefault="008F1B07">
      <w:pPr>
        <w:framePr w:w="3431" w:wrap="auto" w:hAnchor="text" w:x="1817" w:y="13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/</w:t>
      </w:r>
    </w:p>
    <w:p w:rsidR="008F1B07" w:rsidRDefault="008F1B07">
      <w:pPr>
        <w:framePr w:w="3431" w:wrap="auto" w:hAnchor="text" w:x="1817" w:y="13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Enter value for bus_no: 5</w:t>
      </w:r>
    </w:p>
    <w:p w:rsidR="008F1B07" w:rsidRDefault="008F1B07">
      <w:pPr>
        <w:framePr w:w="3431" w:wrap="auto" w:hAnchor="text" w:x="1817" w:y="13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Enter value for source: hyd</w:t>
      </w:r>
    </w:p>
    <w:p w:rsidR="008F1B07" w:rsidRDefault="008F1B07">
      <w:pPr>
        <w:framePr w:w="3431" w:wrap="auto" w:hAnchor="text" w:x="1817" w:y="13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Enter value for destination: kol</w:t>
      </w:r>
    </w:p>
    <w:p w:rsidR="008F1B07" w:rsidRDefault="008F1B07">
      <w:pPr>
        <w:framePr w:w="6520" w:wrap="auto" w:hAnchor="text" w:x="1817" w:y="26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old 1: insert into Bus values('&amp;Bus_No','&amp;source','&amp;destination')</w:t>
      </w:r>
    </w:p>
    <w:p w:rsidR="008F1B07" w:rsidRDefault="008F1B07">
      <w:pPr>
        <w:framePr w:w="6520" w:wrap="auto" w:hAnchor="text" w:x="1817" w:y="26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new 1: insert into Bus values('5','hyd','kol')</w:t>
      </w:r>
    </w:p>
    <w:p w:rsidR="008F1B07" w:rsidRDefault="008F1B07">
      <w:pPr>
        <w:framePr w:w="6520" w:wrap="auto" w:hAnchor="text" w:x="1817" w:y="26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 row created.</w:t>
      </w:r>
    </w:p>
    <w:p w:rsidR="008F1B07" w:rsidRDefault="008F1B07">
      <w:pPr>
        <w:framePr w:w="6520" w:wrap="auto" w:hAnchor="text" w:x="1817" w:y="26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/</w:t>
      </w:r>
    </w:p>
    <w:p w:rsidR="008F1B07" w:rsidRDefault="008F1B07">
      <w:pPr>
        <w:framePr w:w="6520" w:wrap="auto" w:hAnchor="text" w:x="1817" w:y="26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Enter value for bus_no: 5</w:t>
      </w:r>
    </w:p>
    <w:p w:rsidR="008F1B07" w:rsidRDefault="008F1B07">
      <w:pPr>
        <w:framePr w:w="6520" w:wrap="auto" w:hAnchor="text" w:x="1817" w:y="26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Enter value for source: sec</w:t>
      </w:r>
    </w:p>
    <w:p w:rsidR="008F1B07" w:rsidRDefault="008F1B07">
      <w:pPr>
        <w:framePr w:w="6520" w:wrap="auto" w:hAnchor="text" w:x="1817" w:y="26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Enter value for destination: ban</w:t>
      </w:r>
    </w:p>
    <w:p w:rsidR="008F1B07" w:rsidRDefault="008F1B07">
      <w:pPr>
        <w:framePr w:w="8958" w:wrap="auto" w:hAnchor="text" w:x="1817" w:y="47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old 1: insert into Bus values('&amp;Bus_No','&amp;source','&amp;destination')</w:t>
      </w:r>
    </w:p>
    <w:p w:rsidR="008F1B07" w:rsidRDefault="008F1B07">
      <w:pPr>
        <w:framePr w:w="8958" w:wrap="auto" w:hAnchor="text" w:x="1817" w:y="47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new 1: insert into Bus values('5','sec','ban')</w:t>
      </w:r>
    </w:p>
    <w:p w:rsidR="008F1B07" w:rsidRDefault="008F1B07">
      <w:pPr>
        <w:framePr w:w="8958" w:wrap="auto" w:hAnchor="text" w:x="1817" w:y="47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insert into Bus values('5','sec','ban')</w:t>
      </w:r>
    </w:p>
    <w:p w:rsidR="008F1B07" w:rsidRDefault="008F1B07">
      <w:pPr>
        <w:framePr w:w="8958" w:wrap="auto" w:hAnchor="text" w:x="1817" w:y="47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*</w:t>
      </w:r>
    </w:p>
    <w:p w:rsidR="008F1B07" w:rsidRDefault="008F1B07">
      <w:pPr>
        <w:framePr w:w="8958" w:wrap="auto" w:hAnchor="text" w:x="1817" w:y="47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ERROR at line 1:</w:t>
      </w:r>
    </w:p>
    <w:p w:rsidR="008F1B07" w:rsidRDefault="008F1B07">
      <w:pPr>
        <w:framePr w:w="8958" w:wrap="auto" w:hAnchor="text" w:x="1817" w:y="47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ORA-00001: unique constraint (SYSTEM.SYS_C004025) violated</w:t>
      </w:r>
    </w:p>
    <w:p w:rsidR="008F1B07" w:rsidRDefault="008F1B07">
      <w:pPr>
        <w:framePr w:w="8958" w:wrap="auto" w:hAnchor="text" w:x="1817" w:y="47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insert into Reservation values(&amp;PNR_NO, &amp;No_of_seats, '&amp;Address', &amp;Contact_No ,</w:t>
      </w:r>
    </w:p>
    <w:p w:rsidR="008F1B07" w:rsidRDefault="008F1B07">
      <w:pPr>
        <w:framePr w:w="8958" w:wrap="auto" w:hAnchor="text" w:x="1817" w:y="47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'&amp;Status');</w:t>
      </w:r>
    </w:p>
    <w:p w:rsidR="008F1B07" w:rsidRDefault="008F1B07">
      <w:pPr>
        <w:framePr w:w="8958" w:wrap="auto" w:hAnchor="text" w:x="1817" w:y="47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Enter value for pnr_no: 1</w:t>
      </w:r>
    </w:p>
    <w:p w:rsidR="008F1B07" w:rsidRDefault="008F1B07">
      <w:pPr>
        <w:framePr w:w="8958" w:wrap="auto" w:hAnchor="text" w:x="1817" w:y="47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Enter value for no_of_seats: 2</w:t>
      </w:r>
    </w:p>
    <w:p w:rsidR="008F1B07" w:rsidRDefault="008F1B07">
      <w:pPr>
        <w:framePr w:w="8958" w:wrap="auto" w:hAnchor="text" w:x="1817" w:y="47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Enter value for address: masabtank</w:t>
      </w:r>
    </w:p>
    <w:p w:rsidR="008F1B07" w:rsidRDefault="008F1B07">
      <w:pPr>
        <w:framePr w:w="8958" w:wrap="auto" w:hAnchor="text" w:x="1817" w:y="47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Enter value for contact_no: 9009897812</w:t>
      </w:r>
    </w:p>
    <w:p w:rsidR="008F1B07" w:rsidRDefault="008F1B07">
      <w:pPr>
        <w:framePr w:w="8958" w:wrap="auto" w:hAnchor="text" w:x="1817" w:y="47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Enter value for status: s</w:t>
      </w:r>
    </w:p>
    <w:p w:rsidR="008F1B07" w:rsidRDefault="008F1B07">
      <w:pPr>
        <w:framePr w:w="8953" w:wrap="auto" w:hAnchor="text" w:x="1817" w:y="85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old1: insert into Reservation values(&amp;PNR_NO, &amp;No_of_seats, '&amp;Address',</w:t>
      </w:r>
    </w:p>
    <w:p w:rsidR="008F1B07" w:rsidRDefault="008F1B07">
      <w:pPr>
        <w:framePr w:w="8953" w:wrap="auto" w:hAnchor="text" w:x="1817" w:y="85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&amp;Contact_No,' &amp;Status')</w:t>
      </w:r>
    </w:p>
    <w:p w:rsidR="008F1B07" w:rsidRDefault="008F1B07">
      <w:pPr>
        <w:framePr w:w="8953" w:wrap="auto" w:hAnchor="text" w:x="1817" w:y="85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new 1: insert into Reservation values(1,2,'masabtank',9009897812,'s')</w:t>
      </w:r>
    </w:p>
    <w:p w:rsidR="008F1B07" w:rsidRDefault="008F1B07">
      <w:pPr>
        <w:framePr w:w="8953" w:wrap="auto" w:hAnchor="text" w:x="1817" w:y="85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 row created.</w:t>
      </w:r>
    </w:p>
    <w:p w:rsidR="008F1B07" w:rsidRDefault="008F1B07">
      <w:pPr>
        <w:framePr w:w="6966" w:wrap="auto" w:hAnchor="text" w:x="1817" w:y="102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SQL&gt;insertinto</w:t>
      </w:r>
    </w:p>
    <w:p w:rsidR="008F1B07" w:rsidRDefault="008F1B07">
      <w:pPr>
        <w:framePr w:w="6966" w:wrap="auto" w:hAnchor="text" w:x="1817" w:y="102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values(&amp;PNR_NO,&amp;No_of_seats,'&amp;Address',&amp;Contact_No,'&amp;Status');</w:t>
      </w:r>
    </w:p>
    <w:p w:rsidR="008F1B07" w:rsidRDefault="008F1B07">
      <w:pPr>
        <w:framePr w:w="6966" w:wrap="auto" w:hAnchor="text" w:x="1817" w:y="102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Enter value for pnr_no: 8</w:t>
      </w:r>
    </w:p>
    <w:p w:rsidR="008F1B07" w:rsidRDefault="008F1B07">
      <w:pPr>
        <w:framePr w:w="6966" w:wrap="auto" w:hAnchor="text" w:x="1817" w:y="102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Enter value for no_of_seats: 3</w:t>
      </w:r>
    </w:p>
    <w:p w:rsidR="008F1B07" w:rsidRDefault="008F1B07">
      <w:pPr>
        <w:framePr w:w="6966" w:wrap="auto" w:hAnchor="text" w:x="1817" w:y="102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Enter value for address: cbt</w:t>
      </w:r>
    </w:p>
    <w:p w:rsidR="008F1B07" w:rsidRDefault="008F1B07">
      <w:pPr>
        <w:framePr w:w="6966" w:wrap="auto" w:hAnchor="text" w:x="1817" w:y="102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Enter value for contact_no: 9090887753</w:t>
      </w:r>
    </w:p>
    <w:p w:rsidR="008F1B07" w:rsidRDefault="008F1B07">
      <w:pPr>
        <w:framePr w:w="6966" w:wrap="auto" w:hAnchor="text" w:x="1817" w:y="102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Enter value for status: s</w:t>
      </w:r>
    </w:p>
    <w:p w:rsidR="008F1B07" w:rsidRDefault="008F1B07">
      <w:pPr>
        <w:framePr w:w="1748" w:wrap="auto" w:hAnchor="text" w:x="9026" w:y="102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Reservation</w:t>
      </w:r>
    </w:p>
    <w:p w:rsidR="008F1B07" w:rsidRDefault="008F1B07">
      <w:pPr>
        <w:framePr w:w="8954" w:wrap="auto" w:hAnchor="text" w:x="1817" w:y="123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old 1: insert into Reservation values(&amp;PNR_NO, &amp;No_of_seats, '&amp;Address', &amp;Contact_No,</w:t>
      </w:r>
    </w:p>
    <w:p w:rsidR="008F1B07" w:rsidRDefault="008F1B07">
      <w:pPr>
        <w:framePr w:w="8954" w:wrap="auto" w:hAnchor="text" w:x="1817" w:y="123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'&amp;Status')</w:t>
      </w:r>
    </w:p>
    <w:p w:rsidR="008F1B07" w:rsidRDefault="008F1B07">
      <w:pPr>
        <w:framePr w:w="8954" w:wrap="auto" w:hAnchor="text" w:x="1817" w:y="123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new 1: insert into Reservation values(8,3,'cbt',9090887753,'s')</w:t>
      </w:r>
    </w:p>
    <w:p w:rsidR="008F1B07" w:rsidRDefault="008F1B07">
      <w:pPr>
        <w:framePr w:w="8954" w:wrap="auto" w:hAnchor="text" w:x="1817" w:y="123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insert into Reservation values(8,3,'cbt',9090887753,'s')</w:t>
      </w:r>
    </w:p>
    <w:p w:rsidR="008F1B07" w:rsidRDefault="008F1B07">
      <w:pPr>
        <w:framePr w:w="8954" w:wrap="auto" w:hAnchor="text" w:x="1817" w:y="123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*</w:t>
      </w:r>
    </w:p>
    <w:p w:rsidR="008F1B07" w:rsidRDefault="008F1B07">
      <w:pPr>
        <w:framePr w:w="8954" w:wrap="auto" w:hAnchor="text" w:x="1817" w:y="123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ERROR at line 1:</w:t>
      </w: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2342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1969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39</w:t>
      </w:r>
    </w:p>
    <w:p w:rsidR="008F1B07" w:rsidRDefault="008F1B07">
      <w:pPr>
        <w:framePr w:w="8765" w:wrap="auto" w:hAnchor="text" w:x="1817" w:y="13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ORA-02291: integrity constraint (SYSTEM.SYS_C004024) violated - parent key not found</w:t>
      </w:r>
    </w:p>
    <w:p w:rsidR="008F1B07" w:rsidRDefault="008F1B07">
      <w:pPr>
        <w:framePr w:w="3264" w:wrap="auto" w:hAnchor="text" w:x="1817" w:y="26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b) Simple Select Command</w:t>
      </w:r>
    </w:p>
    <w:p w:rsidR="008F1B07" w:rsidRDefault="008F1B07">
      <w:pPr>
        <w:framePr w:w="8839" w:wrap="auto" w:hAnchor="text" w:x="1929" w:y="30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Stored information can be retrieved from the table through select command. Select is the</w:t>
      </w:r>
    </w:p>
    <w:p w:rsidR="008F1B07" w:rsidRDefault="008F1B07">
      <w:pPr>
        <w:framePr w:w="8952" w:wrap="auto" w:hAnchor="text" w:x="1817" w:y="346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most frequently used command, as access to information is needed all the time. Syntax of</w:t>
      </w:r>
    </w:p>
    <w:p w:rsidR="008F1B07" w:rsidRDefault="008F1B07">
      <w:pPr>
        <w:framePr w:w="4342" w:wrap="auto" w:hAnchor="text" w:x="1817" w:y="38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simple select command is as per follows:</w:t>
      </w:r>
    </w:p>
    <w:p w:rsidR="008F1B07" w:rsidRDefault="008F1B07">
      <w:pPr>
        <w:framePr w:w="6934" w:wrap="auto" w:hAnchor="text" w:x="1817" w:y="431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Select &lt;column1&gt;,&lt;column2&gt;,_,&lt;column(n)&gt; from &lt;table name&gt;;</w:t>
      </w:r>
    </w:p>
    <w:p w:rsidR="008F1B07" w:rsidRDefault="008F1B07">
      <w:pPr>
        <w:framePr w:w="7793" w:wrap="auto" w:hAnchor="text" w:x="1817" w:y="473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following command will select all the rows and columns from emp_master.</w:t>
      </w:r>
    </w:p>
    <w:p w:rsidR="008F1B07" w:rsidRDefault="008F1B07">
      <w:pPr>
        <w:framePr w:w="3650" w:wrap="auto" w:hAnchor="text" w:x="1817" w:y="51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select * from emp_master;</w:t>
      </w:r>
    </w:p>
    <w:p w:rsidR="008F1B07" w:rsidRDefault="008F1B07">
      <w:pPr>
        <w:framePr w:w="1514" w:wrap="auto" w:hAnchor="text" w:x="1817" w:y="60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EMPNO</w:t>
      </w:r>
    </w:p>
    <w:p w:rsidR="008F1B07" w:rsidRDefault="008F1B07">
      <w:pPr>
        <w:framePr w:w="1141" w:wrap="auto" w:hAnchor="text" w:x="1817" w:y="64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1122</w:t>
      </w:r>
    </w:p>
    <w:p w:rsidR="008F1B07" w:rsidRDefault="008F1B07">
      <w:pPr>
        <w:framePr w:w="1141" w:wrap="auto" w:hAnchor="text" w:x="1817" w:y="68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1122</w:t>
      </w:r>
    </w:p>
    <w:p w:rsidR="008F1B07" w:rsidRDefault="008F1B07">
      <w:pPr>
        <w:framePr w:w="1141" w:wrap="auto" w:hAnchor="text" w:x="1817" w:y="73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1123</w:t>
      </w:r>
    </w:p>
    <w:p w:rsidR="008F1B07" w:rsidRDefault="008F1B07">
      <w:pPr>
        <w:framePr w:w="1141" w:wrap="auto" w:hAnchor="text" w:x="1817" w:y="77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1124</w:t>
      </w:r>
    </w:p>
    <w:p w:rsidR="008F1B07" w:rsidRDefault="008F1B07">
      <w:pPr>
        <w:framePr w:w="1141" w:wrap="auto" w:hAnchor="text" w:x="1817" w:y="81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1125</w:t>
      </w:r>
    </w:p>
    <w:p w:rsidR="008F1B07" w:rsidRDefault="008F1B07">
      <w:pPr>
        <w:framePr w:w="1518" w:wrap="auto" w:hAnchor="text" w:x="2984" w:y="60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ENAME</w:t>
      </w:r>
    </w:p>
    <w:p w:rsidR="008F1B07" w:rsidRDefault="008F1B07">
      <w:pPr>
        <w:framePr w:w="1192" w:wrap="auto" w:hAnchor="text" w:x="2984" w:y="64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Allen</w:t>
      </w:r>
    </w:p>
    <w:p w:rsidR="008F1B07" w:rsidRDefault="008F1B07">
      <w:pPr>
        <w:framePr w:w="1225" w:wrap="auto" w:hAnchor="text" w:x="2984" w:y="68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Smith</w:t>
      </w:r>
    </w:p>
    <w:p w:rsidR="008F1B07" w:rsidRDefault="008F1B07">
      <w:pPr>
        <w:framePr w:w="1141" w:wrap="auto" w:hAnchor="text" w:x="3040" w:y="73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King</w:t>
      </w:r>
    </w:p>
    <w:p w:rsidR="008F1B07" w:rsidRDefault="008F1B07">
      <w:pPr>
        <w:framePr w:w="1300" w:wrap="auto" w:hAnchor="text" w:x="2984" w:y="77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Martin</w:t>
      </w:r>
    </w:p>
    <w:p w:rsidR="008F1B07" w:rsidRDefault="008F1B07">
      <w:pPr>
        <w:framePr w:w="1430" w:wrap="auto" w:hAnchor="text" w:x="2984" w:y="81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Tanmay</w:t>
      </w:r>
    </w:p>
    <w:p w:rsidR="008F1B07" w:rsidRDefault="008F1B07">
      <w:pPr>
        <w:framePr w:w="1131" w:wrap="auto" w:hAnchor="text" w:x="4147" w:y="60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JOB</w:t>
      </w:r>
    </w:p>
    <w:p w:rsidR="008F1B07" w:rsidRDefault="008F1B07">
      <w:pPr>
        <w:framePr w:w="1868" w:wrap="auto" w:hAnchor="text" w:x="4926" w:y="60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HIREDATE</w:t>
      </w:r>
    </w:p>
    <w:p w:rsidR="008F1B07" w:rsidRDefault="008F1B07">
      <w:pPr>
        <w:framePr w:w="1605" w:wrap="auto" w:hAnchor="text" w:x="6481" w:y="60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SALARY</w:t>
      </w:r>
    </w:p>
    <w:p w:rsidR="008F1B07" w:rsidRDefault="008F1B07">
      <w:pPr>
        <w:framePr w:w="1253" w:wrap="auto" w:hAnchor="text" w:x="6481" w:y="64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10000</w:t>
      </w:r>
    </w:p>
    <w:p w:rsidR="008F1B07" w:rsidRDefault="008F1B07">
      <w:pPr>
        <w:framePr w:w="1145" w:wrap="auto" w:hAnchor="text" w:x="6481" w:y="68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8000</w:t>
      </w:r>
    </w:p>
    <w:p w:rsidR="008F1B07" w:rsidRDefault="008F1B07">
      <w:pPr>
        <w:framePr w:w="1145" w:wrap="auto" w:hAnchor="text" w:x="6537" w:y="73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3400</w:t>
      </w:r>
    </w:p>
    <w:p w:rsidR="008F1B07" w:rsidRDefault="008F1B07">
      <w:pPr>
        <w:framePr w:w="1145" w:wrap="auto" w:hAnchor="text" w:x="6481" w:y="77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7000</w:t>
      </w:r>
    </w:p>
    <w:p w:rsidR="008F1B07" w:rsidRDefault="008F1B07">
      <w:pPr>
        <w:framePr w:w="1617" w:wrap="auto" w:hAnchor="text" w:x="7644" w:y="60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DEPTNO</w:t>
      </w:r>
    </w:p>
    <w:p w:rsidR="008F1B07" w:rsidRDefault="008F1B07">
      <w:pPr>
        <w:framePr w:w="921" w:wrap="auto" w:hAnchor="text" w:x="8036" w:y="64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10</w:t>
      </w:r>
    </w:p>
    <w:p w:rsidR="008F1B07" w:rsidRDefault="008F1B07">
      <w:pPr>
        <w:framePr w:w="1443" w:wrap="auto" w:hAnchor="text" w:x="8811" w:y="60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COMM</w:t>
      </w:r>
    </w:p>
    <w:p w:rsidR="008F1B07" w:rsidRDefault="008F1B07">
      <w:pPr>
        <w:framePr w:w="1141" w:wrap="auto" w:hAnchor="text" w:x="8872" w:y="64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1000</w:t>
      </w:r>
    </w:p>
    <w:p w:rsidR="008F1B07" w:rsidRDefault="008F1B07">
      <w:pPr>
        <w:framePr w:w="2425" w:wrap="auto" w:hAnchor="text" w:x="4147" w:y="64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Manager 1-JAN-00</w:t>
      </w:r>
    </w:p>
    <w:p w:rsidR="008F1B07" w:rsidRDefault="008F1B07">
      <w:pPr>
        <w:framePr w:w="1580" w:wrap="auto" w:hAnchor="text" w:x="4982" w:y="68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1-JAN-00</w:t>
      </w:r>
    </w:p>
    <w:p w:rsidR="008F1B07" w:rsidRDefault="008F1B07">
      <w:pPr>
        <w:framePr w:w="1192" w:wrap="auto" w:hAnchor="text" w:x="4147" w:y="73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Clerk</w:t>
      </w:r>
    </w:p>
    <w:p w:rsidR="008F1B07" w:rsidRDefault="008F1B07">
      <w:pPr>
        <w:framePr w:w="1692" w:wrap="auto" w:hAnchor="text" w:x="4926" w:y="73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30-JUN-00</w:t>
      </w:r>
    </w:p>
    <w:p w:rsidR="008F1B07" w:rsidRDefault="008F1B07">
      <w:pPr>
        <w:framePr w:w="921" w:wrap="auto" w:hAnchor="text" w:x="8092" w:y="73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20</w:t>
      </w:r>
    </w:p>
    <w:p w:rsidR="008F1B07" w:rsidRDefault="008F1B07">
      <w:pPr>
        <w:framePr w:w="921" w:wrap="auto" w:hAnchor="text" w:x="8092" w:y="77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20</w:t>
      </w:r>
    </w:p>
    <w:p w:rsidR="008F1B07" w:rsidRDefault="008F1B07">
      <w:pPr>
        <w:framePr w:w="1029" w:wrap="auto" w:hAnchor="text" w:x="8928" w:y="73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300</w:t>
      </w:r>
    </w:p>
    <w:p w:rsidR="008F1B07" w:rsidRDefault="008F1B07">
      <w:pPr>
        <w:framePr w:w="1145" w:wrap="auto" w:hAnchor="text" w:x="8811" w:y="77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1000</w:t>
      </w:r>
    </w:p>
    <w:p w:rsidR="008F1B07" w:rsidRDefault="008F1B07">
      <w:pPr>
        <w:framePr w:w="2611" w:wrap="auto" w:hAnchor="text" w:x="4203" w:y="77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Manager 30-AUG-00</w:t>
      </w:r>
    </w:p>
    <w:p w:rsidR="008F1B07" w:rsidRDefault="008F1B07">
      <w:pPr>
        <w:framePr w:w="1944" w:wrap="auto" w:hAnchor="text" w:x="4982" w:y="81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16-SEP-00 10</w:t>
      </w:r>
    </w:p>
    <w:p w:rsidR="008F1B07" w:rsidRDefault="008F1B07">
      <w:pPr>
        <w:framePr w:w="2118" w:wrap="auto" w:hAnchor="text" w:x="1817" w:y="85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5 rows selected.</w:t>
      </w:r>
    </w:p>
    <w:p w:rsidR="008F1B07" w:rsidRDefault="008F1B07">
      <w:pPr>
        <w:framePr w:w="8955" w:wrap="auto" w:hAnchor="text" w:x="1817" w:y="90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‘*’ will indicate all the columns. But If you want to retrieve only specific columns from</w:t>
      </w:r>
    </w:p>
    <w:p w:rsidR="008F1B07" w:rsidRDefault="008F1B07">
      <w:pPr>
        <w:framePr w:w="6920" w:wrap="auto" w:hAnchor="text" w:x="1817" w:y="94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 table then you have to specify column names with select commands.</w:t>
      </w:r>
    </w:p>
    <w:p w:rsidR="008F1B07" w:rsidRDefault="008F1B07">
      <w:pPr>
        <w:framePr w:w="5357" w:wrap="auto" w:hAnchor="text" w:x="1817" w:y="98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select empno,ename,salary from emp_master;</w:t>
      </w:r>
    </w:p>
    <w:p w:rsidR="008F1B07" w:rsidRDefault="008F1B07">
      <w:pPr>
        <w:framePr w:w="5880" w:wrap="auto" w:hAnchor="text" w:x="1817" w:y="103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This query will give information from only three columns.</w:t>
      </w:r>
    </w:p>
    <w:p w:rsidR="008F1B07" w:rsidRDefault="008F1B07">
      <w:pPr>
        <w:framePr w:w="1474" w:wrap="auto" w:hAnchor="text" w:x="1817" w:y="107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EMPNO</w:t>
      </w:r>
    </w:p>
    <w:p w:rsidR="008F1B07" w:rsidRDefault="008F1B07">
      <w:pPr>
        <w:framePr w:w="1141" w:wrap="auto" w:hAnchor="text" w:x="1817" w:y="111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1122</w:t>
      </w:r>
    </w:p>
    <w:p w:rsidR="008F1B07" w:rsidRDefault="008F1B07">
      <w:pPr>
        <w:framePr w:w="1141" w:wrap="auto" w:hAnchor="text" w:x="1817" w:y="115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1122</w:t>
      </w:r>
    </w:p>
    <w:p w:rsidR="008F1B07" w:rsidRDefault="008F1B07">
      <w:pPr>
        <w:framePr w:w="1141" w:wrap="auto" w:hAnchor="text" w:x="1817" w:y="120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1123</w:t>
      </w:r>
    </w:p>
    <w:p w:rsidR="008F1B07" w:rsidRDefault="008F1B07">
      <w:pPr>
        <w:framePr w:w="1141" w:wrap="auto" w:hAnchor="text" w:x="1817" w:y="124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1124</w:t>
      </w:r>
    </w:p>
    <w:p w:rsidR="008F1B07" w:rsidRDefault="008F1B07">
      <w:pPr>
        <w:framePr w:w="1482" w:wrap="auto" w:hAnchor="text" w:x="2984" w:y="107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ENAME</w:t>
      </w:r>
    </w:p>
    <w:p w:rsidR="008F1B07" w:rsidRDefault="008F1B07">
      <w:pPr>
        <w:framePr w:w="1192" w:wrap="auto" w:hAnchor="text" w:x="2984" w:y="111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Allen</w:t>
      </w:r>
    </w:p>
    <w:p w:rsidR="008F1B07" w:rsidRDefault="008F1B07">
      <w:pPr>
        <w:framePr w:w="1225" w:wrap="auto" w:hAnchor="text" w:x="2984" w:y="115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Smith</w:t>
      </w:r>
    </w:p>
    <w:p w:rsidR="008F1B07" w:rsidRDefault="008F1B07">
      <w:pPr>
        <w:framePr w:w="1141" w:wrap="auto" w:hAnchor="text" w:x="2984" w:y="120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King</w:t>
      </w:r>
    </w:p>
    <w:p w:rsidR="008F1B07" w:rsidRDefault="008F1B07">
      <w:pPr>
        <w:framePr w:w="1300" w:wrap="auto" w:hAnchor="text" w:x="2984" w:y="124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Martin</w:t>
      </w:r>
    </w:p>
    <w:p w:rsidR="008F1B07" w:rsidRDefault="008F1B07">
      <w:pPr>
        <w:framePr w:w="1577" w:wrap="auto" w:hAnchor="text" w:x="4147" w:y="107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SALARY</w:t>
      </w:r>
    </w:p>
    <w:p w:rsidR="008F1B07" w:rsidRDefault="008F1B07">
      <w:pPr>
        <w:framePr w:w="1253" w:wrap="auto" w:hAnchor="text" w:x="4147" w:y="111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10000</w:t>
      </w:r>
    </w:p>
    <w:p w:rsidR="008F1B07" w:rsidRDefault="008F1B07">
      <w:pPr>
        <w:framePr w:w="1145" w:wrap="auto" w:hAnchor="text" w:x="4203" w:y="115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8000</w:t>
      </w:r>
    </w:p>
    <w:p w:rsidR="008F1B07" w:rsidRDefault="008F1B07">
      <w:pPr>
        <w:framePr w:w="1145" w:wrap="auto" w:hAnchor="text" w:x="4147" w:y="120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3400</w:t>
      </w:r>
    </w:p>
    <w:p w:rsidR="008F1B07" w:rsidRDefault="008F1B07">
      <w:pPr>
        <w:framePr w:w="1145" w:wrap="auto" w:hAnchor="text" w:x="4203" w:y="124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7000</w:t>
      </w:r>
    </w:p>
    <w:p w:rsidR="008F1B07" w:rsidRDefault="008F1B07">
      <w:pPr>
        <w:framePr w:w="2117" w:wrap="auto" w:hAnchor="text" w:x="1817" w:y="128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5 rows selected.</w:t>
      </w:r>
    </w:p>
    <w:p w:rsidR="008F1B07" w:rsidRDefault="008F1B07">
      <w:pPr>
        <w:framePr w:w="3432" w:wrap="auto" w:hAnchor="text" w:x="1817" w:y="132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select * from Passenger;</w:t>
      </w:r>
    </w:p>
    <w:p w:rsidR="008F1B07" w:rsidRDefault="008F1B07">
      <w:pPr>
        <w:framePr w:w="1549" w:wrap="auto" w:hAnchor="text" w:x="2041" w:y="137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PNR_NO</w:t>
      </w:r>
    </w:p>
    <w:p w:rsidR="008F1B07" w:rsidRDefault="008F1B07">
      <w:pPr>
        <w:framePr w:w="1908" w:wrap="auto" w:hAnchor="text" w:x="3273" w:y="137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TICKET_NO</w:t>
      </w:r>
    </w:p>
    <w:p w:rsidR="008F1B07" w:rsidRDefault="008F1B07">
      <w:pPr>
        <w:framePr w:w="1342" w:wrap="auto" w:hAnchor="text" w:x="5029" w:y="137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NAME</w:t>
      </w:r>
    </w:p>
    <w:p w:rsidR="008F1B07" w:rsidRDefault="008F1B07">
      <w:pPr>
        <w:framePr w:w="1146" w:wrap="auto" w:hAnchor="text" w:x="6978" w:y="137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AGE</w:t>
      </w:r>
    </w:p>
    <w:p w:rsidR="008F1B07" w:rsidRDefault="008F1B07">
      <w:pPr>
        <w:framePr w:w="1110" w:wrap="auto" w:hAnchor="text" w:x="7709" w:y="137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SEX</w:t>
      </w:r>
    </w:p>
    <w:p w:rsidR="008F1B07" w:rsidRDefault="008F1B07">
      <w:pPr>
        <w:framePr w:w="1260" w:wrap="auto" w:hAnchor="text" w:x="8558" w:y="137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PPNO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2444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1969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40</w:t>
      </w:r>
    </w:p>
    <w:p w:rsidR="008F1B07" w:rsidRDefault="008F1B07">
      <w:pPr>
        <w:framePr w:w="1431" w:wrap="auto" w:hAnchor="text" w:x="1817" w:y="13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----------</w:t>
      </w:r>
    </w:p>
    <w:p w:rsidR="008F1B07" w:rsidRDefault="008F1B07">
      <w:pPr>
        <w:framePr w:w="1431" w:wrap="auto" w:hAnchor="text" w:x="1817" w:y="13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    1</w:t>
      </w:r>
    </w:p>
    <w:p w:rsidR="008F1B07" w:rsidRDefault="008F1B07">
      <w:pPr>
        <w:framePr w:w="1431" w:wrap="auto" w:hAnchor="text" w:x="1817" w:y="13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    2</w:t>
      </w:r>
    </w:p>
    <w:p w:rsidR="008F1B07" w:rsidRDefault="008F1B07">
      <w:pPr>
        <w:framePr w:w="1431" w:wrap="auto" w:hAnchor="text" w:x="1817" w:y="13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    3</w:t>
      </w:r>
    </w:p>
    <w:p w:rsidR="008F1B07" w:rsidRDefault="008F1B07">
      <w:pPr>
        <w:framePr w:w="1431" w:wrap="auto" w:hAnchor="text" w:x="1817" w:y="13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    4</w:t>
      </w:r>
    </w:p>
    <w:p w:rsidR="008F1B07" w:rsidRDefault="008F1B07">
      <w:pPr>
        <w:framePr w:w="1431" w:wrap="auto" w:hAnchor="text" w:x="3320" w:y="13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----------</w:t>
      </w:r>
    </w:p>
    <w:p w:rsidR="008F1B07" w:rsidRDefault="008F1B07">
      <w:pPr>
        <w:framePr w:w="1431" w:wrap="auto" w:hAnchor="text" w:x="3320" w:y="13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1</w:t>
      </w:r>
    </w:p>
    <w:p w:rsidR="008F1B07" w:rsidRDefault="008F1B07">
      <w:pPr>
        <w:framePr w:w="1431" w:wrap="auto" w:hAnchor="text" w:x="3320" w:y="13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2</w:t>
      </w:r>
    </w:p>
    <w:p w:rsidR="008F1B07" w:rsidRDefault="008F1B07">
      <w:pPr>
        <w:framePr w:w="1431" w:wrap="auto" w:hAnchor="text" w:x="3320" w:y="13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3</w:t>
      </w:r>
    </w:p>
    <w:p w:rsidR="008F1B07" w:rsidRDefault="008F1B07">
      <w:pPr>
        <w:framePr w:w="1431" w:wrap="auto" w:hAnchor="text" w:x="3320" w:y="13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4</w:t>
      </w:r>
    </w:p>
    <w:p w:rsidR="008F1B07" w:rsidRDefault="008F1B07">
      <w:pPr>
        <w:framePr w:w="2160" w:wrap="auto" w:hAnchor="text" w:x="4982" w:y="13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--------------------</w:t>
      </w:r>
    </w:p>
    <w:p w:rsidR="008F1B07" w:rsidRDefault="008F1B07">
      <w:pPr>
        <w:framePr w:w="2160" w:wrap="auto" w:hAnchor="text" w:x="4982" w:y="13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SACHIN</w:t>
      </w:r>
    </w:p>
    <w:p w:rsidR="008F1B07" w:rsidRDefault="008F1B07">
      <w:pPr>
        <w:framePr w:w="2160" w:wrap="auto" w:hAnchor="text" w:x="4982" w:y="13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rahul</w:t>
      </w:r>
    </w:p>
    <w:p w:rsidR="008F1B07" w:rsidRDefault="008F1B07">
      <w:pPr>
        <w:framePr w:w="2160" w:wrap="auto" w:hAnchor="text" w:x="4982" w:y="13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swetha</w:t>
      </w:r>
    </w:p>
    <w:p w:rsidR="008F1B07" w:rsidRDefault="008F1B07">
      <w:pPr>
        <w:framePr w:w="2160" w:wrap="auto" w:hAnchor="text" w:x="4982" w:y="13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ravi</w:t>
      </w:r>
    </w:p>
    <w:p w:rsidR="008F1B07" w:rsidRDefault="008F1B07">
      <w:pPr>
        <w:framePr w:w="3369" w:wrap="auto" w:hAnchor="text" w:x="6771" w:y="13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---------- ---------- ---------------</w:t>
      </w:r>
    </w:p>
    <w:p w:rsidR="008F1B07" w:rsidRDefault="008F1B07">
      <w:pPr>
        <w:framePr w:w="3369" w:wrap="auto" w:hAnchor="text" w:x="6771" w:y="13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12msd1234</w:t>
      </w:r>
    </w:p>
    <w:p w:rsidR="008F1B07" w:rsidRDefault="008F1B07">
      <w:pPr>
        <w:framePr w:w="3369" w:wrap="auto" w:hAnchor="text" w:x="6771" w:y="13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34msd3456</w:t>
      </w:r>
    </w:p>
    <w:p w:rsidR="008F1B07" w:rsidRDefault="008F1B07">
      <w:pPr>
        <w:framePr w:w="3369" w:wrap="auto" w:hAnchor="text" w:x="6771" w:y="13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24fsdqw34</w:t>
      </w:r>
    </w:p>
    <w:p w:rsidR="008F1B07" w:rsidRDefault="008F1B07">
      <w:pPr>
        <w:framePr w:w="3369" w:wrap="auto" w:hAnchor="text" w:x="6771" w:y="13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56msdqazx</w:t>
      </w:r>
    </w:p>
    <w:p w:rsidR="008F1B07" w:rsidRDefault="008F1B07">
      <w:pPr>
        <w:framePr w:w="2301" w:wrap="auto" w:hAnchor="text" w:x="1817" w:y="33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Select Command</w:t>
      </w:r>
    </w:p>
    <w:p w:rsidR="008F1B07" w:rsidRDefault="008F1B07">
      <w:pPr>
        <w:framePr w:w="8945" w:wrap="auto" w:hAnchor="text" w:x="1817" w:y="37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Previously we have seen simple use of select statement to retrieve the data from the table.</w:t>
      </w:r>
    </w:p>
    <w:p w:rsidR="008F1B07" w:rsidRDefault="008F1B07">
      <w:pPr>
        <w:framePr w:w="5171" w:wrap="auto" w:hAnchor="text" w:x="1817" w:y="41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Now we have look further use of Select statement.</w:t>
      </w:r>
    </w:p>
    <w:p w:rsidR="008F1B07" w:rsidRDefault="008F1B07">
      <w:pPr>
        <w:framePr w:w="2133" w:wrap="auto" w:hAnchor="text" w:x="1817" w:y="46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Distinct Clause</w:t>
      </w:r>
    </w:p>
    <w:p w:rsidR="008F1B07" w:rsidRDefault="008F1B07">
      <w:pPr>
        <w:framePr w:w="8947" w:wrap="auto" w:hAnchor="text" w:x="1817" w:y="50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To prevent the selection of distinct rows, we can include distinct clause with select</w:t>
      </w:r>
    </w:p>
    <w:p w:rsidR="008F1B07" w:rsidRDefault="008F1B07">
      <w:pPr>
        <w:framePr w:w="6540" w:wrap="auto" w:hAnchor="text" w:x="1817" w:y="54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command.The following command will exclude duplicate empno.</w:t>
      </w:r>
    </w:p>
    <w:p w:rsidR="008F1B07" w:rsidRDefault="008F1B07">
      <w:pPr>
        <w:framePr w:w="4850" w:wrap="auto" w:hAnchor="text" w:x="1817" w:y="58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select distinct deptno from emp_master;</w:t>
      </w:r>
    </w:p>
    <w:p w:rsidR="008F1B07" w:rsidRDefault="008F1B07">
      <w:pPr>
        <w:framePr w:w="1605" w:wrap="auto" w:hAnchor="text" w:x="1817" w:y="63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DEPTNO</w:t>
      </w:r>
    </w:p>
    <w:p w:rsidR="008F1B07" w:rsidRDefault="008F1B07">
      <w:pPr>
        <w:framePr w:w="921" w:wrap="auto" w:hAnchor="text" w:x="1817" w:y="67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10</w:t>
      </w:r>
    </w:p>
    <w:p w:rsidR="008F1B07" w:rsidRDefault="008F1B07">
      <w:pPr>
        <w:framePr w:w="921" w:wrap="auto" w:hAnchor="text" w:x="1817" w:y="71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20</w:t>
      </w:r>
    </w:p>
    <w:p w:rsidR="008F1B07" w:rsidRDefault="008F1B07">
      <w:pPr>
        <w:framePr w:w="2117" w:wrap="auto" w:hAnchor="text" w:x="1817" w:y="75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2 rows selected.</w:t>
      </w:r>
    </w:p>
    <w:p w:rsidR="008F1B07" w:rsidRDefault="008F1B07">
      <w:pPr>
        <w:framePr w:w="4050" w:wrap="auto" w:hAnchor="text" w:x="1817" w:y="80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Select command with where clause:</w:t>
      </w:r>
    </w:p>
    <w:p w:rsidR="008F1B07" w:rsidRDefault="008F1B07">
      <w:pPr>
        <w:framePr w:w="8734" w:wrap="auto" w:hAnchor="text" w:x="2046" w:y="84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To list out specific rows from a table we can include where clause. We have to specify</w:t>
      </w:r>
    </w:p>
    <w:p w:rsidR="008F1B07" w:rsidRDefault="008F1B07">
      <w:pPr>
        <w:framePr w:w="8951" w:wrap="auto" w:hAnchor="text" w:x="1817" w:y="88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conditions with where clause to filter the records. The where clause is similar which we have</w:t>
      </w:r>
    </w:p>
    <w:p w:rsidR="008F1B07" w:rsidRDefault="008F1B07">
      <w:pPr>
        <w:framePr w:w="6157" w:wrap="auto" w:hAnchor="text" w:x="1817" w:y="93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used with delete and update command. It can be done using :</w:t>
      </w:r>
    </w:p>
    <w:p w:rsidR="008F1B07" w:rsidRDefault="008F1B07">
      <w:pPr>
        <w:framePr w:w="6399" w:wrap="auto" w:hAnchor="text" w:x="1817" w:y="974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Select &lt;column(s)&gt; from &lt;table name&gt; where [condition(s)];</w:t>
      </w:r>
    </w:p>
    <w:p w:rsidR="008F1B07" w:rsidRDefault="008F1B07">
      <w:pPr>
        <w:framePr w:w="1535" w:wrap="auto" w:hAnchor="text" w:x="1817" w:y="101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</w:t>
      </w:r>
    </w:p>
    <w:p w:rsidR="008F1B07" w:rsidRDefault="008F1B07">
      <w:pPr>
        <w:framePr w:w="7160" w:wrap="auto" w:hAnchor="text" w:x="1817" w:y="105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Suppose you want to view only those rows where HireDate is 1-JAN-00.</w:t>
      </w:r>
    </w:p>
    <w:p w:rsidR="008F1B07" w:rsidRDefault="008F1B07">
      <w:pPr>
        <w:framePr w:w="7339" w:wrap="auto" w:hAnchor="text" w:x="1817" w:y="1101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select empno,ename from emp_master where hiredate = ‘1-jan- 00’;</w:t>
      </w:r>
    </w:p>
    <w:p w:rsidR="008F1B07" w:rsidRDefault="008F1B07">
      <w:pPr>
        <w:framePr w:w="1514" w:wrap="auto" w:hAnchor="text" w:x="1817" w:y="118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EMPNO</w:t>
      </w:r>
    </w:p>
    <w:p w:rsidR="008F1B07" w:rsidRDefault="008F1B07">
      <w:pPr>
        <w:framePr w:w="1141" w:wrap="auto" w:hAnchor="text" w:x="1817" w:y="123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1122</w:t>
      </w:r>
    </w:p>
    <w:p w:rsidR="008F1B07" w:rsidRDefault="008F1B07">
      <w:pPr>
        <w:framePr w:w="1518" w:wrap="auto" w:hAnchor="text" w:x="2984" w:y="118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ENAME</w:t>
      </w:r>
    </w:p>
    <w:p w:rsidR="008F1B07" w:rsidRDefault="008F1B07">
      <w:pPr>
        <w:framePr w:w="1192" w:wrap="auto" w:hAnchor="text" w:x="2984" w:y="123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Allen</w:t>
      </w:r>
    </w:p>
    <w:p w:rsidR="008F1B07" w:rsidRDefault="008F1B07">
      <w:pPr>
        <w:framePr w:w="2033" w:wrap="auto" w:hAnchor="text" w:x="1817" w:y="127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 row selected.</w:t>
      </w:r>
    </w:p>
    <w:p w:rsidR="008F1B07" w:rsidRDefault="008F1B07">
      <w:pPr>
        <w:framePr w:w="2151" w:wrap="auto" w:hAnchor="text" w:x="1817" w:y="131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UPDATE Table</w:t>
      </w:r>
    </w:p>
    <w:p w:rsidR="008F1B07" w:rsidRDefault="008F1B07">
      <w:pPr>
        <w:framePr w:w="5766" w:wrap="auto" w:hAnchor="text" w:x="1817" w:y="135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update Passenger set age='43' where PNR_NO='2';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2547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1969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41</w:t>
      </w:r>
    </w:p>
    <w:p w:rsidR="008F1B07" w:rsidRDefault="008F1B07" w:rsidP="00380D11">
      <w:pPr>
        <w:framePr w:w="3432" w:wrap="auto" w:vAnchor="page" w:hAnchor="page" w:x="1756" w:y="13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 row updated.</w:t>
      </w:r>
    </w:p>
    <w:p w:rsidR="008F1B07" w:rsidRDefault="008F1B07" w:rsidP="00380D11">
      <w:pPr>
        <w:framePr w:w="3432" w:wrap="auto" w:vAnchor="page" w:hAnchor="page" w:x="1756" w:y="13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select * from Passenger;</w:t>
      </w:r>
    </w:p>
    <w:p w:rsidR="008F1B07" w:rsidRDefault="008F1B07" w:rsidP="00380D11">
      <w:pPr>
        <w:framePr w:w="3432" w:wrap="auto" w:vAnchor="page" w:hAnchor="page" w:x="1756" w:y="13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PNR_NOTICKET_NO</w:t>
      </w:r>
    </w:p>
    <w:p w:rsidR="008F1B07" w:rsidRDefault="008F1B07" w:rsidP="00380D11">
      <w:pPr>
        <w:framePr w:w="3432" w:wrap="auto" w:vAnchor="page" w:hAnchor="page" w:x="1756" w:y="13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--------------------</w:t>
      </w:r>
    </w:p>
    <w:p w:rsidR="008F1B07" w:rsidRDefault="008F1B07" w:rsidP="00380D11">
      <w:pPr>
        <w:framePr w:w="3432" w:wrap="auto" w:vAnchor="page" w:hAnchor="page" w:x="1756" w:y="13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    11</w:t>
      </w:r>
    </w:p>
    <w:p w:rsidR="008F1B07" w:rsidRDefault="008F1B07" w:rsidP="00380D11">
      <w:pPr>
        <w:framePr w:w="3432" w:wrap="auto" w:vAnchor="page" w:hAnchor="page" w:x="1756" w:y="13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    22</w:t>
      </w:r>
    </w:p>
    <w:p w:rsidR="008F1B07" w:rsidRDefault="008F1B07" w:rsidP="00380D11">
      <w:pPr>
        <w:framePr w:w="3432" w:wrap="auto" w:vAnchor="page" w:hAnchor="page" w:x="1756" w:y="13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    33</w:t>
      </w:r>
    </w:p>
    <w:p w:rsidR="008F1B07" w:rsidRDefault="008F1B07" w:rsidP="00380D11">
      <w:pPr>
        <w:framePr w:w="3432" w:wrap="auto" w:vAnchor="page" w:hAnchor="page" w:x="1756" w:y="13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    44</w:t>
      </w:r>
    </w:p>
    <w:p w:rsidR="008F1B07" w:rsidRDefault="008F1B07">
      <w:pPr>
        <w:framePr w:w="2160" w:wrap="auto" w:hAnchor="text" w:x="4982" w:y="19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NAME</w:t>
      </w:r>
    </w:p>
    <w:p w:rsidR="008F1B07" w:rsidRDefault="008F1B07">
      <w:pPr>
        <w:framePr w:w="2160" w:wrap="auto" w:hAnchor="text" w:x="4982" w:y="19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--------------------</w:t>
      </w:r>
    </w:p>
    <w:p w:rsidR="008F1B07" w:rsidRDefault="008F1B07">
      <w:pPr>
        <w:framePr w:w="2160" w:wrap="auto" w:hAnchor="text" w:x="4982" w:y="19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SACHIN</w:t>
      </w:r>
    </w:p>
    <w:p w:rsidR="008F1B07" w:rsidRDefault="008F1B07">
      <w:pPr>
        <w:framePr w:w="2160" w:wrap="auto" w:hAnchor="text" w:x="4982" w:y="19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rahul</w:t>
      </w:r>
    </w:p>
    <w:p w:rsidR="008F1B07" w:rsidRDefault="008F1B07">
      <w:pPr>
        <w:framePr w:w="2160" w:wrap="auto" w:hAnchor="text" w:x="4982" w:y="19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swetha</w:t>
      </w:r>
    </w:p>
    <w:p w:rsidR="008F1B07" w:rsidRDefault="008F1B07">
      <w:pPr>
        <w:framePr w:w="2160" w:wrap="auto" w:hAnchor="text" w:x="4982" w:y="19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ravi</w:t>
      </w:r>
    </w:p>
    <w:p w:rsidR="008F1B07" w:rsidRDefault="008F1B07">
      <w:pPr>
        <w:framePr w:w="1431" w:wrap="auto" w:hAnchor="text" w:x="6715" w:y="19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AGE</w:t>
      </w:r>
    </w:p>
    <w:p w:rsidR="008F1B07" w:rsidRDefault="008F1B07">
      <w:pPr>
        <w:framePr w:w="1431" w:wrap="auto" w:hAnchor="text" w:x="6715" w:y="19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----------</w:t>
      </w:r>
    </w:p>
    <w:p w:rsidR="008F1B07" w:rsidRDefault="008F1B07">
      <w:pPr>
        <w:framePr w:w="1431" w:wrap="auto" w:hAnchor="text" w:x="6715" w:y="19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12</w:t>
      </w:r>
    </w:p>
    <w:p w:rsidR="008F1B07" w:rsidRDefault="008F1B07">
      <w:pPr>
        <w:framePr w:w="1431" w:wrap="auto" w:hAnchor="text" w:x="6715" w:y="19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43</w:t>
      </w:r>
    </w:p>
    <w:p w:rsidR="008F1B07" w:rsidRDefault="008F1B07">
      <w:pPr>
        <w:framePr w:w="1431" w:wrap="auto" w:hAnchor="text" w:x="6715" w:y="19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24</w:t>
      </w:r>
    </w:p>
    <w:p w:rsidR="008F1B07" w:rsidRDefault="008F1B07">
      <w:pPr>
        <w:framePr w:w="1431" w:wrap="auto" w:hAnchor="text" w:x="6715" w:y="19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56</w:t>
      </w:r>
    </w:p>
    <w:p w:rsidR="008F1B07" w:rsidRDefault="008F1B07">
      <w:pPr>
        <w:framePr w:w="2580" w:wrap="auto" w:hAnchor="text" w:x="7779" w:y="19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SEXPPNO</w:t>
      </w:r>
    </w:p>
    <w:p w:rsidR="008F1B07" w:rsidRDefault="008F1B07">
      <w:pPr>
        <w:framePr w:w="2580" w:wrap="auto" w:hAnchor="text" w:x="7779" w:y="19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---------- ---------------</w:t>
      </w:r>
    </w:p>
    <w:p w:rsidR="008F1B07" w:rsidRDefault="008F1B07">
      <w:pPr>
        <w:framePr w:w="2580" w:wrap="auto" w:hAnchor="text" w:x="7779" w:y="19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msd1234</w:t>
      </w:r>
    </w:p>
    <w:p w:rsidR="008F1B07" w:rsidRDefault="008F1B07">
      <w:pPr>
        <w:framePr w:w="2580" w:wrap="auto" w:hAnchor="text" w:x="7779" w:y="19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msd3456</w:t>
      </w:r>
    </w:p>
    <w:p w:rsidR="008F1B07" w:rsidRDefault="008F1B07">
      <w:pPr>
        <w:framePr w:w="2580" w:wrap="auto" w:hAnchor="text" w:x="7779" w:y="19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fsdqw34</w:t>
      </w:r>
    </w:p>
    <w:p w:rsidR="008F1B07" w:rsidRDefault="008F1B07">
      <w:pPr>
        <w:framePr w:w="2580" w:wrap="auto" w:hAnchor="text" w:x="7779" w:y="19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msdqazx</w:t>
      </w:r>
    </w:p>
    <w:p w:rsidR="008F1B07" w:rsidRDefault="008F1B07">
      <w:pPr>
        <w:framePr w:w="5213" w:wrap="auto" w:hAnchor="text" w:x="1817" w:y="40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DELETE</w:t>
      </w:r>
    </w:p>
    <w:p w:rsidR="008F1B07" w:rsidRDefault="008F1B07">
      <w:pPr>
        <w:framePr w:w="5213" w:wrap="auto" w:hAnchor="text" w:x="1817" w:y="40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delete from Passenger where PNR_NO='4';</w:t>
      </w:r>
    </w:p>
    <w:p w:rsidR="008F1B07" w:rsidRDefault="008F1B07">
      <w:pPr>
        <w:framePr w:w="5213" w:wrap="auto" w:hAnchor="text" w:x="1817" w:y="40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 row deleted.</w:t>
      </w:r>
    </w:p>
    <w:p w:rsidR="008F1B07" w:rsidRDefault="008F1B07">
      <w:pPr>
        <w:framePr w:w="5213" w:wrap="auto" w:hAnchor="text" w:x="1817" w:y="40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select * from Passenger;</w:t>
      </w:r>
    </w:p>
    <w:p w:rsidR="008F1B07" w:rsidRDefault="008F1B07">
      <w:pPr>
        <w:framePr w:w="5213" w:wrap="auto" w:hAnchor="text" w:x="1817" w:y="40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PNR_NOTICKET_NONAME</w:t>
      </w:r>
    </w:p>
    <w:p w:rsidR="008F1B07" w:rsidRDefault="008F1B07">
      <w:pPr>
        <w:framePr w:w="5213" w:wrap="auto" w:hAnchor="text" w:x="1817" w:y="40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---------- ------------------------------</w:t>
      </w:r>
    </w:p>
    <w:p w:rsidR="008F1B07" w:rsidRDefault="008F1B07">
      <w:pPr>
        <w:framePr w:w="5213" w:wrap="auto" w:hAnchor="text" w:x="1817" w:y="40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    11SACHIN</w:t>
      </w:r>
    </w:p>
    <w:p w:rsidR="008F1B07" w:rsidRDefault="008F1B07">
      <w:pPr>
        <w:framePr w:w="5213" w:wrap="auto" w:hAnchor="text" w:x="1817" w:y="40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    22rahul</w:t>
      </w:r>
    </w:p>
    <w:p w:rsidR="008F1B07" w:rsidRDefault="008F1B07">
      <w:pPr>
        <w:framePr w:w="5213" w:wrap="auto" w:hAnchor="text" w:x="1817" w:y="40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    33swetha</w:t>
      </w:r>
    </w:p>
    <w:p w:rsidR="008F1B07" w:rsidRDefault="008F1B07">
      <w:pPr>
        <w:framePr w:w="3369" w:wrap="auto" w:hAnchor="text" w:x="6990" w:y="52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AGE SEXPPNO</w:t>
      </w:r>
    </w:p>
    <w:p w:rsidR="008F1B07" w:rsidRDefault="008F1B07">
      <w:pPr>
        <w:framePr w:w="3369" w:wrap="auto" w:hAnchor="text" w:x="6990" w:y="52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---------- ---------- ---------------</w:t>
      </w:r>
    </w:p>
    <w:p w:rsidR="008F1B07" w:rsidRDefault="008F1B07">
      <w:pPr>
        <w:framePr w:w="3369" w:wrap="auto" w:hAnchor="text" w:x="6990" w:y="52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12msd1234</w:t>
      </w:r>
    </w:p>
    <w:p w:rsidR="008F1B07" w:rsidRDefault="008F1B07">
      <w:pPr>
        <w:framePr w:w="3369" w:wrap="auto" w:hAnchor="text" w:x="6990" w:y="52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43msd3456</w:t>
      </w:r>
    </w:p>
    <w:p w:rsidR="008F1B07" w:rsidRDefault="008F1B07">
      <w:pPr>
        <w:framePr w:w="3369" w:wrap="auto" w:hAnchor="text" w:x="6990" w:y="52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24fsdqw34</w:t>
      </w:r>
    </w:p>
    <w:p w:rsidR="008F1B07" w:rsidRDefault="008F1B07">
      <w:pPr>
        <w:framePr w:w="1876" w:wrap="auto" w:hAnchor="text" w:x="1817" w:y="72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DROP Table</w:t>
      </w:r>
    </w:p>
    <w:p w:rsidR="008F1B07" w:rsidRDefault="008F1B07">
      <w:pPr>
        <w:framePr w:w="3399" w:wrap="auto" w:hAnchor="text" w:x="1817" w:y="76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drop table Cancellation;</w:t>
      </w:r>
    </w:p>
    <w:p w:rsidR="008F1B07" w:rsidRDefault="008F1B07">
      <w:pPr>
        <w:framePr w:w="3399" w:wrap="auto" w:hAnchor="text" w:x="1817" w:y="76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Table dropped.</w:t>
      </w:r>
    </w:p>
    <w:p w:rsidR="008F1B07" w:rsidRDefault="008F1B07">
      <w:pPr>
        <w:framePr w:w="5259" w:wrap="auto" w:hAnchor="text" w:x="1817" w:y="87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Select command with DDL and DML command.</w:t>
      </w:r>
    </w:p>
    <w:p w:rsidR="008F1B07" w:rsidRDefault="008F1B07">
      <w:pPr>
        <w:framePr w:w="8948" w:wrap="auto" w:hAnchor="text" w:x="1817" w:y="91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Select command is used to provide information of the table. But apart from retrieving data it</w:t>
      </w:r>
    </w:p>
    <w:p w:rsidR="008F1B07" w:rsidRDefault="008F1B07">
      <w:pPr>
        <w:framePr w:w="4778" w:wrap="auto" w:hAnchor="text" w:x="1817" w:y="96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is used with some DDL and DML commands.</w:t>
      </w:r>
    </w:p>
    <w:p w:rsidR="008F1B07" w:rsidRDefault="008F1B07">
      <w:pPr>
        <w:framePr w:w="4152" w:wrap="auto" w:hAnchor="text" w:x="1817" w:y="100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Table Creation with select statement</w:t>
      </w:r>
    </w:p>
    <w:p w:rsidR="008F1B07" w:rsidRDefault="008F1B07">
      <w:pPr>
        <w:framePr w:w="5918" w:wrap="auto" w:hAnchor="text" w:x="1817" w:y="104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One can create table using select statement as per follows :</w:t>
      </w:r>
    </w:p>
    <w:p w:rsidR="008F1B07" w:rsidRDefault="008F1B07">
      <w:pPr>
        <w:framePr w:w="8453" w:wrap="auto" w:hAnchor="text" w:x="1817" w:y="109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create table &lt;table name&gt; as select &lt;columnname(s)&gt; from &lt;existing table name&gt;;</w:t>
      </w:r>
    </w:p>
    <w:p w:rsidR="008F1B07" w:rsidRDefault="008F1B07">
      <w:pPr>
        <w:framePr w:w="1535" w:wrap="auto" w:hAnchor="text" w:x="1817" w:y="113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</w:t>
      </w:r>
    </w:p>
    <w:p w:rsidR="008F1B07" w:rsidRDefault="008F1B07">
      <w:pPr>
        <w:framePr w:w="8036" w:wrap="auto" w:hAnchor="text" w:x="1817" w:y="117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Using following command we can copy emp_master table into emp_master_copy.</w:t>
      </w:r>
    </w:p>
    <w:p w:rsidR="008F1B07" w:rsidRDefault="008F1B07">
      <w:pPr>
        <w:framePr w:w="6641" w:wrap="auto" w:hAnchor="text" w:x="1817" w:y="121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SQL&gt;create table emp_master_copy as select * from emp_master;</w:t>
      </w:r>
    </w:p>
    <w:p w:rsidR="008F1B07" w:rsidRDefault="008F1B07">
      <w:pPr>
        <w:framePr w:w="8774" w:wrap="auto" w:hAnchor="text" w:x="1990" w:y="126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It will create emp_master_copy table with the same Structure and data of emp_master</w:t>
      </w:r>
    </w:p>
    <w:p w:rsidR="008F1B07" w:rsidRDefault="008F1B07">
      <w:pPr>
        <w:framePr w:w="8950" w:wrap="auto" w:hAnchor="text" w:x="1817" w:y="130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table. Suppose if you want to create new table with some specific columns only, then you</w:t>
      </w:r>
    </w:p>
    <w:p w:rsidR="008F1B07" w:rsidRDefault="008F1B07">
      <w:pPr>
        <w:framePr w:w="6349" w:wrap="auto" w:hAnchor="text" w:x="1817" w:y="134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have to specify column name in select statement as per follows: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2649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1969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42</w:t>
      </w:r>
    </w:p>
    <w:p w:rsidR="008F1B07" w:rsidRDefault="008F1B07">
      <w:pPr>
        <w:framePr w:w="8679" w:wrap="auto" w:hAnchor="text" w:x="1817" w:y="1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SQL&gt;create table emp_master_copy1 (eno,nm) as select empno,ename from emp_master;</w:t>
      </w:r>
    </w:p>
    <w:p w:rsidR="008F1B07" w:rsidRDefault="008F1B07">
      <w:pPr>
        <w:framePr w:w="8772" w:wrap="auto" w:hAnchor="text" w:x="1990" w:y="18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This command will create a new table emp_master_copy1 with only two columns eno and</w:t>
      </w:r>
    </w:p>
    <w:p w:rsidR="008F1B07" w:rsidRDefault="008F1B07">
      <w:pPr>
        <w:framePr w:w="8951" w:wrap="auto" w:hAnchor="text" w:x="1817" w:y="23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nm similar to </w:t>
      </w:r>
      <w:r>
        <w:rPr>
          <w:rFonts w:ascii="Times New RomanPS ItalicMT" w:hAnsi="Times New RomanPS ItalicMT" w:cs="Times New RomanPS ItalicMT"/>
          <w:color w:val="000000"/>
          <w:sz w:val="20"/>
          <w:szCs w:val="20"/>
        </w:rPr>
        <w:t xml:space="preserve">empno and ename available in emp_master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If you want to make a copy of</w:t>
      </w:r>
    </w:p>
    <w:p w:rsidR="008F1B07" w:rsidRDefault="008F1B07">
      <w:pPr>
        <w:framePr w:w="8954" w:wrap="auto" w:hAnchor="text" w:x="1817" w:y="27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table without any data i.e. only structure of table, one have to specifywrong condition (like</w:t>
      </w:r>
    </w:p>
    <w:p w:rsidR="008F1B07" w:rsidRDefault="008F1B07">
      <w:pPr>
        <w:framePr w:w="8442" w:wrap="auto" w:hAnchor="text" w:x="1817" w:y="31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1=2, 2=3,11=13).SQL&gt;create table emp_copy as select * from emp_master where 1=2;</w:t>
      </w:r>
    </w:p>
    <w:p w:rsidR="008F1B07" w:rsidRDefault="008F1B07">
      <w:pPr>
        <w:framePr w:w="8958" w:wrap="auto" w:hAnchor="text" w:x="1817" w:y="36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condition 1=2 will never satisfy so select statement will retrieve none row and only</w:t>
      </w:r>
    </w:p>
    <w:p w:rsidR="008F1B07" w:rsidRDefault="008F1B07">
      <w:pPr>
        <w:framePr w:w="2407" w:wrap="auto" w:hAnchor="text" w:x="1817" w:y="40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structure will copy.</w:t>
      </w:r>
    </w:p>
    <w:p w:rsidR="008F1B07" w:rsidRDefault="008F1B07">
      <w:pPr>
        <w:framePr w:w="3882" w:wrap="auto" w:hAnchor="text" w:x="1817" w:y="44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Insert data using Select statement</w:t>
      </w:r>
    </w:p>
    <w:p w:rsidR="008F1B07" w:rsidRDefault="008F1B07">
      <w:pPr>
        <w:framePr w:w="8796" w:wrap="auto" w:hAnchor="text" w:x="1817" w:y="48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Inserting records from one table to another table can also possible through select statement.</w:t>
      </w:r>
    </w:p>
    <w:p w:rsidR="008F1B07" w:rsidRDefault="008F1B07">
      <w:pPr>
        <w:framePr w:w="1427" w:wrap="auto" w:hAnchor="text" w:x="1817" w:y="53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Syntax:</w:t>
      </w:r>
    </w:p>
    <w:p w:rsidR="008F1B07" w:rsidRDefault="008F1B07">
      <w:pPr>
        <w:framePr w:w="6593" w:wrap="auto" w:hAnchor="text" w:x="1817" w:y="5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Inert into &lt;tablename&gt; (select &lt;columns&gt; from &lt;tablename&gt;);</w:t>
      </w:r>
    </w:p>
    <w:p w:rsidR="008F1B07" w:rsidRDefault="008F1B07">
      <w:pPr>
        <w:framePr w:w="1535" w:wrap="auto" w:hAnchor="text" w:x="1817" w:y="61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</w:t>
      </w:r>
    </w:p>
    <w:p w:rsidR="008F1B07" w:rsidRDefault="008F1B07">
      <w:pPr>
        <w:framePr w:w="5722" w:wrap="auto" w:hAnchor="text" w:x="1817" w:y="65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insert into emp_copy (select * from emp_master);</w:t>
      </w:r>
    </w:p>
    <w:p w:rsidR="008F1B07" w:rsidRDefault="008F1B07">
      <w:pPr>
        <w:framePr w:w="4564" w:wrap="auto" w:hAnchor="text" w:x="1817" w:y="70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This will insert all the rows of emp_master.</w:t>
      </w:r>
    </w:p>
    <w:p w:rsidR="008F1B07" w:rsidRDefault="008F1B07">
      <w:pPr>
        <w:framePr w:w="8720" w:wrap="auto" w:hAnchor="text" w:x="1817" w:y="74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R When you insert data into one table from another table data structure should be same of</w:t>
      </w:r>
    </w:p>
    <w:p w:rsidR="008F1B07" w:rsidRDefault="008F1B07">
      <w:pPr>
        <w:framePr w:w="1959" w:wrap="auto" w:hAnchor="text" w:x="1817" w:y="78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both the table.</w:t>
      </w:r>
    </w:p>
    <w:p w:rsidR="008F1B07" w:rsidRDefault="008F1B07">
      <w:pPr>
        <w:framePr w:w="8949" w:wrap="auto" w:hAnchor="text" w:x="1817" w:y="83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If you want to make copy of selected columns data from one table to another table the data</w:t>
      </w:r>
    </w:p>
    <w:p w:rsidR="008F1B07" w:rsidRDefault="008F1B07">
      <w:pPr>
        <w:framePr w:w="4824" w:wrap="auto" w:hAnchor="text" w:x="1817" w:y="8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structure of both the columns should be same.</w:t>
      </w:r>
    </w:p>
    <w:p w:rsidR="008F1B07" w:rsidRDefault="008F1B07">
      <w:pPr>
        <w:framePr w:w="1535" w:wrap="auto" w:hAnchor="text" w:x="1817" w:y="91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</w:t>
      </w:r>
    </w:p>
    <w:p w:rsidR="008F1B07" w:rsidRDefault="008F1B07">
      <w:pPr>
        <w:framePr w:w="6521" w:wrap="auto" w:hAnchor="text" w:x="1817" w:y="9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insert into emp_copy(nm) (select name from emp_master);</w:t>
      </w:r>
    </w:p>
    <w:p w:rsidR="008F1B07" w:rsidRDefault="008F1B07">
      <w:pPr>
        <w:framePr w:w="2627" w:wrap="auto" w:hAnchor="text" w:x="1817" w:y="100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Change Table Name</w:t>
      </w:r>
    </w:p>
    <w:p w:rsidR="008F1B07" w:rsidRDefault="008F1B07">
      <w:pPr>
        <w:framePr w:w="5832" w:wrap="auto" w:hAnchor="text" w:x="1817" w:y="104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One can change the existing table name with a new name.</w:t>
      </w:r>
    </w:p>
    <w:p w:rsidR="008F1B07" w:rsidRDefault="008F1B07">
      <w:pPr>
        <w:framePr w:w="1351" w:wrap="auto" w:hAnchor="text" w:x="1817" w:y="108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Syntax</w:t>
      </w:r>
    </w:p>
    <w:p w:rsidR="008F1B07" w:rsidRDefault="008F1B07">
      <w:pPr>
        <w:framePr w:w="4347" w:wrap="auto" w:hAnchor="text" w:x="1817" w:y="113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Rename &lt;OldName&gt; To &lt;NewName&gt;;</w:t>
      </w:r>
    </w:p>
    <w:p w:rsidR="008F1B07" w:rsidRDefault="008F1B07">
      <w:pPr>
        <w:framePr w:w="1608" w:wrap="auto" w:hAnchor="text" w:x="1817" w:y="117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Example:</w:t>
      </w:r>
    </w:p>
    <w:p w:rsidR="008F1B07" w:rsidRDefault="008F1B07">
      <w:pPr>
        <w:framePr w:w="5422" w:wrap="auto" w:hAnchor="text" w:x="1817" w:y="121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Rename emp_master_copy1 To emp_master1;</w:t>
      </w:r>
    </w:p>
    <w:p w:rsidR="008F1B07" w:rsidRDefault="008F1B07">
      <w:pPr>
        <w:framePr w:w="2150" w:wrap="auto" w:hAnchor="text" w:x="1817" w:y="125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Table Renamed.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2752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1969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43</w:t>
      </w:r>
    </w:p>
    <w:p w:rsidR="008F1B07" w:rsidRDefault="008F1B07">
      <w:pPr>
        <w:framePr w:w="1640" w:wrap="auto" w:hAnchor="text" w:x="1817" w:y="267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FF00FF"/>
          <w:sz w:val="20"/>
          <w:szCs w:val="20"/>
        </w:rPr>
        <w:t>Exp No: 6</w:t>
      </w:r>
    </w:p>
    <w:p w:rsidR="008F1B07" w:rsidRDefault="008F1B07">
      <w:pPr>
        <w:framePr w:w="2265" w:wrap="auto" w:hAnchor="text" w:x="8423" w:y="267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FF00FF"/>
          <w:sz w:val="20"/>
          <w:szCs w:val="20"/>
        </w:rPr>
        <w:t>Date: _ _/_ _/ _ _</w:t>
      </w:r>
    </w:p>
    <w:p w:rsidR="008F1B07" w:rsidRDefault="008F1B07">
      <w:pPr>
        <w:framePr w:w="8021" w:wrap="auto" w:hAnchor="text" w:x="1817" w:y="30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3"/>
          <w:szCs w:val="23"/>
        </w:rPr>
        <w:t xml:space="preserve">Aim: </w:t>
      </w: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Practice Queries using ANY, ALL, IN, EXISTS, UNION, INTERSECT</w:t>
      </w:r>
    </w:p>
    <w:p w:rsidR="008F1B07" w:rsidRDefault="008F1B07">
      <w:pPr>
        <w:framePr w:w="2013" w:wrap="auto" w:hAnchor="text" w:x="1817" w:y="36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Set Operators</w:t>
      </w:r>
    </w:p>
    <w:p w:rsidR="008F1B07" w:rsidRDefault="008F1B07">
      <w:pPr>
        <w:framePr w:w="8948" w:wrap="auto" w:hAnchor="text" w:x="1817" w:y="40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Set operators combine the results of two queries into a single one. The following set</w:t>
      </w:r>
    </w:p>
    <w:p w:rsidR="008F1B07" w:rsidRDefault="008F1B07">
      <w:pPr>
        <w:framePr w:w="3401" w:wrap="auto" w:hAnchor="text" w:x="1817" w:y="4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operators are availablein SQL.</w:t>
      </w:r>
    </w:p>
    <w:p w:rsidR="008F1B07" w:rsidRDefault="008F1B07">
      <w:pPr>
        <w:framePr w:w="1580" w:wrap="auto" w:hAnchor="text" w:x="2148" w:y="48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</w:t>
      </w:r>
      <w:r>
        <w:rPr>
          <w:rFonts w:ascii="Wingdings Regular" w:hAnsi="Wingdings Regular" w:cs="Wingdings Regular"/>
          <w:color w:val="000000"/>
          <w:sz w:val="20"/>
          <w:szCs w:val="20"/>
        </w:rPr>
        <w:t xml:space="preserve">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Union</w:t>
      </w:r>
    </w:p>
    <w:p w:rsidR="008F1B07" w:rsidRDefault="008F1B07">
      <w:pPr>
        <w:framePr w:w="1919" w:wrap="auto" w:hAnchor="text" w:x="2148" w:y="52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</w:t>
      </w:r>
      <w:r>
        <w:rPr>
          <w:rFonts w:ascii="Wingdings Regular" w:hAnsi="Wingdings Regular" w:cs="Wingdings Regular"/>
          <w:color w:val="000000"/>
          <w:sz w:val="20"/>
          <w:szCs w:val="20"/>
        </w:rPr>
        <w:t xml:space="preserve">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Union All</w:t>
      </w:r>
    </w:p>
    <w:p w:rsidR="008F1B07" w:rsidRDefault="008F1B07">
      <w:pPr>
        <w:framePr w:w="1783" w:wrap="auto" w:hAnchor="text" w:x="2148" w:y="57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</w:t>
      </w:r>
      <w:r>
        <w:rPr>
          <w:rFonts w:ascii="Wingdings Regular" w:hAnsi="Wingdings Regular" w:cs="Wingdings Regular"/>
          <w:color w:val="000000"/>
          <w:sz w:val="20"/>
          <w:szCs w:val="20"/>
        </w:rPr>
        <w:t xml:space="preserve">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Intersect</w:t>
      </w:r>
    </w:p>
    <w:p w:rsidR="008F1B07" w:rsidRDefault="008F1B07">
      <w:pPr>
        <w:framePr w:w="1588" w:wrap="auto" w:hAnchor="text" w:x="2148" w:y="61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</w:t>
      </w:r>
      <w:r>
        <w:rPr>
          <w:rFonts w:ascii="Wingdings Regular" w:hAnsi="Wingdings Regular" w:cs="Wingdings Regular"/>
          <w:color w:val="000000"/>
          <w:sz w:val="20"/>
          <w:szCs w:val="20"/>
        </w:rPr>
        <w:t xml:space="preserve">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Minus</w:t>
      </w:r>
    </w:p>
    <w:p w:rsidR="008F1B07" w:rsidRDefault="008F1B07">
      <w:pPr>
        <w:framePr w:w="8611" w:wrap="auto" w:hAnchor="text" w:x="2153" w:y="65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While we are using set operators the following points must be keep in mind The queries,</w:t>
      </w:r>
    </w:p>
    <w:p w:rsidR="008F1B07" w:rsidRDefault="008F1B07">
      <w:pPr>
        <w:framePr w:w="8951" w:wrap="auto" w:hAnchor="text" w:x="1817" w:y="70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which are related by a set operator should have the same number of column and the</w:t>
      </w:r>
    </w:p>
    <w:p w:rsidR="008F1B07" w:rsidRDefault="008F1B07">
      <w:pPr>
        <w:framePr w:w="8961" w:wrap="auto" w:hAnchor="text" w:x="1817" w:y="74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corresponding columns, must be of the data types.Such a query should not contain any</w:t>
      </w:r>
    </w:p>
    <w:p w:rsidR="008F1B07" w:rsidRDefault="008F1B07">
      <w:pPr>
        <w:framePr w:w="8950" w:wrap="auto" w:hAnchor="text" w:x="1817" w:y="78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columns of long data type.The label under which the rows are displayed are those from the</w:t>
      </w:r>
    </w:p>
    <w:p w:rsidR="008F1B07" w:rsidRDefault="008F1B07">
      <w:pPr>
        <w:framePr w:w="2571" w:wrap="auto" w:hAnchor="text" w:x="1817" w:y="83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first select statement.</w:t>
      </w:r>
    </w:p>
    <w:p w:rsidR="008F1B07" w:rsidRDefault="008F1B07">
      <w:pPr>
        <w:framePr w:w="8947" w:wrap="auto" w:hAnchor="text" w:x="1817" w:y="874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Union: The union operator returns all distinct rows selected by two or more queries.</w:t>
      </w:r>
    </w:p>
    <w:p w:rsidR="008F1B07" w:rsidRDefault="008F1B07">
      <w:pPr>
        <w:framePr w:w="2837" w:wrap="auto" w:hAnchor="text" w:x="1817" w:y="91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The following example</w:t>
      </w:r>
    </w:p>
    <w:p w:rsidR="008F1B07" w:rsidRDefault="008F1B07">
      <w:pPr>
        <w:framePr w:w="8898" w:wrap="auto" w:hAnchor="text" w:x="1817" w:y="9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combines the result of two queries with the union operator, which eliminates duplicate rows.</w:t>
      </w:r>
    </w:p>
    <w:p w:rsidR="008F1B07" w:rsidRDefault="008F1B07">
      <w:pPr>
        <w:framePr w:w="4424" w:wrap="auto" w:hAnchor="text" w:x="1817" w:y="100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select order_no from order_master;</w:t>
      </w:r>
    </w:p>
    <w:p w:rsidR="008F1B07" w:rsidRDefault="008F1B07">
      <w:pPr>
        <w:framePr w:w="1871" w:wrap="auto" w:hAnchor="text" w:x="1817" w:y="104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ORDER_NO</w:t>
      </w:r>
    </w:p>
    <w:p w:rsidR="008F1B07" w:rsidRDefault="008F1B07">
      <w:pPr>
        <w:framePr w:w="1192" w:wrap="auto" w:hAnchor="text" w:x="1817" w:y="108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O001</w:t>
      </w:r>
    </w:p>
    <w:p w:rsidR="008F1B07" w:rsidRDefault="008F1B07">
      <w:pPr>
        <w:framePr w:w="1192" w:wrap="auto" w:hAnchor="text" w:x="1817" w:y="112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O002</w:t>
      </w:r>
    </w:p>
    <w:p w:rsidR="008F1B07" w:rsidRDefault="008F1B07">
      <w:pPr>
        <w:framePr w:w="1192" w:wrap="auto" w:hAnchor="text" w:x="1817" w:y="11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O003</w:t>
      </w:r>
    </w:p>
    <w:p w:rsidR="008F1B07" w:rsidRDefault="008F1B07">
      <w:pPr>
        <w:framePr w:w="1192" w:wrap="auto" w:hAnchor="text" w:x="1817" w:y="121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O004</w:t>
      </w:r>
    </w:p>
    <w:p w:rsidR="008F1B07" w:rsidRDefault="008F1B07">
      <w:pPr>
        <w:framePr w:w="4326" w:wrap="auto" w:hAnchor="text" w:x="1817" w:y="125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select order_no from order_detail;</w:t>
      </w:r>
    </w:p>
    <w:p w:rsidR="008F1B07" w:rsidRDefault="008F1B07">
      <w:pPr>
        <w:framePr w:w="1871" w:wrap="auto" w:hAnchor="text" w:x="1817" w:y="130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ORDER_NO</w:t>
      </w:r>
    </w:p>
    <w:p w:rsidR="008F1B07" w:rsidRDefault="008F1B07">
      <w:pPr>
        <w:framePr w:w="1192" w:wrap="auto" w:hAnchor="text" w:x="1817" w:y="134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O003</w:t>
      </w:r>
    </w:p>
    <w:p w:rsidR="008F1B07" w:rsidRDefault="008F1B07">
      <w:pPr>
        <w:framePr w:w="1192" w:wrap="auto" w:hAnchor="text" w:x="1817" w:y="138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O004</w:t>
      </w:r>
    </w:p>
    <w:p w:rsidR="008F1B07" w:rsidRDefault="008F1B07" w:rsidP="007A32AC">
      <w:pPr>
        <w:framePr w:w="4910" w:wrap="auto" w:vAnchor="page" w:hAnchor="page" w:x="1756" w:y="142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2854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1969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44</w:t>
      </w:r>
    </w:p>
    <w:p w:rsidR="008F1B07" w:rsidRDefault="008F1B07">
      <w:pPr>
        <w:framePr w:w="1192" w:wrap="auto" w:hAnchor="text" w:x="1817" w:y="1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O005</w:t>
      </w:r>
    </w:p>
    <w:p w:rsidR="008F1B07" w:rsidRDefault="008F1B07">
      <w:pPr>
        <w:framePr w:w="1192" w:wrap="auto" w:hAnchor="text" w:x="1817" w:y="18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O006</w:t>
      </w:r>
    </w:p>
    <w:p w:rsidR="008F1B07" w:rsidRDefault="008F1B07">
      <w:pPr>
        <w:framePr w:w="1192" w:wrap="auto" w:hAnchor="text" w:x="1817" w:y="23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O007</w:t>
      </w:r>
    </w:p>
    <w:p w:rsidR="008F1B07" w:rsidRDefault="008F1B07">
      <w:pPr>
        <w:framePr w:w="4585" w:wrap="auto" w:hAnchor="text" w:x="1817" w:y="27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Now we check output using union operator.</w:t>
      </w:r>
    </w:p>
    <w:p w:rsidR="008F1B07" w:rsidRDefault="008F1B07">
      <w:pPr>
        <w:framePr w:w="1608" w:wrap="auto" w:hAnchor="text" w:x="1817" w:y="31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Example:</w:t>
      </w:r>
    </w:p>
    <w:p w:rsidR="008F1B07" w:rsidRDefault="008F1B07">
      <w:pPr>
        <w:framePr w:w="6773" w:wrap="auto" w:hAnchor="text" w:x="1817" w:y="36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SQL&gt;select order_no from order_master union select order_no from</w:t>
      </w:r>
    </w:p>
    <w:p w:rsidR="008F1B07" w:rsidRDefault="008F1B07">
      <w:pPr>
        <w:framePr w:w="1825" w:wrap="auto" w:hAnchor="text" w:x="1817" w:y="40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order_detail;</w:t>
      </w:r>
    </w:p>
    <w:p w:rsidR="008F1B07" w:rsidRDefault="008F1B07">
      <w:pPr>
        <w:framePr w:w="1934" w:wrap="auto" w:hAnchor="text" w:x="1817" w:y="44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ORDER_NO</w:t>
      </w:r>
    </w:p>
    <w:p w:rsidR="008F1B07" w:rsidRDefault="008F1B07">
      <w:pPr>
        <w:framePr w:w="1192" w:wrap="auto" w:hAnchor="text" w:x="1817" w:y="48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O001</w:t>
      </w:r>
    </w:p>
    <w:p w:rsidR="008F1B07" w:rsidRDefault="008F1B07">
      <w:pPr>
        <w:framePr w:w="1192" w:wrap="auto" w:hAnchor="text" w:x="1817" w:y="53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O002</w:t>
      </w:r>
    </w:p>
    <w:p w:rsidR="008F1B07" w:rsidRDefault="008F1B07">
      <w:pPr>
        <w:framePr w:w="1192" w:wrap="auto" w:hAnchor="text" w:x="1817" w:y="5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O003</w:t>
      </w:r>
    </w:p>
    <w:p w:rsidR="008F1B07" w:rsidRDefault="008F1B07">
      <w:pPr>
        <w:framePr w:w="1192" w:wrap="auto" w:hAnchor="text" w:x="1817" w:y="61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O004</w:t>
      </w:r>
    </w:p>
    <w:p w:rsidR="008F1B07" w:rsidRDefault="008F1B07">
      <w:pPr>
        <w:framePr w:w="1192" w:wrap="auto" w:hAnchor="text" w:x="1817" w:y="65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O005</w:t>
      </w:r>
    </w:p>
    <w:p w:rsidR="008F1B07" w:rsidRDefault="008F1B07">
      <w:pPr>
        <w:framePr w:w="1192" w:wrap="auto" w:hAnchor="text" w:x="1817" w:y="70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O006</w:t>
      </w:r>
    </w:p>
    <w:p w:rsidR="008F1B07" w:rsidRDefault="008F1B07">
      <w:pPr>
        <w:framePr w:w="1192" w:wrap="auto" w:hAnchor="text" w:x="1817" w:y="74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O007</w:t>
      </w:r>
    </w:p>
    <w:p w:rsidR="008F1B07" w:rsidRDefault="008F1B07">
      <w:pPr>
        <w:framePr w:w="8953" w:wrap="auto" w:hAnchor="text" w:x="1817" w:y="78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 xml:space="preserve">Union All :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The union all operators returns all rows selected by either query including</w:t>
      </w:r>
    </w:p>
    <w:p w:rsidR="008F1B07" w:rsidRDefault="008F1B07">
      <w:pPr>
        <w:framePr w:w="8956" w:wrap="auto" w:hAnchor="text" w:x="1817" w:y="83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duplicates. The following example combines the result with the aid of union all operator,</w:t>
      </w:r>
    </w:p>
    <w:p w:rsidR="008F1B07" w:rsidRDefault="008F1B07">
      <w:pPr>
        <w:framePr w:w="4415" w:wrap="auto" w:hAnchor="text" w:x="1817" w:y="8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which does not eliminates duplicate rows.</w:t>
      </w:r>
    </w:p>
    <w:p w:rsidR="008F1B07" w:rsidRDefault="008F1B07">
      <w:pPr>
        <w:framePr w:w="1608" w:wrap="auto" w:hAnchor="text" w:x="1817" w:y="91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Example:</w:t>
      </w:r>
    </w:p>
    <w:p w:rsidR="008F1B07" w:rsidRDefault="008F1B07">
      <w:pPr>
        <w:framePr w:w="7109" w:wrap="auto" w:hAnchor="text" w:x="1817" w:y="9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select order_no from order_master union all select order_no from</w:t>
      </w:r>
    </w:p>
    <w:p w:rsidR="008F1B07" w:rsidRDefault="008F1B07">
      <w:pPr>
        <w:framePr w:w="1769" w:wrap="auto" w:hAnchor="text" w:x="1817" w:y="100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order_detail</w:t>
      </w:r>
    </w:p>
    <w:p w:rsidR="008F1B07" w:rsidRDefault="008F1B07">
      <w:pPr>
        <w:framePr w:w="1871" w:wrap="auto" w:hAnchor="text" w:x="1817" w:y="104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ORDER_NO</w:t>
      </w:r>
    </w:p>
    <w:p w:rsidR="008F1B07" w:rsidRDefault="008F1B07">
      <w:pPr>
        <w:framePr w:w="1192" w:wrap="auto" w:hAnchor="text" w:x="1817" w:y="108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O001</w:t>
      </w:r>
    </w:p>
    <w:p w:rsidR="008F1B07" w:rsidRDefault="008F1B07">
      <w:pPr>
        <w:framePr w:w="1192" w:wrap="auto" w:hAnchor="text" w:x="1817" w:y="112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O002</w:t>
      </w:r>
    </w:p>
    <w:p w:rsidR="008F1B07" w:rsidRDefault="008F1B07">
      <w:pPr>
        <w:framePr w:w="1192" w:wrap="auto" w:hAnchor="text" w:x="1817" w:y="11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O003</w:t>
      </w:r>
    </w:p>
    <w:p w:rsidR="008F1B07" w:rsidRDefault="008F1B07">
      <w:pPr>
        <w:framePr w:w="1192" w:wrap="auto" w:hAnchor="text" w:x="1817" w:y="121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O004</w:t>
      </w:r>
    </w:p>
    <w:p w:rsidR="008F1B07" w:rsidRDefault="008F1B07">
      <w:pPr>
        <w:framePr w:w="1192" w:wrap="auto" w:hAnchor="text" w:x="1817" w:y="125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O003</w:t>
      </w:r>
    </w:p>
    <w:p w:rsidR="008F1B07" w:rsidRDefault="008F1B07">
      <w:pPr>
        <w:framePr w:w="1192" w:wrap="auto" w:hAnchor="text" w:x="1817" w:y="130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O004</w:t>
      </w:r>
    </w:p>
    <w:p w:rsidR="008F1B07" w:rsidRDefault="008F1B07">
      <w:pPr>
        <w:framePr w:w="1192" w:wrap="auto" w:hAnchor="text" w:x="1817" w:y="134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O005</w:t>
      </w:r>
    </w:p>
    <w:p w:rsidR="008F1B07" w:rsidRDefault="008F1B07">
      <w:pPr>
        <w:framePr w:w="1192" w:wrap="auto" w:hAnchor="text" w:x="1817" w:y="138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O006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2956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1969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45</w:t>
      </w:r>
    </w:p>
    <w:p w:rsidR="008F1B07" w:rsidRDefault="008F1B07">
      <w:pPr>
        <w:framePr w:w="1192" w:wrap="auto" w:hAnchor="text" w:x="1817" w:y="1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O007</w:t>
      </w:r>
    </w:p>
    <w:p w:rsidR="008F1B07" w:rsidRDefault="008F1B07">
      <w:pPr>
        <w:framePr w:w="8948" w:wrap="auto" w:hAnchor="text" w:x="1817" w:y="18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 xml:space="preserve">Intersect :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The intersect operator outputs only rows produced by both the queries</w:t>
      </w:r>
    </w:p>
    <w:p w:rsidR="008F1B07" w:rsidRDefault="008F1B07">
      <w:pPr>
        <w:framePr w:w="8950" w:wrap="auto" w:hAnchor="text" w:x="1817" w:y="23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intersected i.e. the output in an intersect clause will include only those rows that are</w:t>
      </w:r>
    </w:p>
    <w:p w:rsidR="008F1B07" w:rsidRDefault="008F1B07">
      <w:pPr>
        <w:framePr w:w="3283" w:wrap="auto" w:hAnchor="text" w:x="1817" w:y="27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retrieved by both the queries.</w:t>
      </w:r>
    </w:p>
    <w:p w:rsidR="008F1B07" w:rsidRDefault="008F1B07">
      <w:pPr>
        <w:framePr w:w="1608" w:wrap="auto" w:hAnchor="text" w:x="1817" w:y="31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Example:</w:t>
      </w:r>
    </w:p>
    <w:p w:rsidR="008F1B07" w:rsidRDefault="008F1B07">
      <w:pPr>
        <w:framePr w:w="7080" w:wrap="auto" w:hAnchor="text" w:x="1817" w:y="36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select order_no from order_master intersect select order_no from</w:t>
      </w:r>
    </w:p>
    <w:p w:rsidR="008F1B07" w:rsidRDefault="008F1B07">
      <w:pPr>
        <w:framePr w:w="1825" w:wrap="auto" w:hAnchor="text" w:x="1817" w:y="40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order_detail;</w:t>
      </w:r>
    </w:p>
    <w:p w:rsidR="008F1B07" w:rsidRDefault="008F1B07">
      <w:pPr>
        <w:framePr w:w="1934" w:wrap="auto" w:hAnchor="text" w:x="1817" w:y="44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ORDER_NO</w:t>
      </w:r>
    </w:p>
    <w:p w:rsidR="008F1B07" w:rsidRDefault="008F1B07">
      <w:pPr>
        <w:framePr w:w="1192" w:wrap="auto" w:hAnchor="text" w:x="1817" w:y="48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O003</w:t>
      </w:r>
    </w:p>
    <w:p w:rsidR="008F1B07" w:rsidRDefault="008F1B07">
      <w:pPr>
        <w:framePr w:w="1192" w:wrap="auto" w:hAnchor="text" w:x="1817" w:y="53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O004</w:t>
      </w:r>
    </w:p>
    <w:p w:rsidR="008F1B07" w:rsidRDefault="008F1B07">
      <w:pPr>
        <w:framePr w:w="8951" w:wrap="auto" w:hAnchor="text" w:x="1817" w:y="5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 xml:space="preserve">Minus :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The Minus operator outputs the rows produced by the first query, after filtering the</w:t>
      </w:r>
    </w:p>
    <w:p w:rsidR="008F1B07" w:rsidRDefault="008F1B07">
      <w:pPr>
        <w:framePr w:w="3858" w:wrap="auto" w:hAnchor="text" w:x="1817" w:y="61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rows retrieved by the second query.</w:t>
      </w:r>
    </w:p>
    <w:p w:rsidR="008F1B07" w:rsidRDefault="008F1B07">
      <w:pPr>
        <w:framePr w:w="1608" w:wrap="auto" w:hAnchor="text" w:x="1817" w:y="70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Example:</w:t>
      </w:r>
    </w:p>
    <w:p w:rsidR="008F1B07" w:rsidRDefault="008F1B07">
      <w:pPr>
        <w:framePr w:w="8049" w:wrap="auto" w:hAnchor="text" w:x="1817" w:y="74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select order_no from order_master minus select order_no from order_detail;</w:t>
      </w:r>
    </w:p>
    <w:p w:rsidR="008F1B07" w:rsidRDefault="008F1B07">
      <w:pPr>
        <w:framePr w:w="1934" w:wrap="auto" w:hAnchor="text" w:x="1817" w:y="78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ORDER_NO</w:t>
      </w:r>
    </w:p>
    <w:p w:rsidR="008F1B07" w:rsidRDefault="008F1B07">
      <w:pPr>
        <w:framePr w:w="1192" w:wrap="auto" w:hAnchor="text" w:x="1817" w:y="83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O001</w:t>
      </w:r>
    </w:p>
    <w:p w:rsidR="008F1B07" w:rsidRDefault="008F1B07">
      <w:pPr>
        <w:framePr w:w="1192" w:wrap="auto" w:hAnchor="text" w:x="1817" w:y="8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O002</w:t>
      </w:r>
    </w:p>
    <w:p w:rsidR="008F1B07" w:rsidRDefault="008F1B07">
      <w:pPr>
        <w:framePr w:w="4911" w:wrap="auto" w:hAnchor="text" w:x="1817" w:y="96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 QUERIES:</w:t>
      </w:r>
    </w:p>
    <w:p w:rsidR="008F1B07" w:rsidRDefault="008F1B07">
      <w:pPr>
        <w:framePr w:w="4911" w:wrap="auto" w:hAnchor="text" w:x="1817" w:y="96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 xml:space="preserve">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1. Display Unique PNR_NO of all Passengers</w:t>
      </w:r>
    </w:p>
    <w:p w:rsidR="008F1B07" w:rsidRDefault="008F1B07">
      <w:pPr>
        <w:framePr w:w="4636" w:wrap="auto" w:hAnchor="text" w:x="1901" w:y="10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select PNR_NO from Passenger;</w:t>
      </w:r>
    </w:p>
    <w:p w:rsidR="008F1B07" w:rsidRDefault="008F1B07">
      <w:pPr>
        <w:framePr w:w="4636" w:wrap="auto" w:hAnchor="text" w:x="1901" w:y="10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        PNR_NO</w:t>
      </w:r>
    </w:p>
    <w:p w:rsidR="008F1B07" w:rsidRDefault="008F1B07">
      <w:pPr>
        <w:framePr w:w="4636" w:wrap="auto" w:hAnchor="text" w:x="1901" w:y="10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        ----------</w:t>
      </w:r>
    </w:p>
    <w:p w:rsidR="008F1B07" w:rsidRDefault="008F1B07">
      <w:pPr>
        <w:framePr w:w="4636" w:wrap="auto" w:hAnchor="text" w:x="1901" w:y="10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            1</w:t>
      </w:r>
    </w:p>
    <w:p w:rsidR="008F1B07" w:rsidRDefault="008F1B07">
      <w:pPr>
        <w:framePr w:w="4636" w:wrap="auto" w:hAnchor="text" w:x="1901" w:y="10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            2</w:t>
      </w:r>
    </w:p>
    <w:p w:rsidR="008F1B07" w:rsidRDefault="008F1B07">
      <w:pPr>
        <w:framePr w:w="4636" w:wrap="auto" w:hAnchor="text" w:x="1901" w:y="10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            3</w:t>
      </w:r>
    </w:p>
    <w:p w:rsidR="008F1B07" w:rsidRDefault="008F1B07">
      <w:pPr>
        <w:framePr w:w="4636" w:wrap="auto" w:hAnchor="text" w:x="1901" w:y="10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            4</w:t>
      </w:r>
    </w:p>
    <w:p w:rsidR="008F1B07" w:rsidRDefault="008F1B07">
      <w:pPr>
        <w:framePr w:w="4636" w:wrap="auto" w:hAnchor="text" w:x="1901" w:y="10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            5</w:t>
      </w:r>
    </w:p>
    <w:p w:rsidR="008F1B07" w:rsidRDefault="008F1B07">
      <w:pPr>
        <w:framePr w:w="4636" w:wrap="auto" w:hAnchor="text" w:x="1901" w:y="10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            6</w:t>
      </w:r>
    </w:p>
    <w:p w:rsidR="008F1B07" w:rsidRDefault="008F1B07">
      <w:pPr>
        <w:framePr w:w="4636" w:wrap="auto" w:hAnchor="text" w:x="1901" w:y="10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            7</w:t>
      </w:r>
    </w:p>
    <w:p w:rsidR="008F1B07" w:rsidRDefault="008F1B07">
      <w:pPr>
        <w:framePr w:w="4636" w:wrap="auto" w:hAnchor="text" w:x="1901" w:y="10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7 rows selected.</w:t>
      </w:r>
    </w:p>
    <w:p w:rsidR="008F1B07" w:rsidRDefault="008F1B07">
      <w:pPr>
        <w:framePr w:w="4636" w:wrap="auto" w:hAnchor="text" w:x="1901" w:y="10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2. Display all the names of male Passengers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3059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1969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46</w:t>
      </w:r>
    </w:p>
    <w:p w:rsidR="008F1B07" w:rsidRDefault="008F1B07">
      <w:pPr>
        <w:framePr w:w="5649" w:wrap="auto" w:hAnchor="text" w:x="1873" w:y="13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select Name from Passenger where Sex='m';</w:t>
      </w:r>
    </w:p>
    <w:p w:rsidR="008F1B07" w:rsidRDefault="008F1B07">
      <w:pPr>
        <w:framePr w:w="5649" w:wrap="auto" w:hAnchor="text" w:x="1873" w:y="13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 NAME</w:t>
      </w:r>
    </w:p>
    <w:p w:rsidR="008F1B07" w:rsidRDefault="008F1B07">
      <w:pPr>
        <w:framePr w:w="5649" w:wrap="auto" w:hAnchor="text" w:x="1873" w:y="13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 --------------------</w:t>
      </w:r>
    </w:p>
    <w:p w:rsidR="008F1B07" w:rsidRDefault="008F1B07">
      <w:pPr>
        <w:framePr w:w="5649" w:wrap="auto" w:hAnchor="text" w:x="1873" w:y="13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 SACHIN</w:t>
      </w:r>
    </w:p>
    <w:p w:rsidR="008F1B07" w:rsidRDefault="008F1B07">
      <w:pPr>
        <w:framePr w:w="5649" w:wrap="auto" w:hAnchor="text" w:x="1873" w:y="13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 rahul</w:t>
      </w:r>
    </w:p>
    <w:p w:rsidR="008F1B07" w:rsidRDefault="008F1B07">
      <w:pPr>
        <w:framePr w:w="5649" w:wrap="auto" w:hAnchor="text" w:x="1873" w:y="13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 rafi</w:t>
      </w:r>
    </w:p>
    <w:p w:rsidR="008F1B07" w:rsidRDefault="008F1B07">
      <w:pPr>
        <w:framePr w:w="5649" w:wrap="auto" w:hAnchor="text" w:x="1873" w:y="13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 salim</w:t>
      </w:r>
    </w:p>
    <w:p w:rsidR="008F1B07" w:rsidRDefault="008F1B07">
      <w:pPr>
        <w:framePr w:w="5649" w:wrap="auto" w:hAnchor="text" w:x="1873" w:y="13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 riyaz</w:t>
      </w:r>
    </w:p>
    <w:p w:rsidR="008F1B07" w:rsidRDefault="008F1B07">
      <w:pPr>
        <w:framePr w:w="5649" w:wrap="auto" w:hAnchor="text" w:x="1873" w:y="13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3. Display Ticket numbers and names of all Passengers</w:t>
      </w:r>
    </w:p>
    <w:p w:rsidR="008F1B07" w:rsidRDefault="008F1B07">
      <w:pPr>
        <w:framePr w:w="7682" w:wrap="auto" w:hAnchor="text" w:x="1817" w:y="41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SQL&gt; select Ticket_NO,Name from Passenger;</w:t>
      </w:r>
    </w:p>
    <w:p w:rsidR="008F1B07" w:rsidRDefault="008F1B07">
      <w:pPr>
        <w:framePr w:w="7682" w:wrap="auto" w:hAnchor="text" w:x="1817" w:y="41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      TICKET_NONAME</w:t>
      </w:r>
    </w:p>
    <w:p w:rsidR="008F1B07" w:rsidRDefault="008F1B07">
      <w:pPr>
        <w:framePr w:w="7682" w:wrap="auto" w:hAnchor="text" w:x="1817" w:y="41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     ------------------------------</w:t>
      </w:r>
    </w:p>
    <w:p w:rsidR="008F1B07" w:rsidRDefault="008F1B07">
      <w:pPr>
        <w:framePr w:w="7682" w:wrap="auto" w:hAnchor="text" w:x="1817" w:y="41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            1SACHIN</w:t>
      </w:r>
    </w:p>
    <w:p w:rsidR="008F1B07" w:rsidRDefault="008F1B07">
      <w:pPr>
        <w:framePr w:w="7682" w:wrap="auto" w:hAnchor="text" w:x="1817" w:y="41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            2rahul</w:t>
      </w:r>
    </w:p>
    <w:p w:rsidR="008F1B07" w:rsidRDefault="008F1B07">
      <w:pPr>
        <w:framePr w:w="7682" w:wrap="auto" w:hAnchor="text" w:x="1817" w:y="41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            3swetha</w:t>
      </w:r>
    </w:p>
    <w:p w:rsidR="008F1B07" w:rsidRDefault="008F1B07">
      <w:pPr>
        <w:framePr w:w="7682" w:wrap="auto" w:hAnchor="text" w:x="1817" w:y="41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           23rafi</w:t>
      </w:r>
    </w:p>
    <w:p w:rsidR="008F1B07" w:rsidRDefault="008F1B07">
      <w:pPr>
        <w:framePr w:w="7682" w:wrap="auto" w:hAnchor="text" w:x="1817" w:y="41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           12salim</w:t>
      </w:r>
    </w:p>
    <w:p w:rsidR="008F1B07" w:rsidRDefault="008F1B07">
      <w:pPr>
        <w:framePr w:w="7682" w:wrap="auto" w:hAnchor="text" w:x="1817" w:y="41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           34riyaz</w:t>
      </w:r>
    </w:p>
    <w:p w:rsidR="008F1B07" w:rsidRDefault="008F1B07">
      <w:pPr>
        <w:framePr w:w="7682" w:wrap="auto" w:hAnchor="text" w:x="1817" w:y="41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           21neha</w:t>
      </w:r>
    </w:p>
    <w:p w:rsidR="008F1B07" w:rsidRDefault="008F1B07">
      <w:pPr>
        <w:framePr w:w="7682" w:wrap="auto" w:hAnchor="text" w:x="1817" w:y="41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7 rows selected.</w:t>
      </w:r>
    </w:p>
    <w:p w:rsidR="008F1B07" w:rsidRDefault="008F1B07">
      <w:pPr>
        <w:framePr w:w="7682" w:wrap="auto" w:hAnchor="text" w:x="1817" w:y="41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4. Display the source and destination having journey time more than 10 hours.</w:t>
      </w:r>
    </w:p>
    <w:p w:rsidR="008F1B07" w:rsidRDefault="008F1B07">
      <w:pPr>
        <w:framePr w:w="8224" w:wrap="auto" w:hAnchor="text" w:x="1817" w:y="78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select source, destination from Ticket where Journey_Dur&gt;10;</w:t>
      </w:r>
    </w:p>
    <w:p w:rsidR="008F1B07" w:rsidRDefault="008F1B07">
      <w:pPr>
        <w:framePr w:w="8224" w:wrap="auto" w:hAnchor="text" w:x="1817" w:y="78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       SOURCEDESTINATION</w:t>
      </w:r>
    </w:p>
    <w:p w:rsidR="008F1B07" w:rsidRDefault="008F1B07">
      <w:pPr>
        <w:framePr w:w="8224" w:wrap="auto" w:hAnchor="text" w:x="1817" w:y="78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        ------------------------------</w:t>
      </w:r>
    </w:p>
    <w:p w:rsidR="008F1B07" w:rsidRDefault="008F1B07">
      <w:pPr>
        <w:framePr w:w="8224" w:wrap="auto" w:hAnchor="text" w:x="1817" w:y="78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           HYDBAN</w:t>
      </w:r>
    </w:p>
    <w:p w:rsidR="008F1B07" w:rsidRDefault="008F1B07">
      <w:pPr>
        <w:framePr w:w="8224" w:wrap="auto" w:hAnchor="text" w:x="1817" w:y="78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           SECBAN</w:t>
      </w:r>
    </w:p>
    <w:p w:rsidR="008F1B07" w:rsidRDefault="008F1B07">
      <w:pPr>
        <w:framePr w:w="8224" w:wrap="auto" w:hAnchor="text" w:x="1817" w:y="78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           HYDMUM</w:t>
      </w:r>
    </w:p>
    <w:p w:rsidR="008F1B07" w:rsidRDefault="008F1B07">
      <w:pPr>
        <w:framePr w:w="8224" w:wrap="auto" w:hAnchor="text" w:x="1817" w:y="78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5. Find the ticket number of passenger whose name starts with ‘S’ and ends with ‘H’</w:t>
      </w:r>
    </w:p>
    <w:p w:rsidR="008F1B07" w:rsidRDefault="008F1B07">
      <w:pPr>
        <w:framePr w:w="7881" w:wrap="auto" w:hAnchor="text" w:x="1817" w:y="100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select Ticket_NO from Passenger where Name like'S%'and name like'%N';</w:t>
      </w:r>
    </w:p>
    <w:p w:rsidR="008F1B07" w:rsidRDefault="008F1B07">
      <w:pPr>
        <w:framePr w:w="7881" w:wrap="auto" w:hAnchor="text" w:x="1817" w:y="100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   TICKET_NO</w:t>
      </w:r>
    </w:p>
    <w:p w:rsidR="008F1B07" w:rsidRDefault="008F1B07">
      <w:pPr>
        <w:framePr w:w="7881" w:wrap="auto" w:hAnchor="text" w:x="1817" w:y="100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     ----------</w:t>
      </w:r>
    </w:p>
    <w:p w:rsidR="008F1B07" w:rsidRDefault="008F1B07">
      <w:pPr>
        <w:framePr w:w="7881" w:wrap="auto" w:hAnchor="text" w:x="1817" w:y="100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         1</w:t>
      </w:r>
    </w:p>
    <w:p w:rsidR="008F1B07" w:rsidRDefault="008F1B07">
      <w:pPr>
        <w:framePr w:w="7881" w:wrap="auto" w:hAnchor="text" w:x="1817" w:y="100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6. Find the names of the passenger whose age is between 20 and 40</w:t>
      </w:r>
    </w:p>
    <w:p w:rsidR="008F1B07" w:rsidRDefault="008F1B07">
      <w:pPr>
        <w:framePr w:w="6501" w:wrap="auto" w:hAnchor="text" w:x="1817" w:y="117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select Name from Passenger where age between 20 and 40;</w:t>
      </w:r>
    </w:p>
    <w:p w:rsidR="008F1B07" w:rsidRDefault="008F1B07">
      <w:pPr>
        <w:framePr w:w="2164" w:wrap="auto" w:hAnchor="text" w:x="2312" w:y="122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NAME</w:t>
      </w:r>
    </w:p>
    <w:p w:rsidR="008F1B07" w:rsidRDefault="008F1B07">
      <w:pPr>
        <w:framePr w:w="2164" w:wrap="auto" w:hAnchor="text" w:x="2312" w:y="122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--------------------</w:t>
      </w:r>
    </w:p>
    <w:p w:rsidR="008F1B07" w:rsidRDefault="008F1B07">
      <w:pPr>
        <w:framePr w:w="2164" w:wrap="auto" w:hAnchor="text" w:x="2312" w:y="122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swetha</w:t>
      </w:r>
    </w:p>
    <w:p w:rsidR="008F1B07" w:rsidRDefault="008F1B07">
      <w:pPr>
        <w:framePr w:w="2164" w:wrap="auto" w:hAnchor="text" w:x="2312" w:y="122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rafi</w:t>
      </w:r>
    </w:p>
    <w:p w:rsidR="008F1B07" w:rsidRDefault="008F1B07">
      <w:pPr>
        <w:framePr w:w="2164" w:wrap="auto" w:hAnchor="text" w:x="2312" w:y="122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riyaz</w:t>
      </w:r>
    </w:p>
    <w:p w:rsidR="008F1B07" w:rsidRDefault="008F1B07">
      <w:pPr>
        <w:framePr w:w="2164" w:wrap="auto" w:hAnchor="text" w:x="2312" w:y="122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neha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3161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1969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47</w:t>
      </w:r>
    </w:p>
    <w:p w:rsidR="008F1B07" w:rsidRDefault="008F1B07">
      <w:pPr>
        <w:framePr w:w="6067" w:wrap="auto" w:hAnchor="text" w:x="1901" w:y="141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7. Display all the name of the passengers beginning with ‘r’</w:t>
      </w:r>
    </w:p>
    <w:p w:rsidR="008F1B07" w:rsidRDefault="008F1B07">
      <w:pPr>
        <w:framePr w:w="5783" w:wrap="auto" w:hAnchor="text" w:x="1901" w:y="18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select Name from Passenger where Name like 'r%';</w:t>
      </w:r>
    </w:p>
    <w:p w:rsidR="008F1B07" w:rsidRDefault="008F1B07">
      <w:pPr>
        <w:framePr w:w="5783" w:wrap="auto" w:hAnchor="text" w:x="1901" w:y="18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     NAME</w:t>
      </w:r>
    </w:p>
    <w:p w:rsidR="008F1B07" w:rsidRDefault="008F1B07">
      <w:pPr>
        <w:framePr w:w="5783" w:wrap="auto" w:hAnchor="text" w:x="1901" w:y="18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     --------------------</w:t>
      </w:r>
    </w:p>
    <w:p w:rsidR="008F1B07" w:rsidRDefault="008F1B07">
      <w:pPr>
        <w:framePr w:w="5783" w:wrap="auto" w:hAnchor="text" w:x="1901" w:y="18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     rahul</w:t>
      </w:r>
    </w:p>
    <w:p w:rsidR="008F1B07" w:rsidRDefault="008F1B07">
      <w:pPr>
        <w:framePr w:w="5783" w:wrap="auto" w:hAnchor="text" w:x="1901" w:y="18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     rafi</w:t>
      </w:r>
    </w:p>
    <w:p w:rsidR="008F1B07" w:rsidRDefault="008F1B07">
      <w:pPr>
        <w:framePr w:w="5783" w:wrap="auto" w:hAnchor="text" w:x="1901" w:y="18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     riyaz</w:t>
      </w:r>
    </w:p>
    <w:p w:rsidR="008F1B07" w:rsidRDefault="008F1B07">
      <w:pPr>
        <w:framePr w:w="5783" w:wrap="auto" w:hAnchor="text" w:x="1901" w:y="18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8. Display the sorted list of Passenger Names</w:t>
      </w:r>
    </w:p>
    <w:p w:rsidR="008F1B07" w:rsidRDefault="008F1B07">
      <w:pPr>
        <w:framePr w:w="5573" w:wrap="auto" w:hAnchor="text" w:x="1901" w:y="41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select Name from Passenger ORDER BY Name;</w:t>
      </w:r>
    </w:p>
    <w:p w:rsidR="008F1B07" w:rsidRDefault="008F1B07">
      <w:pPr>
        <w:framePr w:w="5573" w:wrap="auto" w:hAnchor="text" w:x="1901" w:y="41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    NAME</w:t>
      </w:r>
    </w:p>
    <w:p w:rsidR="008F1B07" w:rsidRDefault="008F1B07">
      <w:pPr>
        <w:framePr w:w="5573" w:wrap="auto" w:hAnchor="text" w:x="1901" w:y="41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    --------------------</w:t>
      </w:r>
    </w:p>
    <w:p w:rsidR="008F1B07" w:rsidRDefault="008F1B07">
      <w:pPr>
        <w:framePr w:w="5573" w:wrap="auto" w:hAnchor="text" w:x="1901" w:y="41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    SACHIN</w:t>
      </w:r>
    </w:p>
    <w:p w:rsidR="008F1B07" w:rsidRDefault="008F1B07">
      <w:pPr>
        <w:framePr w:w="5573" w:wrap="auto" w:hAnchor="text" w:x="1901" w:y="41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    neha</w:t>
      </w:r>
    </w:p>
    <w:p w:rsidR="008F1B07" w:rsidRDefault="008F1B07">
      <w:pPr>
        <w:framePr w:w="5573" w:wrap="auto" w:hAnchor="text" w:x="1901" w:y="41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    rafi</w:t>
      </w:r>
    </w:p>
    <w:p w:rsidR="008F1B07" w:rsidRDefault="008F1B07">
      <w:pPr>
        <w:framePr w:w="5573" w:wrap="auto" w:hAnchor="text" w:x="1901" w:y="41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    rahul</w:t>
      </w:r>
    </w:p>
    <w:p w:rsidR="008F1B07" w:rsidRDefault="008F1B07">
      <w:pPr>
        <w:framePr w:w="5573" w:wrap="auto" w:hAnchor="text" w:x="1901" w:y="41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    riyaz</w:t>
      </w:r>
    </w:p>
    <w:p w:rsidR="008F1B07" w:rsidRDefault="008F1B07">
      <w:pPr>
        <w:framePr w:w="5573" w:wrap="auto" w:hAnchor="text" w:x="1901" w:y="41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    salim</w:t>
      </w:r>
    </w:p>
    <w:p w:rsidR="008F1B07" w:rsidRDefault="008F1B07">
      <w:pPr>
        <w:framePr w:w="5573" w:wrap="auto" w:hAnchor="text" w:x="1901" w:y="41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    swetha</w:t>
      </w:r>
    </w:p>
    <w:p w:rsidR="008F1B07" w:rsidRDefault="008F1B07">
      <w:pPr>
        <w:framePr w:w="5573" w:wrap="auto" w:hAnchor="text" w:x="1901" w:y="41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    7 rows selected.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3264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1969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48</w:t>
      </w:r>
    </w:p>
    <w:p w:rsidR="008F1B07" w:rsidRDefault="008F1B07">
      <w:pPr>
        <w:framePr w:w="1640" w:wrap="auto" w:hAnchor="text" w:x="1817" w:y="22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FF00FF"/>
          <w:sz w:val="20"/>
          <w:szCs w:val="20"/>
        </w:rPr>
        <w:t>Exp No: 7</w:t>
      </w:r>
    </w:p>
    <w:p w:rsidR="008F1B07" w:rsidRDefault="008F1B07">
      <w:pPr>
        <w:framePr w:w="2265" w:wrap="auto" w:hAnchor="text" w:x="8423" w:y="22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FF00FF"/>
          <w:sz w:val="20"/>
          <w:szCs w:val="20"/>
        </w:rPr>
        <w:t>Date: _ _/_ _/ _ _</w:t>
      </w:r>
    </w:p>
    <w:p w:rsidR="008F1B07" w:rsidRDefault="008F1B07">
      <w:pPr>
        <w:framePr w:w="7629" w:wrap="auto" w:hAnchor="text" w:x="1817" w:y="30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AIM: Practice Queries using Aggregate functions, Group By, Having</w:t>
      </w:r>
    </w:p>
    <w:p w:rsidR="008F1B07" w:rsidRDefault="008F1B07">
      <w:pPr>
        <w:framePr w:w="2038" w:wrap="auto" w:hAnchor="text" w:x="1817" w:y="34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Order Clause.</w:t>
      </w:r>
    </w:p>
    <w:p w:rsidR="008F1B07" w:rsidRDefault="008F1B07">
      <w:pPr>
        <w:framePr w:w="2389" w:wrap="auto" w:hAnchor="text" w:x="1817" w:y="38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Group Functions:</w:t>
      </w:r>
    </w:p>
    <w:p w:rsidR="008F1B07" w:rsidRDefault="008F1B07">
      <w:pPr>
        <w:framePr w:w="1806" w:wrap="auto" w:hAnchor="text" w:x="8968" w:y="30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Clause and</w:t>
      </w:r>
    </w:p>
    <w:p w:rsidR="008F1B07" w:rsidRDefault="008F1B07">
      <w:pPr>
        <w:framePr w:w="8674" w:wrap="auto" w:hAnchor="text" w:x="2102" w:y="431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 group functions returns a result based on a group of rows. Some of these are just purely</w:t>
      </w:r>
    </w:p>
    <w:p w:rsidR="008F1B07" w:rsidRDefault="008F1B07">
      <w:pPr>
        <w:framePr w:w="8652" w:wrap="auto" w:hAnchor="text" w:x="1817" w:y="473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mathematical functions. The group functions supported by Oracle are summarized below:</w:t>
      </w:r>
    </w:p>
    <w:p w:rsidR="008F1B07" w:rsidRDefault="008F1B07">
      <w:pPr>
        <w:framePr w:w="8954" w:wrap="auto" w:hAnchor="text" w:x="1817" w:y="51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 xml:space="preserve">1) Avg (Average):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This function will return the average of values of the column specified in</w:t>
      </w:r>
    </w:p>
    <w:p w:rsidR="008F1B07" w:rsidRDefault="008F1B07">
      <w:pPr>
        <w:framePr w:w="3201" w:wrap="auto" w:hAnchor="text" w:x="1817" w:y="55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argument of the column.</w:t>
      </w:r>
    </w:p>
    <w:p w:rsidR="008F1B07" w:rsidRDefault="008F1B07">
      <w:pPr>
        <w:framePr w:w="1608" w:wrap="auto" w:hAnchor="text" w:x="1817" w:y="60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Example:</w:t>
      </w:r>
    </w:p>
    <w:p w:rsidR="008F1B07" w:rsidRDefault="008F1B07">
      <w:pPr>
        <w:framePr w:w="4559" w:wrap="auto" w:hAnchor="text" w:x="1817" w:y="64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select avg(comm) from emp_master;</w:t>
      </w:r>
    </w:p>
    <w:p w:rsidR="008F1B07" w:rsidRDefault="008F1B07">
      <w:pPr>
        <w:framePr w:w="2024" w:wrap="auto" w:hAnchor="text" w:x="1817" w:y="68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AVG(COMM)</w:t>
      </w:r>
    </w:p>
    <w:p w:rsidR="008F1B07" w:rsidRDefault="008F1B07">
      <w:pPr>
        <w:framePr w:w="1651" w:wrap="auto" w:hAnchor="text" w:x="1817" w:y="73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————-</w:t>
      </w:r>
    </w:p>
    <w:p w:rsidR="008F1B07" w:rsidRDefault="008F1B07">
      <w:pPr>
        <w:framePr w:w="1640" w:wrap="auto" w:hAnchor="text" w:x="1817" w:y="77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766.66667</w:t>
      </w:r>
    </w:p>
    <w:p w:rsidR="008F1B07" w:rsidRDefault="008F1B07">
      <w:pPr>
        <w:framePr w:w="8954" w:wrap="auto" w:hAnchor="text" w:x="1817" w:y="81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 xml:space="preserve">2) Min (Minimum):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The function will give the least of all values of the column present in</w:t>
      </w:r>
    </w:p>
    <w:p w:rsidR="008F1B07" w:rsidRDefault="008F1B07">
      <w:pPr>
        <w:framePr w:w="1913" w:wrap="auto" w:hAnchor="text" w:x="1817" w:y="85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argument.</w:t>
      </w:r>
    </w:p>
    <w:p w:rsidR="008F1B07" w:rsidRDefault="008F1B07">
      <w:pPr>
        <w:framePr w:w="1608" w:wrap="auto" w:hAnchor="text" w:x="1817" w:y="90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Example:</w:t>
      </w:r>
    </w:p>
    <w:p w:rsidR="008F1B07" w:rsidRDefault="008F1B07">
      <w:pPr>
        <w:framePr w:w="4541" w:wrap="auto" w:hAnchor="text" w:x="1817" w:y="94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SQL&gt;Select min(salary) from emp_master;</w:t>
      </w:r>
    </w:p>
    <w:p w:rsidR="008F1B07" w:rsidRDefault="008F1B07">
      <w:pPr>
        <w:framePr w:w="2155" w:wrap="auto" w:hAnchor="text" w:x="1817" w:y="98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MIN(SALARY)</w:t>
      </w:r>
    </w:p>
    <w:p w:rsidR="008F1B07" w:rsidRDefault="008F1B07">
      <w:pPr>
        <w:framePr w:w="1870" w:wrap="auto" w:hAnchor="text" w:x="1817" w:y="103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—————-</w:t>
      </w:r>
    </w:p>
    <w:p w:rsidR="008F1B07" w:rsidRDefault="008F1B07">
      <w:pPr>
        <w:framePr w:w="1141" w:wrap="auto" w:hAnchor="text" w:x="1817" w:y="107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3400</w:t>
      </w:r>
    </w:p>
    <w:p w:rsidR="008F1B07" w:rsidRDefault="008F1B07">
      <w:pPr>
        <w:framePr w:w="8948" w:wrap="auto" w:hAnchor="text" w:x="1817" w:y="111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 xml:space="preserve">3) Max (Maximum):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To perform an operation, which gives the maximum of a set of values</w:t>
      </w:r>
    </w:p>
    <w:p w:rsidR="008F1B07" w:rsidRDefault="008F1B07">
      <w:pPr>
        <w:framePr w:w="4063" w:wrap="auto" w:hAnchor="text" w:x="1817" w:y="115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max, function can be made use of.</w:t>
      </w:r>
    </w:p>
    <w:p w:rsidR="008F1B07" w:rsidRDefault="008F1B07">
      <w:pPr>
        <w:framePr w:w="1608" w:wrap="auto" w:hAnchor="text" w:x="1817" w:y="120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Example:</w:t>
      </w:r>
    </w:p>
    <w:p w:rsidR="008F1B07" w:rsidRDefault="008F1B07">
      <w:pPr>
        <w:framePr w:w="4540" w:wrap="auto" w:hAnchor="text" w:x="1817" w:y="124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SQL&gt;select max(salary) from emp_master;</w:t>
      </w:r>
    </w:p>
    <w:p w:rsidR="008F1B07" w:rsidRDefault="008F1B07">
      <w:pPr>
        <w:framePr w:w="8107" w:wrap="auto" w:hAnchor="text" w:x="1817" w:y="128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This query will return the maximum value of the column specified as the argument.</w:t>
      </w:r>
    </w:p>
    <w:p w:rsidR="008F1B07" w:rsidRDefault="008F1B07">
      <w:pPr>
        <w:framePr w:w="2238" w:wrap="auto" w:hAnchor="text" w:x="1817" w:y="132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MAX(SALARY)</w:t>
      </w:r>
    </w:p>
    <w:p w:rsidR="008F1B07" w:rsidRDefault="008F1B07">
      <w:pPr>
        <w:framePr w:w="1870" w:wrap="auto" w:hAnchor="text" w:x="1817" w:y="137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—————-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3366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1969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49</w:t>
      </w:r>
    </w:p>
    <w:p w:rsidR="008F1B07" w:rsidRDefault="008F1B07">
      <w:pPr>
        <w:framePr w:w="1253" w:wrap="auto" w:hAnchor="text" w:x="1817" w:y="1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10000</w:t>
      </w:r>
    </w:p>
    <w:p w:rsidR="008F1B07" w:rsidRDefault="008F1B07">
      <w:pPr>
        <w:framePr w:w="8912" w:wrap="auto" w:hAnchor="text" w:x="1817" w:y="18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 xml:space="preserve">4) Sum: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The sum function can be used to obtain the sum of a range of values of a record set.</w:t>
      </w:r>
    </w:p>
    <w:p w:rsidR="008F1B07" w:rsidRDefault="008F1B07">
      <w:pPr>
        <w:framePr w:w="1608" w:wrap="auto" w:hAnchor="text" w:x="1817" w:y="23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Example:</w:t>
      </w:r>
    </w:p>
    <w:p w:rsidR="008F1B07" w:rsidRDefault="008F1B07">
      <w:pPr>
        <w:framePr w:w="4588" w:wrap="auto" w:hAnchor="text" w:x="1817" w:y="27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SQL&gt;Select sum(comm) from emp_master;</w:t>
      </w:r>
    </w:p>
    <w:p w:rsidR="008F1B07" w:rsidRDefault="008F1B07">
      <w:pPr>
        <w:framePr w:w="2024" w:wrap="auto" w:hAnchor="text" w:x="1817" w:y="31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SUM(COMM)</w:t>
      </w:r>
    </w:p>
    <w:p w:rsidR="008F1B07" w:rsidRDefault="008F1B07">
      <w:pPr>
        <w:framePr w:w="1651" w:wrap="auto" w:hAnchor="text" w:x="1817" w:y="36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————-</w:t>
      </w:r>
    </w:p>
    <w:p w:rsidR="008F1B07" w:rsidRDefault="008F1B07">
      <w:pPr>
        <w:framePr w:w="1141" w:wrap="auto" w:hAnchor="text" w:x="1817" w:y="40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2300</w:t>
      </w:r>
    </w:p>
    <w:p w:rsidR="008F1B07" w:rsidRDefault="008F1B07">
      <w:pPr>
        <w:framePr w:w="8948" w:wrap="auto" w:hAnchor="text" w:x="1817" w:y="4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 xml:space="preserve">5) Count: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This function is used to count number rows. It can take three different arguments,</w:t>
      </w:r>
    </w:p>
    <w:p w:rsidR="008F1B07" w:rsidRDefault="008F1B07">
      <w:pPr>
        <w:framePr w:w="2884" w:wrap="auto" w:hAnchor="text" w:x="1817" w:y="48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which mentioned below.</w:t>
      </w:r>
    </w:p>
    <w:p w:rsidR="008F1B07" w:rsidRDefault="008F1B07">
      <w:pPr>
        <w:framePr w:w="1427" w:wrap="auto" w:hAnchor="text" w:x="1817" w:y="53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Syntax:</w:t>
      </w:r>
    </w:p>
    <w:p w:rsidR="008F1B07" w:rsidRDefault="008F1B07">
      <w:pPr>
        <w:framePr w:w="1491" w:wrap="auto" w:hAnchor="text" w:x="1817" w:y="5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Count(*)</w:t>
      </w:r>
    </w:p>
    <w:p w:rsidR="008F1B07" w:rsidRDefault="008F1B07">
      <w:pPr>
        <w:framePr w:w="2579" w:wrap="auto" w:hAnchor="text" w:x="1817" w:y="61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Count(column name)</w:t>
      </w:r>
    </w:p>
    <w:p w:rsidR="008F1B07" w:rsidRDefault="008F1B07">
      <w:pPr>
        <w:framePr w:w="3293" w:wrap="auto" w:hAnchor="text" w:x="1817" w:y="65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Count(distinct column name)</w:t>
      </w:r>
    </w:p>
    <w:p w:rsidR="008F1B07" w:rsidRDefault="008F1B07">
      <w:pPr>
        <w:framePr w:w="6921" w:wrap="auto" w:hAnchor="text" w:x="1817" w:y="74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Count (*): This will count all the rows, including duplicates and nulls.</w:t>
      </w:r>
    </w:p>
    <w:p w:rsidR="008F1B07" w:rsidRDefault="008F1B07">
      <w:pPr>
        <w:framePr w:w="1608" w:wrap="auto" w:hAnchor="text" w:x="1817" w:y="83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Example:</w:t>
      </w:r>
    </w:p>
    <w:p w:rsidR="008F1B07" w:rsidRDefault="008F1B07">
      <w:pPr>
        <w:framePr w:w="4270" w:wrap="auto" w:hAnchor="text" w:x="1817" w:y="8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SQL&gt;Select count(*) from emp_master;</w:t>
      </w:r>
    </w:p>
    <w:p w:rsidR="008F1B07" w:rsidRDefault="008F1B07">
      <w:pPr>
        <w:framePr w:w="1711" w:wrap="auto" w:hAnchor="text" w:x="1817" w:y="91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COUNT(*)</w:t>
      </w:r>
    </w:p>
    <w:p w:rsidR="008F1B07" w:rsidRDefault="008F1B07">
      <w:pPr>
        <w:framePr w:w="1577" w:wrap="auto" w:hAnchor="text" w:x="1817" w:y="9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————</w:t>
      </w:r>
    </w:p>
    <w:p w:rsidR="008F1B07" w:rsidRDefault="008F1B07">
      <w:pPr>
        <w:framePr w:w="809" w:wrap="auto" w:hAnchor="text" w:x="1817" w:y="100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4</w:t>
      </w:r>
    </w:p>
    <w:p w:rsidR="008F1B07" w:rsidRDefault="008F1B07">
      <w:pPr>
        <w:framePr w:w="8951" w:wrap="auto" w:hAnchor="text" w:x="1817" w:y="104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Count (Column name) : It counts the number of values present in the column without</w:t>
      </w:r>
    </w:p>
    <w:p w:rsidR="008F1B07" w:rsidRDefault="008F1B07">
      <w:pPr>
        <w:framePr w:w="2076" w:wrap="auto" w:hAnchor="text" w:x="1817" w:y="108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including nulls.</w:t>
      </w:r>
    </w:p>
    <w:p w:rsidR="008F1B07" w:rsidRDefault="008F1B07">
      <w:pPr>
        <w:framePr w:w="1608" w:wrap="auto" w:hAnchor="text" w:x="1817" w:y="113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Example:</w:t>
      </w:r>
    </w:p>
    <w:p w:rsidR="008F1B07" w:rsidRDefault="008F1B07">
      <w:pPr>
        <w:framePr w:w="4732" w:wrap="auto" w:hAnchor="text" w:x="1817" w:y="11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select count(comm) from emp_master;</w:t>
      </w:r>
    </w:p>
    <w:p w:rsidR="008F1B07" w:rsidRDefault="008F1B07">
      <w:pPr>
        <w:framePr w:w="2155" w:wrap="auto" w:hAnchor="text" w:x="1817" w:y="121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COUNT(comm)</w:t>
      </w:r>
    </w:p>
    <w:p w:rsidR="008F1B07" w:rsidRDefault="008F1B07">
      <w:pPr>
        <w:framePr w:w="809" w:wrap="auto" w:hAnchor="text" w:x="1817" w:y="125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3</w:t>
      </w:r>
    </w:p>
    <w:p w:rsidR="008F1B07" w:rsidRDefault="008F1B07">
      <w:pPr>
        <w:framePr w:w="8954" w:wrap="auto" w:hAnchor="text" w:x="1817" w:y="130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Count (distinct column name) : It is similar to count(column name) but eliminates duplicate</w:t>
      </w:r>
    </w:p>
    <w:p w:rsidR="008F1B07" w:rsidRDefault="008F1B07">
      <w:pPr>
        <w:framePr w:w="2748" w:wrap="auto" w:hAnchor="text" w:x="1817" w:y="134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values while counting.</w:t>
      </w:r>
    </w:p>
    <w:p w:rsidR="008F1B07" w:rsidRDefault="008F1B07">
      <w:pPr>
        <w:framePr w:w="1608" w:wrap="auto" w:hAnchor="text" w:x="1817" w:y="138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Example: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3468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1969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50</w:t>
      </w:r>
    </w:p>
    <w:p w:rsidR="008F1B07" w:rsidRDefault="008F1B07">
      <w:pPr>
        <w:framePr w:w="5475" w:wrap="auto" w:hAnchor="text" w:x="1817" w:y="1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SQL&gt;Select count(distinct deptno) from emp_master;</w:t>
      </w:r>
    </w:p>
    <w:p w:rsidR="008F1B07" w:rsidRDefault="008F1B07">
      <w:pPr>
        <w:framePr w:w="2477" w:wrap="auto" w:hAnchor="text" w:x="1817" w:y="18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COUNT(DEPTNO)</w:t>
      </w:r>
    </w:p>
    <w:p w:rsidR="008F1B07" w:rsidRDefault="008F1B07">
      <w:pPr>
        <w:framePr w:w="809" w:wrap="auto" w:hAnchor="text" w:x="1817" w:y="23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2</w:t>
      </w:r>
    </w:p>
    <w:p w:rsidR="008F1B07" w:rsidRDefault="008F1B07">
      <w:pPr>
        <w:framePr w:w="2333" w:wrap="auto" w:hAnchor="text" w:x="1817" w:y="36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Group By Clause</w:t>
      </w:r>
    </w:p>
    <w:p w:rsidR="008F1B07" w:rsidRDefault="008F1B07">
      <w:pPr>
        <w:framePr w:w="8443" w:wrap="auto" w:hAnchor="text" w:x="2321" w:y="40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Group by clause is used with group functions only. Normally group functions returns</w:t>
      </w:r>
    </w:p>
    <w:p w:rsidR="008F1B07" w:rsidRDefault="008F1B07">
      <w:pPr>
        <w:framePr w:w="8950" w:wrap="auto" w:hAnchor="text" w:x="1817" w:y="4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only one row. But group by clause will group on that column. The group by clause tells</w:t>
      </w:r>
    </w:p>
    <w:p w:rsidR="008F1B07" w:rsidRDefault="008F1B07">
      <w:pPr>
        <w:framePr w:w="8948" w:wrap="auto" w:hAnchor="text" w:x="1817" w:y="48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Oracle to group rows based on distinct values for specified columns, i.e. it creates a data set,</w:t>
      </w:r>
    </w:p>
    <w:p w:rsidR="008F1B07" w:rsidRDefault="008F1B07">
      <w:pPr>
        <w:framePr w:w="7153" w:wrap="auto" w:hAnchor="text" w:x="1817" w:y="53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containing several sets of records grouped together based on a condition.</w:t>
      </w:r>
    </w:p>
    <w:p w:rsidR="008F1B07" w:rsidRDefault="008F1B07">
      <w:pPr>
        <w:framePr w:w="6217" w:wrap="auto" w:hAnchor="text" w:x="1817" w:y="5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Select group function from table name group by column name</w:t>
      </w:r>
    </w:p>
    <w:p w:rsidR="008F1B07" w:rsidRDefault="008F1B07">
      <w:pPr>
        <w:framePr w:w="1608" w:wrap="auto" w:hAnchor="text" w:x="1817" w:y="66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Example:</w:t>
      </w:r>
    </w:p>
    <w:p w:rsidR="008F1B07" w:rsidRDefault="008F1B07">
      <w:pPr>
        <w:framePr w:w="6511" w:wrap="auto" w:hAnchor="text" w:x="1817" w:y="70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SQL&gt;select deptno,count(*) from emp_master group by deptno;</w:t>
      </w:r>
    </w:p>
    <w:p w:rsidR="008F1B07" w:rsidRDefault="008F1B07">
      <w:pPr>
        <w:framePr w:w="2841" w:wrap="auto" w:hAnchor="text" w:x="1817" w:y="74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DEPTNO COUNT(*)</w:t>
      </w:r>
    </w:p>
    <w:p w:rsidR="008F1B07" w:rsidRDefault="008F1B07">
      <w:pPr>
        <w:framePr w:w="921" w:wrap="auto" w:hAnchor="text" w:x="1817" w:y="78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10</w:t>
      </w:r>
    </w:p>
    <w:p w:rsidR="008F1B07" w:rsidRDefault="008F1B07">
      <w:pPr>
        <w:framePr w:w="921" w:wrap="auto" w:hAnchor="text" w:x="1817" w:y="83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20</w:t>
      </w:r>
    </w:p>
    <w:p w:rsidR="008F1B07" w:rsidRDefault="008F1B07">
      <w:pPr>
        <w:framePr w:w="809" w:wrap="auto" w:hAnchor="text" w:x="2984" w:y="78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2</w:t>
      </w:r>
    </w:p>
    <w:p w:rsidR="008F1B07" w:rsidRDefault="008F1B07">
      <w:pPr>
        <w:framePr w:w="809" w:wrap="auto" w:hAnchor="text" w:x="3040" w:y="83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2</w:t>
      </w:r>
    </w:p>
    <w:p w:rsidR="008F1B07" w:rsidRDefault="008F1B07">
      <w:pPr>
        <w:framePr w:w="2081" w:wrap="auto" w:hAnchor="text" w:x="1817" w:y="91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Having Clause</w:t>
      </w:r>
    </w:p>
    <w:p w:rsidR="008F1B07" w:rsidRDefault="008F1B07">
      <w:pPr>
        <w:framePr w:w="8962" w:wrap="auto" w:hAnchor="text" w:x="1817" w:y="9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having clause is used to satisfy certain conditions on rows, retrieved by using group by</w:t>
      </w:r>
    </w:p>
    <w:p w:rsidR="008F1B07" w:rsidRDefault="008F1B07">
      <w:pPr>
        <w:framePr w:w="8949" w:wrap="auto" w:hAnchor="text" w:x="1817" w:y="100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clause.Having clause should be preceding by a group by clause. Having clause further filters</w:t>
      </w:r>
    </w:p>
    <w:p w:rsidR="008F1B07" w:rsidRDefault="008F1B07">
      <w:pPr>
        <w:framePr w:w="3916" w:wrap="auto" w:hAnchor="text" w:x="1817" w:y="104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the rows return by </w:t>
      </w: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group by clause.</w:t>
      </w:r>
    </w:p>
    <w:p w:rsidR="008F1B07" w:rsidRDefault="008F1B07">
      <w:pPr>
        <w:framePr w:w="1535" w:wrap="auto" w:hAnchor="text" w:x="1817" w:y="108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</w:t>
      </w:r>
    </w:p>
    <w:p w:rsidR="008F1B07" w:rsidRDefault="008F1B07">
      <w:pPr>
        <w:framePr w:w="8876" w:wrap="auto" w:hAnchor="text" w:x="1817" w:y="112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select deptno,count(*) from emp_master group by deptno having Deptno is not null;</w:t>
      </w:r>
    </w:p>
    <w:p w:rsidR="008F1B07" w:rsidRDefault="008F1B07">
      <w:pPr>
        <w:framePr w:w="1567" w:wrap="auto" w:hAnchor="text" w:x="1817" w:y="11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DEPTNO</w:t>
      </w:r>
    </w:p>
    <w:p w:rsidR="008F1B07" w:rsidRDefault="008F1B07">
      <w:pPr>
        <w:framePr w:w="921" w:wrap="auto" w:hAnchor="text" w:x="1817" w:y="121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10</w:t>
      </w:r>
    </w:p>
    <w:p w:rsidR="008F1B07" w:rsidRDefault="008F1B07">
      <w:pPr>
        <w:framePr w:w="921" w:wrap="auto" w:hAnchor="text" w:x="1817" w:y="125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20</w:t>
      </w:r>
    </w:p>
    <w:p w:rsidR="008F1B07" w:rsidRDefault="008F1B07">
      <w:pPr>
        <w:framePr w:w="1711" w:wrap="auto" w:hAnchor="text" w:x="2984" w:y="11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COUNT(*)</w:t>
      </w:r>
    </w:p>
    <w:p w:rsidR="008F1B07" w:rsidRDefault="008F1B07">
      <w:pPr>
        <w:framePr w:w="809" w:wrap="auto" w:hAnchor="text" w:x="3040" w:y="121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2</w:t>
      </w:r>
    </w:p>
    <w:p w:rsidR="008F1B07" w:rsidRDefault="008F1B07">
      <w:pPr>
        <w:framePr w:w="809" w:wrap="auto" w:hAnchor="text" w:x="2984" w:y="125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2</w:t>
      </w:r>
    </w:p>
    <w:p w:rsidR="008F1B07" w:rsidRDefault="008F1B07">
      <w:pPr>
        <w:framePr w:w="2296" w:wrap="auto" w:hAnchor="text" w:x="1817" w:y="130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Order By Clause</w:t>
      </w:r>
    </w:p>
    <w:p w:rsidR="008F1B07" w:rsidRDefault="008F1B07">
      <w:pPr>
        <w:framePr w:w="8948" w:wrap="auto" w:hAnchor="text" w:x="1817" w:y="134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Order by clause is used to arrange rows in either ascending or descending order. The order</w:t>
      </w:r>
    </w:p>
    <w:p w:rsidR="008F1B07" w:rsidRDefault="008F1B07">
      <w:pPr>
        <w:framePr w:w="8949" w:wrap="auto" w:hAnchor="text" w:x="1817" w:y="138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by clause can also be used to arrange multiple columns. The order by clause should be the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3571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1969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51</w:t>
      </w:r>
    </w:p>
    <w:p w:rsidR="008F1B07" w:rsidRDefault="008F1B07">
      <w:pPr>
        <w:framePr w:w="5582" w:wrap="auto" w:hAnchor="text" w:x="1817" w:y="1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last clause in select statement.It is used as per follows :</w:t>
      </w:r>
    </w:p>
    <w:p w:rsidR="008F1B07" w:rsidRDefault="008F1B07">
      <w:pPr>
        <w:framePr w:w="1211" w:wrap="auto" w:hAnchor="text" w:x="1817" w:y="18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select</w:t>
      </w:r>
    </w:p>
    <w:p w:rsidR="008F1B07" w:rsidRDefault="008F1B07">
      <w:pPr>
        <w:framePr w:w="6043" w:wrap="auto" w:hAnchor="text" w:x="2577" w:y="18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&lt;column(s)&gt; from &lt;TableName&gt; where [condition(s)]</w:t>
      </w:r>
    </w:p>
    <w:p w:rsidR="008F1B07" w:rsidRDefault="008F1B07">
      <w:pPr>
        <w:framePr w:w="2600" w:wrap="auto" w:hAnchor="text" w:x="8165" w:y="18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[order by &lt;column</w:t>
      </w:r>
    </w:p>
    <w:p w:rsidR="008F1B07" w:rsidRDefault="008F1B07">
      <w:pPr>
        <w:framePr w:w="2449" w:wrap="auto" w:hAnchor="text" w:x="1817" w:y="23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name&gt; [asc/]desc];</w:t>
      </w:r>
    </w:p>
    <w:p w:rsidR="008F1B07" w:rsidRDefault="008F1B07">
      <w:pPr>
        <w:framePr w:w="1535" w:wrap="auto" w:hAnchor="text" w:x="1817" w:y="27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</w:t>
      </w:r>
    </w:p>
    <w:p w:rsidR="008F1B07" w:rsidRDefault="008F1B07">
      <w:pPr>
        <w:framePr w:w="8278" w:wrap="auto" w:hAnchor="text" w:x="1817" w:y="31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If you want to view salary in ascending order the following command can performed:</w:t>
      </w:r>
    </w:p>
    <w:p w:rsidR="008F1B07" w:rsidRDefault="008F1B07">
      <w:pPr>
        <w:framePr w:w="6739" w:wrap="auto" w:hAnchor="text" w:x="1817" w:y="36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select empno,ename,salary from emp_master order by salary;</w:t>
      </w:r>
    </w:p>
    <w:p w:rsidR="008F1B07" w:rsidRDefault="008F1B07">
      <w:pPr>
        <w:framePr w:w="1474" w:wrap="auto" w:hAnchor="text" w:x="1817" w:y="40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EMPNO</w:t>
      </w:r>
    </w:p>
    <w:p w:rsidR="008F1B07" w:rsidRDefault="008F1B07">
      <w:pPr>
        <w:framePr w:w="1141" w:wrap="auto" w:hAnchor="text" w:x="1817" w:y="4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1123</w:t>
      </w:r>
    </w:p>
    <w:p w:rsidR="008F1B07" w:rsidRDefault="008F1B07">
      <w:pPr>
        <w:framePr w:w="1141" w:wrap="auto" w:hAnchor="text" w:x="1817" w:y="48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1124</w:t>
      </w:r>
    </w:p>
    <w:p w:rsidR="008F1B07" w:rsidRDefault="008F1B07">
      <w:pPr>
        <w:framePr w:w="1141" w:wrap="auto" w:hAnchor="text" w:x="1817" w:y="53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1122</w:t>
      </w:r>
    </w:p>
    <w:p w:rsidR="008F1B07" w:rsidRDefault="008F1B07">
      <w:pPr>
        <w:framePr w:w="1141" w:wrap="auto" w:hAnchor="text" w:x="1817" w:y="5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1125</w:t>
      </w:r>
    </w:p>
    <w:p w:rsidR="008F1B07" w:rsidRDefault="008F1B07">
      <w:pPr>
        <w:framePr w:w="2117" w:wrap="auto" w:hAnchor="text" w:x="1817" w:y="61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4 rows selected.</w:t>
      </w:r>
    </w:p>
    <w:p w:rsidR="008F1B07" w:rsidRDefault="008F1B07">
      <w:pPr>
        <w:framePr w:w="8952" w:wrap="auto" w:hAnchor="text" w:x="1817" w:y="65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If you have not specify any order by default it will consider ascending order and salary will</w:t>
      </w:r>
    </w:p>
    <w:p w:rsidR="008F1B07" w:rsidRDefault="008F1B07">
      <w:pPr>
        <w:framePr w:w="8950" w:wrap="auto" w:hAnchor="text" w:x="1817" w:y="70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be displayed in ascending order. To retrieve data in descending order the desc keyword is</w:t>
      </w:r>
    </w:p>
    <w:p w:rsidR="008F1B07" w:rsidRDefault="008F1B07">
      <w:pPr>
        <w:framePr w:w="3027" w:wrap="auto" w:hAnchor="text" w:x="1817" w:y="74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used after order by clause.</w:t>
      </w:r>
    </w:p>
    <w:p w:rsidR="008F1B07" w:rsidRDefault="008F1B07">
      <w:pPr>
        <w:framePr w:w="7187" w:wrap="auto" w:hAnchor="text" w:x="1817" w:y="78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select empno,ename,salary from emp_master order by salary desc;</w:t>
      </w:r>
    </w:p>
    <w:p w:rsidR="008F1B07" w:rsidRDefault="008F1B07">
      <w:pPr>
        <w:framePr w:w="4358" w:wrap="auto" w:hAnchor="text" w:x="1817" w:y="83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And the output will opposite from above.</w:t>
      </w:r>
    </w:p>
    <w:p w:rsidR="008F1B07" w:rsidRDefault="008F1B07">
      <w:pPr>
        <w:framePr w:w="1482" w:wrap="auto" w:hAnchor="text" w:x="3372" w:y="40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ENAME</w:t>
      </w:r>
    </w:p>
    <w:p w:rsidR="008F1B07" w:rsidRDefault="008F1B07">
      <w:pPr>
        <w:framePr w:w="1136" w:wrap="auto" w:hAnchor="text" w:x="3372" w:y="4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King</w:t>
      </w:r>
    </w:p>
    <w:p w:rsidR="008F1B07" w:rsidRDefault="008F1B07">
      <w:pPr>
        <w:framePr w:w="1300" w:wrap="auto" w:hAnchor="text" w:x="3372" w:y="48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Martin</w:t>
      </w:r>
    </w:p>
    <w:p w:rsidR="008F1B07" w:rsidRDefault="008F1B07">
      <w:pPr>
        <w:framePr w:w="1192" w:wrap="auto" w:hAnchor="text" w:x="3372" w:y="53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Allen</w:t>
      </w:r>
    </w:p>
    <w:p w:rsidR="008F1B07" w:rsidRDefault="008F1B07">
      <w:pPr>
        <w:framePr w:w="1425" w:wrap="auto" w:hAnchor="text" w:x="3372" w:y="5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Tanmay</w:t>
      </w:r>
    </w:p>
    <w:p w:rsidR="008F1B07" w:rsidRDefault="008F1B07">
      <w:pPr>
        <w:framePr w:w="1577" w:wrap="auto" w:hAnchor="text" w:x="4926" w:y="40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SALARY</w:t>
      </w:r>
    </w:p>
    <w:p w:rsidR="008F1B07" w:rsidRDefault="008F1B07">
      <w:pPr>
        <w:framePr w:w="1141" w:wrap="auto" w:hAnchor="text" w:x="4926" w:y="4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3400</w:t>
      </w:r>
    </w:p>
    <w:p w:rsidR="008F1B07" w:rsidRDefault="008F1B07">
      <w:pPr>
        <w:framePr w:w="1141" w:wrap="auto" w:hAnchor="text" w:x="4982" w:y="48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7000</w:t>
      </w:r>
    </w:p>
    <w:p w:rsidR="008F1B07" w:rsidRDefault="008F1B07">
      <w:pPr>
        <w:framePr w:w="1253" w:wrap="auto" w:hAnchor="text" w:x="4982" w:y="53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10000</w:t>
      </w:r>
    </w:p>
    <w:p w:rsidR="008F1B07" w:rsidRDefault="008F1B07">
      <w:pPr>
        <w:framePr w:w="1248" w:wrap="auto" w:hAnchor="text" w:x="4926" w:y="5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10000</w:t>
      </w:r>
    </w:p>
    <w:p w:rsidR="008F1B07" w:rsidRDefault="008F1B07">
      <w:pPr>
        <w:framePr w:w="1474" w:wrap="auto" w:hAnchor="text" w:x="1817" w:y="91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EMPNO</w:t>
      </w:r>
    </w:p>
    <w:p w:rsidR="008F1B07" w:rsidRDefault="008F1B07">
      <w:pPr>
        <w:framePr w:w="1141" w:wrap="auto" w:hAnchor="text" w:x="1817" w:y="9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1122</w:t>
      </w:r>
    </w:p>
    <w:p w:rsidR="008F1B07" w:rsidRDefault="008F1B07">
      <w:pPr>
        <w:framePr w:w="1141" w:wrap="auto" w:hAnchor="text" w:x="1817" w:y="100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1125</w:t>
      </w:r>
    </w:p>
    <w:p w:rsidR="008F1B07" w:rsidRDefault="008F1B07">
      <w:pPr>
        <w:framePr w:w="1141" w:wrap="auto" w:hAnchor="text" w:x="1817" w:y="104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1124</w:t>
      </w:r>
    </w:p>
    <w:p w:rsidR="008F1B07" w:rsidRDefault="008F1B07">
      <w:pPr>
        <w:framePr w:w="1141" w:wrap="auto" w:hAnchor="text" w:x="1817" w:y="108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1123</w:t>
      </w:r>
    </w:p>
    <w:p w:rsidR="008F1B07" w:rsidRDefault="008F1B07">
      <w:pPr>
        <w:framePr w:w="2117" w:wrap="auto" w:hAnchor="text" w:x="1817" w:y="112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4 rows selected.</w:t>
      </w:r>
    </w:p>
    <w:p w:rsidR="008F1B07" w:rsidRDefault="008F1B07">
      <w:pPr>
        <w:framePr w:w="1482" w:wrap="auto" w:hAnchor="text" w:x="3372" w:y="91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ENAME</w:t>
      </w:r>
    </w:p>
    <w:p w:rsidR="008F1B07" w:rsidRDefault="008F1B07">
      <w:pPr>
        <w:framePr w:w="1192" w:wrap="auto" w:hAnchor="text" w:x="3428" w:y="9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Allen</w:t>
      </w:r>
    </w:p>
    <w:p w:rsidR="008F1B07" w:rsidRDefault="008F1B07">
      <w:pPr>
        <w:framePr w:w="1425" w:wrap="auto" w:hAnchor="text" w:x="3372" w:y="100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Tanmay</w:t>
      </w:r>
    </w:p>
    <w:p w:rsidR="008F1B07" w:rsidRDefault="008F1B07">
      <w:pPr>
        <w:framePr w:w="1300" w:wrap="auto" w:hAnchor="text" w:x="3372" w:y="104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Martin</w:t>
      </w:r>
    </w:p>
    <w:p w:rsidR="008F1B07" w:rsidRDefault="008F1B07">
      <w:pPr>
        <w:framePr w:w="1136" w:wrap="auto" w:hAnchor="text" w:x="3372" w:y="108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King</w:t>
      </w:r>
    </w:p>
    <w:p w:rsidR="008F1B07" w:rsidRDefault="008F1B07">
      <w:pPr>
        <w:framePr w:w="1572" w:wrap="auto" w:hAnchor="text" w:x="5094" w:y="91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SALARY</w:t>
      </w:r>
    </w:p>
    <w:p w:rsidR="008F1B07" w:rsidRDefault="008F1B07">
      <w:pPr>
        <w:framePr w:w="1253" w:wrap="auto" w:hAnchor="text" w:x="5314" w:y="9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10000</w:t>
      </w:r>
    </w:p>
    <w:p w:rsidR="008F1B07" w:rsidRDefault="008F1B07">
      <w:pPr>
        <w:framePr w:w="1253" w:wrap="auto" w:hAnchor="text" w:x="5314" w:y="100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10000</w:t>
      </w:r>
    </w:p>
    <w:p w:rsidR="008F1B07" w:rsidRDefault="008F1B07">
      <w:pPr>
        <w:framePr w:w="1136" w:wrap="auto" w:hAnchor="text" w:x="5431" w:y="104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7000</w:t>
      </w:r>
    </w:p>
    <w:p w:rsidR="008F1B07" w:rsidRDefault="008F1B07">
      <w:pPr>
        <w:framePr w:w="1145" w:wrap="auto" w:hAnchor="text" w:x="5314" w:y="108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3400</w:t>
      </w:r>
    </w:p>
    <w:p w:rsidR="008F1B07" w:rsidRDefault="008F1B07">
      <w:pPr>
        <w:framePr w:w="4176" w:wrap="auto" w:hAnchor="text" w:x="1817" w:y="120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 *Plus having following operators.</w:t>
      </w:r>
    </w:p>
    <w:p w:rsidR="008F1B07" w:rsidRDefault="008F1B07">
      <w:pPr>
        <w:framePr w:w="2913" w:wrap="auto" w:hAnchor="text" w:x="2148" w:y="124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</w:t>
      </w:r>
      <w:r>
        <w:rPr>
          <w:rFonts w:ascii="Wingdings Regular" w:hAnsi="Wingdings Regular" w:cs="Wingdings Regular"/>
          <w:color w:val="000000"/>
          <w:sz w:val="20"/>
          <w:szCs w:val="20"/>
        </w:rPr>
        <w:t xml:space="preserve">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Arithmetic Operators</w:t>
      </w:r>
    </w:p>
    <w:p w:rsidR="008F1B07" w:rsidRDefault="008F1B07">
      <w:pPr>
        <w:framePr w:w="3035" w:wrap="auto" w:hAnchor="text" w:x="2148" w:y="128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</w:t>
      </w:r>
      <w:r>
        <w:rPr>
          <w:rFonts w:ascii="Wingdings Regular" w:hAnsi="Wingdings Regular" w:cs="Wingdings Regular"/>
          <w:color w:val="000000"/>
          <w:sz w:val="20"/>
          <w:szCs w:val="20"/>
        </w:rPr>
        <w:t xml:space="preserve">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Comparison Operators</w:t>
      </w:r>
    </w:p>
    <w:p w:rsidR="008F1B07" w:rsidRDefault="008F1B07">
      <w:pPr>
        <w:framePr w:w="2541" w:wrap="auto" w:hAnchor="text" w:x="2148" w:y="132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</w:t>
      </w:r>
      <w:r>
        <w:rPr>
          <w:rFonts w:ascii="Wingdings Regular" w:hAnsi="Wingdings Regular" w:cs="Wingdings Regular"/>
          <w:color w:val="000000"/>
          <w:sz w:val="20"/>
          <w:szCs w:val="20"/>
        </w:rPr>
        <w:t xml:space="preserve">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Logical Operator</w:t>
      </w:r>
    </w:p>
    <w:p w:rsidR="008F1B07" w:rsidRDefault="008F1B07">
      <w:pPr>
        <w:framePr w:w="2673" w:wrap="auto" w:hAnchor="text" w:x="1817" w:y="137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Arithmetic Operator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3673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1969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52</w:t>
      </w:r>
    </w:p>
    <w:p w:rsidR="008F1B07" w:rsidRDefault="008F1B07">
      <w:pPr>
        <w:framePr w:w="8725" w:wrap="auto" w:hAnchor="text" w:x="2046" w:y="1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Arithmetic operators are used to perform calculations based on number values. The</w:t>
      </w:r>
    </w:p>
    <w:p w:rsidR="008F1B07" w:rsidRDefault="008F1B07">
      <w:pPr>
        <w:framePr w:w="8952" w:wrap="auto" w:hAnchor="text" w:x="1817" w:y="18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arithmetic operators are + (addition), - (subtraction), * (multiplication) and / (division). We</w:t>
      </w:r>
    </w:p>
    <w:p w:rsidR="008F1B07" w:rsidRDefault="008F1B07">
      <w:pPr>
        <w:framePr w:w="3737" w:wrap="auto" w:hAnchor="text" w:x="1817" w:y="23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can include them in sql command.</w:t>
      </w:r>
    </w:p>
    <w:p w:rsidR="008F1B07" w:rsidRDefault="008F1B07">
      <w:pPr>
        <w:framePr w:w="1535" w:wrap="auto" w:hAnchor="text" w:x="1817" w:y="27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</w:t>
      </w:r>
    </w:p>
    <w:p w:rsidR="008F1B07" w:rsidRDefault="008F1B07">
      <w:pPr>
        <w:framePr w:w="4746" w:wrap="auto" w:hAnchor="text" w:x="1817" w:y="31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select salary+comm from emp_master;</w:t>
      </w:r>
    </w:p>
    <w:p w:rsidR="008F1B07" w:rsidRDefault="008F1B07">
      <w:pPr>
        <w:framePr w:w="1939" w:wrap="auto" w:hAnchor="text" w:x="1817" w:y="36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Salary+comm</w:t>
      </w:r>
    </w:p>
    <w:p w:rsidR="008F1B07" w:rsidRDefault="008F1B07">
      <w:pPr>
        <w:framePr w:w="1253" w:wrap="auto" w:hAnchor="text" w:x="1817" w:y="40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11000</w:t>
      </w:r>
    </w:p>
    <w:p w:rsidR="008F1B07" w:rsidRDefault="008F1B07">
      <w:pPr>
        <w:framePr w:w="1145" w:wrap="auto" w:hAnchor="text" w:x="1873" w:y="4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3700</w:t>
      </w:r>
    </w:p>
    <w:p w:rsidR="008F1B07" w:rsidRDefault="008F1B07">
      <w:pPr>
        <w:framePr w:w="1145" w:wrap="auto" w:hAnchor="text" w:x="1873" w:y="48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8000</w:t>
      </w:r>
    </w:p>
    <w:p w:rsidR="008F1B07" w:rsidRDefault="008F1B07">
      <w:pPr>
        <w:framePr w:w="1240" w:wrap="auto" w:hAnchor="text" w:x="1817" w:y="53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(Null)</w:t>
      </w:r>
    </w:p>
    <w:p w:rsidR="008F1B07" w:rsidRDefault="008F1B07">
      <w:pPr>
        <w:framePr w:w="2117" w:wrap="auto" w:hAnchor="text" w:x="1817" w:y="5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4 rows selected.</w:t>
      </w:r>
    </w:p>
    <w:p w:rsidR="008F1B07" w:rsidRDefault="008F1B07">
      <w:pPr>
        <w:framePr w:w="1608" w:wrap="auto" w:hAnchor="text" w:x="1817" w:y="61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Example:</w:t>
      </w:r>
    </w:p>
    <w:p w:rsidR="008F1B07" w:rsidRDefault="008F1B07">
      <w:pPr>
        <w:framePr w:w="5427" w:wrap="auto" w:hAnchor="text" w:x="1817" w:y="65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select salary+comm net_sal from emp_master;</w:t>
      </w:r>
    </w:p>
    <w:p w:rsidR="008F1B07" w:rsidRDefault="008F1B07">
      <w:pPr>
        <w:framePr w:w="1382" w:wrap="auto" w:hAnchor="text" w:x="1817" w:y="70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NET_S</w:t>
      </w:r>
    </w:p>
    <w:p w:rsidR="008F1B07" w:rsidRDefault="008F1B07">
      <w:pPr>
        <w:framePr w:w="1253" w:wrap="auto" w:hAnchor="text" w:x="1817" w:y="74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11000</w:t>
      </w:r>
    </w:p>
    <w:p w:rsidR="008F1B07" w:rsidRDefault="008F1B07">
      <w:pPr>
        <w:framePr w:w="1141" w:wrap="auto" w:hAnchor="text" w:x="1817" w:y="78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3700</w:t>
      </w:r>
    </w:p>
    <w:p w:rsidR="008F1B07" w:rsidRDefault="008F1B07">
      <w:pPr>
        <w:framePr w:w="1141" w:wrap="auto" w:hAnchor="text" w:x="1817" w:y="83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8000</w:t>
      </w:r>
    </w:p>
    <w:p w:rsidR="008F1B07" w:rsidRDefault="008F1B07">
      <w:pPr>
        <w:framePr w:w="1240" w:wrap="auto" w:hAnchor="text" w:x="1817" w:y="8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(Null)</w:t>
      </w:r>
    </w:p>
    <w:p w:rsidR="008F1B07" w:rsidRDefault="008F1B07">
      <w:pPr>
        <w:framePr w:w="2117" w:wrap="auto" w:hAnchor="text" w:x="1817" w:y="91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4 rows selected.</w:t>
      </w:r>
    </w:p>
    <w:p w:rsidR="008F1B07" w:rsidRDefault="008F1B07">
      <w:pPr>
        <w:framePr w:w="8776" w:wrap="auto" w:hAnchor="text" w:x="1990" w:y="9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In above query, it will give output of salary+comm and net_sal is column alias, which is</w:t>
      </w:r>
    </w:p>
    <w:p w:rsidR="008F1B07" w:rsidRDefault="008F1B07">
      <w:pPr>
        <w:framePr w:w="8952" w:wrap="auto" w:hAnchor="text" w:x="1817" w:y="100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used to change column heading. So the output will be displayed under the net_sal heading. If</w:t>
      </w:r>
    </w:p>
    <w:p w:rsidR="008F1B07" w:rsidRDefault="008F1B07">
      <w:pPr>
        <w:framePr w:w="7779" w:wrap="auto" w:hAnchor="text" w:x="1817" w:y="104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you calculate any number value with null value, it will always return null value.</w:t>
      </w:r>
    </w:p>
    <w:p w:rsidR="008F1B07" w:rsidRDefault="008F1B07">
      <w:pPr>
        <w:framePr w:w="8947" w:wrap="auto" w:hAnchor="text" w:x="1817" w:y="108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In arithmetic operators * and / have equal higher precedence. And + and – have equal lower</w:t>
      </w:r>
    </w:p>
    <w:p w:rsidR="008F1B07" w:rsidRDefault="008F1B07">
      <w:pPr>
        <w:framePr w:w="1744" w:wrap="auto" w:hAnchor="text" w:x="1817" w:y="112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precedence.</w:t>
      </w:r>
    </w:p>
    <w:p w:rsidR="008F1B07" w:rsidRDefault="008F1B07">
      <w:pPr>
        <w:framePr w:w="5984" w:wrap="auto" w:hAnchor="text" w:x="1817" w:y="11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Check the following illustrates the precedence of operators.</w:t>
      </w:r>
    </w:p>
    <w:p w:rsidR="008F1B07" w:rsidRDefault="008F1B07">
      <w:pPr>
        <w:framePr w:w="6533" w:wrap="auto" w:hAnchor="text" w:x="1817" w:y="121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Select 12*(salary+comm) annual_netsal from emp_master;</w:t>
      </w:r>
    </w:p>
    <w:p w:rsidR="008F1B07" w:rsidRDefault="008F1B07">
      <w:pPr>
        <w:framePr w:w="1747" w:wrap="auto" w:hAnchor="text" w:x="1817" w:y="125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ANNUAL_</w:t>
      </w:r>
    </w:p>
    <w:p w:rsidR="008F1B07" w:rsidRDefault="008F1B07">
      <w:pPr>
        <w:framePr w:w="1360" w:wrap="auto" w:hAnchor="text" w:x="1817" w:y="130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132000</w:t>
      </w:r>
    </w:p>
    <w:p w:rsidR="008F1B07" w:rsidRDefault="008F1B07">
      <w:pPr>
        <w:framePr w:w="1253" w:wrap="auto" w:hAnchor="text" w:x="1817" w:y="134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44400</w:t>
      </w:r>
    </w:p>
    <w:p w:rsidR="008F1B07" w:rsidRDefault="008F1B07">
      <w:pPr>
        <w:framePr w:w="1253" w:wrap="auto" w:hAnchor="text" w:x="1817" w:y="138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96000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3776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1969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53</w:t>
      </w:r>
    </w:p>
    <w:p w:rsidR="008F1B07" w:rsidRDefault="008F1B07">
      <w:pPr>
        <w:framePr w:w="1240" w:wrap="auto" w:hAnchor="text" w:x="1817" w:y="1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(Null)</w:t>
      </w:r>
    </w:p>
    <w:p w:rsidR="008F1B07" w:rsidRDefault="008F1B07">
      <w:pPr>
        <w:framePr w:w="2117" w:wrap="auto" w:hAnchor="text" w:x="1817" w:y="18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4 rows selected.</w:t>
      </w:r>
    </w:p>
    <w:p w:rsidR="008F1B07" w:rsidRDefault="008F1B07">
      <w:pPr>
        <w:framePr w:w="8943" w:wrap="auto" w:hAnchor="text" w:x="1817" w:y="23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If the parenthesis is omitted then multiplication will be performed first followed by addition.</w:t>
      </w:r>
    </w:p>
    <w:p w:rsidR="008F1B07" w:rsidRDefault="008F1B07">
      <w:pPr>
        <w:framePr w:w="6034" w:wrap="auto" w:hAnchor="text" w:x="1817" w:y="27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We can change the order of evaluation by using parenthesis.</w:t>
      </w:r>
    </w:p>
    <w:p w:rsidR="008F1B07" w:rsidRDefault="008F1B07">
      <w:pPr>
        <w:framePr w:w="2967" w:wrap="auto" w:hAnchor="text" w:x="1817" w:y="31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Comparison Operators:</w:t>
      </w:r>
    </w:p>
    <w:p w:rsidR="008F1B07" w:rsidRDefault="008F1B07">
      <w:pPr>
        <w:framePr w:w="8948" w:wrap="auto" w:hAnchor="text" w:x="1817" w:y="36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Comparison operators are used in condition to compare one expression with other. The</w:t>
      </w:r>
    </w:p>
    <w:p w:rsidR="008F1B07" w:rsidRDefault="008F1B07">
      <w:pPr>
        <w:framePr w:w="8173" w:wrap="auto" w:hAnchor="text" w:x="1817" w:y="40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comparison operators are =, &gt;, &lt;, &gt;=, &lt;=, !=, between, like , is null and in operators.</w:t>
      </w:r>
    </w:p>
    <w:p w:rsidR="008F1B07" w:rsidRDefault="008F1B07">
      <w:pPr>
        <w:framePr w:w="5642" w:wrap="auto" w:hAnchor="text" w:x="1817" w:y="4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Between operator is used to check between two values.</w:t>
      </w:r>
    </w:p>
    <w:p w:rsidR="008F1B07" w:rsidRDefault="008F1B07">
      <w:pPr>
        <w:framePr w:w="921" w:wrap="auto" w:hAnchor="text" w:x="1817" w:y="48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33</w:t>
      </w:r>
    </w:p>
    <w:p w:rsidR="008F1B07" w:rsidRDefault="008F1B07">
      <w:pPr>
        <w:framePr w:w="1608" w:wrap="auto" w:hAnchor="text" w:x="1817" w:y="53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Example:</w:t>
      </w:r>
    </w:p>
    <w:p w:rsidR="008F1B07" w:rsidRDefault="008F1B07">
      <w:pPr>
        <w:framePr w:w="7005" w:wrap="auto" w:hAnchor="text" w:x="1817" w:y="5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select * from emp_master where salary between 5000 and 8000;</w:t>
      </w:r>
    </w:p>
    <w:p w:rsidR="008F1B07" w:rsidRDefault="008F1B07">
      <w:pPr>
        <w:framePr w:w="1514" w:wrap="auto" w:hAnchor="text" w:x="1817" w:y="61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EMPNO</w:t>
      </w:r>
    </w:p>
    <w:p w:rsidR="008F1B07" w:rsidRDefault="008F1B07">
      <w:pPr>
        <w:framePr w:w="1141" w:wrap="auto" w:hAnchor="text" w:x="1817" w:y="65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1124</w:t>
      </w:r>
    </w:p>
    <w:p w:rsidR="008F1B07" w:rsidRDefault="008F1B07">
      <w:pPr>
        <w:framePr w:w="1518" w:wrap="auto" w:hAnchor="text" w:x="2984" w:y="61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ENAME</w:t>
      </w:r>
    </w:p>
    <w:p w:rsidR="008F1B07" w:rsidRDefault="008F1B07">
      <w:pPr>
        <w:framePr w:w="1300" w:wrap="auto" w:hAnchor="text" w:x="2984" w:y="65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Martin</w:t>
      </w:r>
    </w:p>
    <w:p w:rsidR="008F1B07" w:rsidRDefault="008F1B07">
      <w:pPr>
        <w:framePr w:w="1135" w:wrap="auto" w:hAnchor="text" w:x="4203" w:y="61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JOB</w:t>
      </w:r>
    </w:p>
    <w:p w:rsidR="008F1B07" w:rsidRDefault="008F1B07">
      <w:pPr>
        <w:framePr w:w="1868" w:wrap="auto" w:hAnchor="text" w:x="4926" w:y="61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HIREDATE</w:t>
      </w:r>
    </w:p>
    <w:p w:rsidR="008F1B07" w:rsidRDefault="008F1B07">
      <w:pPr>
        <w:framePr w:w="1605" w:wrap="auto" w:hAnchor="text" w:x="6869" w:y="61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SALARY</w:t>
      </w:r>
    </w:p>
    <w:p w:rsidR="008F1B07" w:rsidRDefault="008F1B07">
      <w:pPr>
        <w:framePr w:w="1145" w:wrap="auto" w:hAnchor="text" w:x="6481" w:y="65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7000</w:t>
      </w:r>
    </w:p>
    <w:p w:rsidR="008F1B07" w:rsidRDefault="008F1B07">
      <w:pPr>
        <w:framePr w:w="2550" w:wrap="auto" w:hAnchor="text" w:x="8092" w:y="61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DEPTNO COMM</w:t>
      </w:r>
    </w:p>
    <w:p w:rsidR="008F1B07" w:rsidRDefault="008F1B07">
      <w:pPr>
        <w:framePr w:w="921" w:wrap="auto" w:hAnchor="text" w:x="8036" w:y="65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20</w:t>
      </w:r>
    </w:p>
    <w:p w:rsidR="008F1B07" w:rsidRDefault="008F1B07">
      <w:pPr>
        <w:framePr w:w="1136" w:wrap="auto" w:hAnchor="text" w:x="8928" w:y="65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1000</w:t>
      </w:r>
    </w:p>
    <w:p w:rsidR="008F1B07" w:rsidRDefault="008F1B07">
      <w:pPr>
        <w:framePr w:w="2453" w:wrap="auto" w:hAnchor="text" w:x="4147" w:y="65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Manager 30-aug-00</w:t>
      </w:r>
    </w:p>
    <w:p w:rsidR="008F1B07" w:rsidRDefault="008F1B07">
      <w:pPr>
        <w:framePr w:w="2033" w:wrap="auto" w:hAnchor="text" w:x="1817" w:y="70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 row selected.</w:t>
      </w:r>
    </w:p>
    <w:p w:rsidR="008F1B07" w:rsidRDefault="008F1B07">
      <w:pPr>
        <w:framePr w:w="8446" w:wrap="auto" w:hAnchor="text" w:x="2321" w:y="74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above select statement will display only those rows where salary of employee is</w:t>
      </w:r>
    </w:p>
    <w:p w:rsidR="008F1B07" w:rsidRDefault="008F1B07">
      <w:pPr>
        <w:framePr w:w="2864" w:wrap="auto" w:hAnchor="text" w:x="1817" w:y="78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between 5000 and 8000.</w:t>
      </w:r>
    </w:p>
    <w:p w:rsidR="008F1B07" w:rsidRDefault="008F1B07">
      <w:pPr>
        <w:framePr w:w="1963" w:wrap="auto" w:hAnchor="text" w:x="1817" w:y="83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IN Operator:</w:t>
      </w:r>
    </w:p>
    <w:p w:rsidR="008F1B07" w:rsidRDefault="008F1B07">
      <w:pPr>
        <w:framePr w:w="7742" w:wrap="auto" w:hAnchor="text" w:x="1817" w:y="8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in operator can be used to select rows that match one of the values in a list.</w:t>
      </w:r>
    </w:p>
    <w:p w:rsidR="008F1B07" w:rsidRDefault="008F1B07">
      <w:pPr>
        <w:framePr w:w="5763" w:wrap="auto" w:hAnchor="text" w:x="1817" w:y="91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SQL&gt;Select * from emp_master where deptno in(10,30);</w:t>
      </w:r>
    </w:p>
    <w:p w:rsidR="008F1B07" w:rsidRDefault="008F1B07">
      <w:pPr>
        <w:framePr w:w="1514" w:wrap="auto" w:hAnchor="text" w:x="1817" w:y="95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EMPNO</w:t>
      </w:r>
    </w:p>
    <w:p w:rsidR="008F1B07" w:rsidRDefault="008F1B07">
      <w:pPr>
        <w:framePr w:w="1141" w:wrap="auto" w:hAnchor="text" w:x="1817" w:y="100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1122</w:t>
      </w:r>
    </w:p>
    <w:p w:rsidR="008F1B07" w:rsidRDefault="008F1B07">
      <w:pPr>
        <w:framePr w:w="1141" w:wrap="auto" w:hAnchor="text" w:x="1817" w:y="104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1125</w:t>
      </w:r>
    </w:p>
    <w:p w:rsidR="008F1B07" w:rsidRDefault="008F1B07">
      <w:pPr>
        <w:framePr w:w="1518" w:wrap="auto" w:hAnchor="text" w:x="2984" w:y="95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ENAME</w:t>
      </w:r>
    </w:p>
    <w:p w:rsidR="008F1B07" w:rsidRDefault="008F1B07">
      <w:pPr>
        <w:framePr w:w="1192" w:wrap="auto" w:hAnchor="text" w:x="3040" w:y="100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Allen</w:t>
      </w:r>
    </w:p>
    <w:p w:rsidR="008F1B07" w:rsidRDefault="008F1B07">
      <w:pPr>
        <w:framePr w:w="1430" w:wrap="auto" w:hAnchor="text" w:x="2984" w:y="104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Tanmay</w:t>
      </w:r>
    </w:p>
    <w:p w:rsidR="008F1B07" w:rsidRDefault="008F1B07">
      <w:pPr>
        <w:framePr w:w="1131" w:wrap="auto" w:hAnchor="text" w:x="4147" w:y="95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JOB</w:t>
      </w:r>
    </w:p>
    <w:p w:rsidR="008F1B07" w:rsidRDefault="008F1B07">
      <w:pPr>
        <w:framePr w:w="1868" w:wrap="auto" w:hAnchor="text" w:x="4926" w:y="95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HIREDATE</w:t>
      </w:r>
    </w:p>
    <w:p w:rsidR="008F1B07" w:rsidRDefault="008F1B07">
      <w:pPr>
        <w:framePr w:w="1605" w:wrap="auto" w:hAnchor="text" w:x="6869" w:y="95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SALARY</w:t>
      </w:r>
    </w:p>
    <w:p w:rsidR="008F1B07" w:rsidRDefault="008F1B07">
      <w:pPr>
        <w:framePr w:w="1253" w:wrap="auto" w:hAnchor="text" w:x="6481" w:y="100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10000</w:t>
      </w:r>
    </w:p>
    <w:p w:rsidR="008F1B07" w:rsidRDefault="008F1B07">
      <w:pPr>
        <w:framePr w:w="1253" w:wrap="auto" w:hAnchor="text" w:x="6481" w:y="104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10000</w:t>
      </w:r>
    </w:p>
    <w:p w:rsidR="008F1B07" w:rsidRDefault="008F1B07">
      <w:pPr>
        <w:framePr w:w="2550" w:wrap="auto" w:hAnchor="text" w:x="8092" w:y="95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DEPTNO COMM</w:t>
      </w:r>
    </w:p>
    <w:p w:rsidR="008F1B07" w:rsidRDefault="008F1B07">
      <w:pPr>
        <w:framePr w:w="921" w:wrap="auto" w:hAnchor="text" w:x="8036" w:y="100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10</w:t>
      </w:r>
    </w:p>
    <w:p w:rsidR="008F1B07" w:rsidRDefault="008F1B07">
      <w:pPr>
        <w:framePr w:w="921" w:wrap="auto" w:hAnchor="text" w:x="8036" w:y="104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10</w:t>
      </w:r>
    </w:p>
    <w:p w:rsidR="008F1B07" w:rsidRDefault="008F1B07">
      <w:pPr>
        <w:framePr w:w="1145" w:wrap="auto" w:hAnchor="text" w:x="8811" w:y="100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1000</w:t>
      </w:r>
    </w:p>
    <w:p w:rsidR="008F1B07" w:rsidRDefault="008F1B07">
      <w:pPr>
        <w:framePr w:w="2425" w:wrap="auto" w:hAnchor="text" w:x="4147" w:y="100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Manager 1-JAN-00</w:t>
      </w:r>
    </w:p>
    <w:p w:rsidR="008F1B07" w:rsidRDefault="008F1B07">
      <w:pPr>
        <w:framePr w:w="1668" w:wrap="auto" w:hAnchor="text" w:x="4926" w:y="104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16-SEP-00</w:t>
      </w:r>
    </w:p>
    <w:p w:rsidR="008F1B07" w:rsidRDefault="008F1B07">
      <w:pPr>
        <w:framePr w:w="2117" w:wrap="auto" w:hAnchor="text" w:x="1817" w:y="108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2 rows selected.</w:t>
      </w:r>
    </w:p>
    <w:p w:rsidR="008F1B07" w:rsidRDefault="008F1B07">
      <w:pPr>
        <w:framePr w:w="7883" w:wrap="auto" w:hAnchor="text" w:x="1817" w:y="112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above query will retrieve only those rows where deptno is either in 10 or 30.</w:t>
      </w:r>
    </w:p>
    <w:p w:rsidR="008F1B07" w:rsidRDefault="008F1B07">
      <w:pPr>
        <w:framePr w:w="2266" w:wrap="auto" w:hAnchor="text" w:x="1817" w:y="117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LIKE Operator:</w:t>
      </w:r>
    </w:p>
    <w:p w:rsidR="008F1B07" w:rsidRDefault="008F1B07">
      <w:pPr>
        <w:framePr w:w="8946" w:wrap="auto" w:hAnchor="text" w:x="1817" w:y="121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Like operator is used to search character pattern, we need not know the exact character</w:t>
      </w:r>
    </w:p>
    <w:p w:rsidR="008F1B07" w:rsidRDefault="008F1B07">
      <w:pPr>
        <w:framePr w:w="7536" w:wrap="auto" w:hAnchor="text" w:x="1817" w:y="125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value. The like operator is used with special character % and _ (underscore).</w:t>
      </w:r>
    </w:p>
    <w:p w:rsidR="008F1B07" w:rsidRDefault="008F1B07">
      <w:pPr>
        <w:framePr w:w="5555" w:wrap="auto" w:hAnchor="text" w:x="1817" w:y="130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select * from emp_master where job like ‘M%’;</w:t>
      </w:r>
    </w:p>
    <w:p w:rsidR="008F1B07" w:rsidRDefault="008F1B07">
      <w:pPr>
        <w:framePr w:w="1514" w:wrap="auto" w:hAnchor="text" w:x="1817" w:y="134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EMPNO</w:t>
      </w:r>
    </w:p>
    <w:p w:rsidR="008F1B07" w:rsidRDefault="008F1B07">
      <w:pPr>
        <w:framePr w:w="1141" w:wrap="auto" w:hAnchor="text" w:x="1817" w:y="138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1122</w:t>
      </w:r>
    </w:p>
    <w:p w:rsidR="008F1B07" w:rsidRDefault="008F1B07">
      <w:pPr>
        <w:framePr w:w="1518" w:wrap="auto" w:hAnchor="text" w:x="2984" w:y="134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ENAME</w:t>
      </w:r>
    </w:p>
    <w:p w:rsidR="008F1B07" w:rsidRDefault="008F1B07">
      <w:pPr>
        <w:framePr w:w="1192" w:wrap="auto" w:hAnchor="text" w:x="2984" w:y="138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Allen</w:t>
      </w:r>
    </w:p>
    <w:p w:rsidR="008F1B07" w:rsidRDefault="008F1B07">
      <w:pPr>
        <w:framePr w:w="1131" w:wrap="auto" w:hAnchor="text" w:x="4147" w:y="134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JOB</w:t>
      </w:r>
    </w:p>
    <w:p w:rsidR="008F1B07" w:rsidRDefault="008F1B07">
      <w:pPr>
        <w:framePr w:w="1873" w:wrap="auto" w:hAnchor="text" w:x="4982" w:y="134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HIREDATE</w:t>
      </w:r>
    </w:p>
    <w:p w:rsidR="008F1B07" w:rsidRDefault="008F1B07">
      <w:pPr>
        <w:framePr w:w="1605" w:wrap="auto" w:hAnchor="text" w:x="6481" w:y="134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SALARY</w:t>
      </w:r>
    </w:p>
    <w:p w:rsidR="008F1B07" w:rsidRDefault="008F1B07">
      <w:pPr>
        <w:framePr w:w="1253" w:wrap="auto" w:hAnchor="text" w:x="6481" w:y="138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10000</w:t>
      </w:r>
    </w:p>
    <w:p w:rsidR="008F1B07" w:rsidRDefault="008F1B07">
      <w:pPr>
        <w:framePr w:w="1617" w:wrap="auto" w:hAnchor="text" w:x="7644" w:y="134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DEPTNO</w:t>
      </w:r>
    </w:p>
    <w:p w:rsidR="008F1B07" w:rsidRDefault="008F1B07">
      <w:pPr>
        <w:framePr w:w="921" w:wrap="auto" w:hAnchor="text" w:x="7644" w:y="138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10</w:t>
      </w:r>
    </w:p>
    <w:p w:rsidR="008F1B07" w:rsidRDefault="008F1B07">
      <w:pPr>
        <w:framePr w:w="1443" w:wrap="auto" w:hAnchor="text" w:x="8811" w:y="134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COMM</w:t>
      </w:r>
    </w:p>
    <w:p w:rsidR="008F1B07" w:rsidRDefault="008F1B07">
      <w:pPr>
        <w:framePr w:w="1145" w:wrap="auto" w:hAnchor="text" w:x="8811" w:y="138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1000</w:t>
      </w:r>
    </w:p>
    <w:p w:rsidR="008F1B07" w:rsidRDefault="008F1B07">
      <w:pPr>
        <w:framePr w:w="2289" w:wrap="auto" w:hAnchor="text" w:x="4147" w:y="138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Manager 1-jan-00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3878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1969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54</w:t>
      </w:r>
    </w:p>
    <w:p w:rsidR="008F1B07" w:rsidRDefault="008F1B07">
      <w:pPr>
        <w:framePr w:w="1141" w:wrap="auto" w:hAnchor="text" w:x="1817" w:y="1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1124</w:t>
      </w:r>
    </w:p>
    <w:p w:rsidR="008F1B07" w:rsidRDefault="008F1B07">
      <w:pPr>
        <w:framePr w:w="1300" w:wrap="auto" w:hAnchor="text" w:x="2984" w:y="1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Martin</w:t>
      </w:r>
    </w:p>
    <w:p w:rsidR="008F1B07" w:rsidRDefault="008F1B07">
      <w:pPr>
        <w:framePr w:w="2453" w:wrap="auto" w:hAnchor="text" w:x="4147" w:y="1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Manager 30-aug-00</w:t>
      </w:r>
    </w:p>
    <w:p w:rsidR="008F1B07" w:rsidRDefault="008F1B07">
      <w:pPr>
        <w:framePr w:w="1145" w:wrap="auto" w:hAnchor="text" w:x="6537" w:y="1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7000</w:t>
      </w:r>
    </w:p>
    <w:p w:rsidR="008F1B07" w:rsidRDefault="008F1B07">
      <w:pPr>
        <w:framePr w:w="917" w:wrap="auto" w:hAnchor="text" w:x="7704" w:y="1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20</w:t>
      </w:r>
    </w:p>
    <w:p w:rsidR="008F1B07" w:rsidRDefault="008F1B07">
      <w:pPr>
        <w:framePr w:w="1145" w:wrap="auto" w:hAnchor="text" w:x="8811" w:y="1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1000</w:t>
      </w:r>
    </w:p>
    <w:p w:rsidR="008F1B07" w:rsidRDefault="008F1B07">
      <w:pPr>
        <w:framePr w:w="2117" w:wrap="auto" w:hAnchor="text" w:x="1817" w:y="18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2 rows selected.</w:t>
      </w:r>
    </w:p>
    <w:p w:rsidR="008F1B07" w:rsidRDefault="008F1B07">
      <w:pPr>
        <w:framePr w:w="8329" w:wrap="auto" w:hAnchor="text" w:x="2438" w:y="23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above select statement will display only those rows where job is starts with ‘M’</w:t>
      </w:r>
    </w:p>
    <w:p w:rsidR="008F1B07" w:rsidRDefault="008F1B07">
      <w:pPr>
        <w:framePr w:w="8949" w:wrap="auto" w:hAnchor="text" w:x="1817" w:y="27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followed by any number of any characters. % sign is used to refer number of characters (it</w:t>
      </w:r>
    </w:p>
    <w:p w:rsidR="008F1B07" w:rsidRDefault="008F1B07">
      <w:pPr>
        <w:framePr w:w="8952" w:wrap="auto" w:hAnchor="text" w:x="1817" w:y="31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similar to * asterisk wildcard in DOS), while _ (underscore) is used to refer single</w:t>
      </w:r>
    </w:p>
    <w:p w:rsidR="008F1B07" w:rsidRDefault="008F1B07">
      <w:pPr>
        <w:framePr w:w="5254" w:wrap="auto" w:hAnchor="text" w:x="1817" w:y="36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character(it similar to ? question wildcard in DOS).</w:t>
      </w:r>
    </w:p>
    <w:p w:rsidR="008F1B07" w:rsidRDefault="008F1B07">
      <w:pPr>
        <w:framePr w:w="5615" w:wrap="auto" w:hAnchor="text" w:x="1817" w:y="40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SQL&gt;Select * from emp_master where job like ‘_lerk’;</w:t>
      </w:r>
    </w:p>
    <w:p w:rsidR="008F1B07" w:rsidRDefault="008F1B07">
      <w:pPr>
        <w:framePr w:w="1474" w:wrap="auto" w:hAnchor="text" w:x="1817" w:y="4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EMPNO</w:t>
      </w:r>
    </w:p>
    <w:p w:rsidR="008F1B07" w:rsidRDefault="008F1B07">
      <w:pPr>
        <w:framePr w:w="1141" w:wrap="auto" w:hAnchor="text" w:x="1817" w:y="48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1123</w:t>
      </w:r>
    </w:p>
    <w:p w:rsidR="008F1B07" w:rsidRDefault="008F1B07">
      <w:pPr>
        <w:framePr w:w="2033" w:wrap="auto" w:hAnchor="text" w:x="1817" w:y="53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 row selected.</w:t>
      </w:r>
    </w:p>
    <w:p w:rsidR="008F1B07" w:rsidRDefault="008F1B07">
      <w:pPr>
        <w:framePr w:w="8948" w:wrap="auto" w:hAnchor="text" w:x="1817" w:y="5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In above query, it will display only those rows where job is start with any single character</w:t>
      </w:r>
    </w:p>
    <w:p w:rsidR="008F1B07" w:rsidRDefault="008F1B07">
      <w:pPr>
        <w:framePr w:w="2590" w:wrap="auto" w:hAnchor="text" w:x="1817" w:y="61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but ends with ‘clerk’.</w:t>
      </w:r>
    </w:p>
    <w:p w:rsidR="008F1B07" w:rsidRDefault="008F1B07">
      <w:pPr>
        <w:framePr w:w="2500" w:wrap="auto" w:hAnchor="text" w:x="1817" w:y="66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Logical Operators:</w:t>
      </w:r>
    </w:p>
    <w:p w:rsidR="008F1B07" w:rsidRDefault="008F1B07">
      <w:pPr>
        <w:framePr w:w="8952" w:wrap="auto" w:hAnchor="text" w:x="1817" w:y="70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Logical operators are used to combine the results of two conditions to produce a single</w:t>
      </w:r>
    </w:p>
    <w:p w:rsidR="008F1B07" w:rsidRDefault="008F1B07">
      <w:pPr>
        <w:framePr w:w="5398" w:wrap="auto" w:hAnchor="text" w:x="1817" w:y="74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result. The logical operators are AND, NOT and OR.</w:t>
      </w:r>
    </w:p>
    <w:p w:rsidR="008F1B07" w:rsidRDefault="008F1B07">
      <w:pPr>
        <w:framePr w:w="2195" w:wrap="auto" w:hAnchor="text" w:x="1817" w:y="78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AND Operator:</w:t>
      </w:r>
    </w:p>
    <w:p w:rsidR="008F1B07" w:rsidRDefault="008F1B07">
      <w:pPr>
        <w:framePr w:w="8953" w:wrap="auto" w:hAnchor="text" w:x="1817" w:y="83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Oracle engine will process all rows in a table and display the result only when all the</w:t>
      </w:r>
    </w:p>
    <w:p w:rsidR="008F1B07" w:rsidRDefault="008F1B07">
      <w:pPr>
        <w:framePr w:w="5843" w:wrap="auto" w:hAnchor="text" w:x="1817" w:y="8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conditions specified using the AND operator are satisfied.</w:t>
      </w:r>
    </w:p>
    <w:p w:rsidR="008F1B07" w:rsidRDefault="008F1B07">
      <w:pPr>
        <w:framePr w:w="7121" w:wrap="auto" w:hAnchor="text" w:x="1817" w:y="91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select * from emp_master where salary &gt; 5000 and comm &lt; 750 ;</w:t>
      </w:r>
    </w:p>
    <w:p w:rsidR="008F1B07" w:rsidRDefault="008F1B07">
      <w:pPr>
        <w:framePr w:w="2328" w:wrap="auto" w:hAnchor="text" w:x="1817" w:y="95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No rows selected.</w:t>
      </w:r>
    </w:p>
    <w:p w:rsidR="008F1B07" w:rsidRDefault="008F1B07">
      <w:pPr>
        <w:framePr w:w="8952" w:wrap="auto" w:hAnchor="text" w:x="1817" w:y="100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select statement will return only those rows where salary is greater than 5000 and comm</w:t>
      </w:r>
    </w:p>
    <w:p w:rsidR="008F1B07" w:rsidRDefault="008F1B07">
      <w:pPr>
        <w:framePr w:w="7538" w:wrap="auto" w:hAnchor="text" w:x="1817" w:y="104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is less than 750. If both the conditions are true then only it will retrieve rows.</w:t>
      </w:r>
    </w:p>
    <w:p w:rsidR="008F1B07" w:rsidRDefault="008F1B07">
      <w:pPr>
        <w:framePr w:w="2046" w:wrap="auto" w:hAnchor="text" w:x="1817" w:y="108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OR Operator:</w:t>
      </w:r>
    </w:p>
    <w:p w:rsidR="008F1B07" w:rsidRDefault="008F1B07">
      <w:pPr>
        <w:framePr w:w="8950" w:wrap="auto" w:hAnchor="text" w:x="1817" w:y="112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Oracle engine will process all rows in a table and display the result only when any of</w:t>
      </w:r>
    </w:p>
    <w:p w:rsidR="008F1B07" w:rsidRDefault="008F1B07">
      <w:pPr>
        <w:framePr w:w="6081" w:wrap="auto" w:hAnchor="text" w:x="1817" w:y="11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conditions specified using the OR operators are satisfied.</w:t>
      </w:r>
    </w:p>
    <w:p w:rsidR="008F1B07" w:rsidRDefault="008F1B07">
      <w:pPr>
        <w:framePr w:w="6934" w:wrap="auto" w:hAnchor="text" w:x="1817" w:y="121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SQL&gt;select * from emp_master where salary &gt; 5000 or comm &lt; 750;</w:t>
      </w:r>
    </w:p>
    <w:p w:rsidR="008F1B07" w:rsidRDefault="008F1B07">
      <w:pPr>
        <w:framePr w:w="1514" w:wrap="auto" w:hAnchor="text" w:x="1817" w:y="125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EMPNO</w:t>
      </w:r>
    </w:p>
    <w:p w:rsidR="008F1B07" w:rsidRDefault="008F1B07">
      <w:pPr>
        <w:framePr w:w="1141" w:wrap="auto" w:hAnchor="text" w:x="1817" w:y="130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1122</w:t>
      </w:r>
    </w:p>
    <w:p w:rsidR="008F1B07" w:rsidRDefault="008F1B07">
      <w:pPr>
        <w:framePr w:w="1141" w:wrap="auto" w:hAnchor="text" w:x="1817" w:y="134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1123</w:t>
      </w:r>
    </w:p>
    <w:p w:rsidR="008F1B07" w:rsidRDefault="008F1B07">
      <w:pPr>
        <w:framePr w:w="1141" w:wrap="auto" w:hAnchor="text" w:x="1817" w:y="138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1124</w:t>
      </w:r>
    </w:p>
    <w:p w:rsidR="008F1B07" w:rsidRDefault="008F1B07">
      <w:pPr>
        <w:framePr w:w="1518" w:wrap="auto" w:hAnchor="text" w:x="2984" w:y="125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ENAME</w:t>
      </w:r>
    </w:p>
    <w:p w:rsidR="008F1B07" w:rsidRDefault="008F1B07">
      <w:pPr>
        <w:framePr w:w="1192" w:wrap="auto" w:hAnchor="text" w:x="2984" w:y="130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Allen</w:t>
      </w:r>
    </w:p>
    <w:p w:rsidR="008F1B07" w:rsidRDefault="008F1B07">
      <w:pPr>
        <w:framePr w:w="1141" w:wrap="auto" w:hAnchor="text" w:x="3040" w:y="134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King</w:t>
      </w:r>
    </w:p>
    <w:p w:rsidR="008F1B07" w:rsidRDefault="008F1B07">
      <w:pPr>
        <w:framePr w:w="1131" w:wrap="auto" w:hAnchor="text" w:x="4147" w:y="125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JOB</w:t>
      </w:r>
    </w:p>
    <w:p w:rsidR="008F1B07" w:rsidRDefault="008F1B07">
      <w:pPr>
        <w:framePr w:w="1477" w:wrap="auto" w:hAnchor="text" w:x="3820" w:y="130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Manager</w:t>
      </w:r>
    </w:p>
    <w:p w:rsidR="008F1B07" w:rsidRDefault="008F1B07">
      <w:pPr>
        <w:framePr w:w="1192" w:wrap="auto" w:hAnchor="text" w:x="4147" w:y="134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Clerk</w:t>
      </w:r>
    </w:p>
    <w:p w:rsidR="008F1B07" w:rsidRDefault="008F1B07">
      <w:pPr>
        <w:framePr w:w="1868" w:wrap="auto" w:hAnchor="text" w:x="4926" w:y="125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HIREDATE</w:t>
      </w:r>
    </w:p>
    <w:p w:rsidR="008F1B07" w:rsidRDefault="008F1B07">
      <w:pPr>
        <w:framePr w:w="1449" w:wrap="auto" w:hAnchor="text" w:x="4926" w:y="130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1-jan-00</w:t>
      </w:r>
    </w:p>
    <w:p w:rsidR="008F1B07" w:rsidRDefault="008F1B07">
      <w:pPr>
        <w:framePr w:w="1570" w:wrap="auto" w:hAnchor="text" w:x="4926" w:y="134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30-jun-00</w:t>
      </w:r>
    </w:p>
    <w:p w:rsidR="008F1B07" w:rsidRDefault="008F1B07">
      <w:pPr>
        <w:framePr w:w="1608" w:wrap="auto" w:hAnchor="text" w:x="4926" w:y="138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30-aug-00</w:t>
      </w:r>
    </w:p>
    <w:p w:rsidR="008F1B07" w:rsidRDefault="008F1B07">
      <w:pPr>
        <w:framePr w:w="1605" w:wrap="auto" w:hAnchor="text" w:x="6869" w:y="125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SALARY</w:t>
      </w:r>
    </w:p>
    <w:p w:rsidR="008F1B07" w:rsidRDefault="008F1B07">
      <w:pPr>
        <w:framePr w:w="1253" w:wrap="auto" w:hAnchor="text" w:x="6481" w:y="130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10000</w:t>
      </w:r>
    </w:p>
    <w:p w:rsidR="008F1B07" w:rsidRDefault="008F1B07">
      <w:pPr>
        <w:framePr w:w="1145" w:wrap="auto" w:hAnchor="text" w:x="6481" w:y="134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3400</w:t>
      </w:r>
    </w:p>
    <w:p w:rsidR="008F1B07" w:rsidRDefault="008F1B07">
      <w:pPr>
        <w:framePr w:w="1145" w:wrap="auto" w:hAnchor="text" w:x="6481" w:y="138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7000</w:t>
      </w:r>
    </w:p>
    <w:p w:rsidR="008F1B07" w:rsidRDefault="008F1B07">
      <w:pPr>
        <w:framePr w:w="921" w:wrap="auto" w:hAnchor="text" w:x="7644" w:y="130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10</w:t>
      </w:r>
    </w:p>
    <w:p w:rsidR="008F1B07" w:rsidRDefault="008F1B07">
      <w:pPr>
        <w:framePr w:w="917" w:wrap="auto" w:hAnchor="text" w:x="7704" w:y="134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20</w:t>
      </w:r>
    </w:p>
    <w:p w:rsidR="008F1B07" w:rsidRDefault="008F1B07">
      <w:pPr>
        <w:framePr w:w="921" w:wrap="auto" w:hAnchor="text" w:x="7644" w:y="138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20</w:t>
      </w:r>
    </w:p>
    <w:p w:rsidR="008F1B07" w:rsidRDefault="008F1B07">
      <w:pPr>
        <w:framePr w:w="1617" w:wrap="auto" w:hAnchor="text" w:x="8036" w:y="125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DEPTNO</w:t>
      </w:r>
    </w:p>
    <w:p w:rsidR="008F1B07" w:rsidRDefault="008F1B07">
      <w:pPr>
        <w:framePr w:w="1443" w:wrap="auto" w:hAnchor="text" w:x="9198" w:y="125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COMM</w:t>
      </w:r>
    </w:p>
    <w:p w:rsidR="008F1B07" w:rsidRDefault="008F1B07">
      <w:pPr>
        <w:framePr w:w="1482" w:wrap="auto" w:hAnchor="text" w:x="3040" w:y="4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ENAME</w:t>
      </w:r>
    </w:p>
    <w:p w:rsidR="008F1B07" w:rsidRDefault="008F1B07">
      <w:pPr>
        <w:framePr w:w="1136" w:wrap="auto" w:hAnchor="text" w:x="3372" w:y="48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King</w:t>
      </w:r>
    </w:p>
    <w:p w:rsidR="008F1B07" w:rsidRDefault="008F1B07">
      <w:pPr>
        <w:framePr w:w="1093" w:wrap="auto" w:hAnchor="text" w:x="4147" w:y="4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JOB</w:t>
      </w:r>
    </w:p>
    <w:p w:rsidR="008F1B07" w:rsidRDefault="008F1B07">
      <w:pPr>
        <w:framePr w:w="1192" w:wrap="auto" w:hAnchor="text" w:x="4147" w:y="48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Clerk</w:t>
      </w:r>
    </w:p>
    <w:p w:rsidR="008F1B07" w:rsidRDefault="008F1B07">
      <w:pPr>
        <w:framePr w:w="1795" w:wrap="auto" w:hAnchor="text" w:x="4926" w:y="4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HIREDATE</w:t>
      </w:r>
    </w:p>
    <w:p w:rsidR="008F1B07" w:rsidRDefault="008F1B07">
      <w:pPr>
        <w:framePr w:w="1570" w:wrap="auto" w:hAnchor="text" w:x="4926" w:y="48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30-jun-00</w:t>
      </w:r>
    </w:p>
    <w:p w:rsidR="008F1B07" w:rsidRDefault="008F1B07">
      <w:pPr>
        <w:framePr w:w="1577" w:wrap="auto" w:hAnchor="text" w:x="6481" w:y="4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SALARY</w:t>
      </w:r>
    </w:p>
    <w:p w:rsidR="008F1B07" w:rsidRDefault="008F1B07">
      <w:pPr>
        <w:framePr w:w="1145" w:wrap="auto" w:hAnchor="text" w:x="6481" w:y="48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3400</w:t>
      </w:r>
    </w:p>
    <w:p w:rsidR="008F1B07" w:rsidRDefault="008F1B07">
      <w:pPr>
        <w:framePr w:w="1568" w:wrap="auto" w:hAnchor="text" w:x="7704" w:y="4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DEPTNO</w:t>
      </w:r>
    </w:p>
    <w:p w:rsidR="008F1B07" w:rsidRDefault="008F1B07">
      <w:pPr>
        <w:framePr w:w="921" w:wrap="auto" w:hAnchor="text" w:x="8036" w:y="48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20</w:t>
      </w:r>
    </w:p>
    <w:p w:rsidR="008F1B07" w:rsidRDefault="008F1B07">
      <w:pPr>
        <w:framePr w:w="1399" w:wrap="auto" w:hAnchor="text" w:x="8811" w:y="4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COMM</w:t>
      </w:r>
    </w:p>
    <w:p w:rsidR="008F1B07" w:rsidRDefault="008F1B07">
      <w:pPr>
        <w:framePr w:w="1033" w:wrap="auto" w:hAnchor="text" w:x="8811" w:y="48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300</w:t>
      </w:r>
    </w:p>
    <w:p w:rsidR="008F1B07" w:rsidRDefault="008F1B07">
      <w:pPr>
        <w:framePr w:w="1145" w:wrap="auto" w:hAnchor="text" w:x="8811" w:y="130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1000</w:t>
      </w:r>
    </w:p>
    <w:p w:rsidR="008F1B07" w:rsidRDefault="008F1B07">
      <w:pPr>
        <w:framePr w:w="1033" w:wrap="auto" w:hAnchor="text" w:x="8811" w:y="134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300</w:t>
      </w:r>
    </w:p>
    <w:p w:rsidR="008F1B07" w:rsidRDefault="008F1B07">
      <w:pPr>
        <w:framePr w:w="1145" w:wrap="auto" w:hAnchor="text" w:x="8811" w:y="138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1000</w:t>
      </w:r>
    </w:p>
    <w:p w:rsidR="008F1B07" w:rsidRDefault="008F1B07">
      <w:pPr>
        <w:framePr w:w="2247" w:wrap="auto" w:hAnchor="text" w:x="3040" w:y="138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Martin Manager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3980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1969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55</w:t>
      </w:r>
    </w:p>
    <w:p w:rsidR="008F1B07" w:rsidRDefault="008F1B07">
      <w:pPr>
        <w:framePr w:w="1141" w:wrap="auto" w:hAnchor="text" w:x="1817" w:y="1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1125</w:t>
      </w:r>
    </w:p>
    <w:p w:rsidR="008F1B07" w:rsidRDefault="008F1B07">
      <w:pPr>
        <w:framePr w:w="1430" w:wrap="auto" w:hAnchor="text" w:x="2984" w:y="1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Tanmay</w:t>
      </w:r>
    </w:p>
    <w:p w:rsidR="008F1B07" w:rsidRDefault="008F1B07">
      <w:pPr>
        <w:framePr w:w="1668" w:wrap="auto" w:hAnchor="text" w:x="4926" w:y="1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16-SEP-00</w:t>
      </w:r>
    </w:p>
    <w:p w:rsidR="008F1B07" w:rsidRDefault="008F1B07">
      <w:pPr>
        <w:framePr w:w="1253" w:wrap="auto" w:hAnchor="text" w:x="6481" w:y="1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10000</w:t>
      </w:r>
    </w:p>
    <w:p w:rsidR="008F1B07" w:rsidRDefault="008F1B07">
      <w:pPr>
        <w:framePr w:w="921" w:wrap="auto" w:hAnchor="text" w:x="7644" w:y="1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10</w:t>
      </w:r>
    </w:p>
    <w:p w:rsidR="008F1B07" w:rsidRDefault="008F1B07">
      <w:pPr>
        <w:framePr w:w="2117" w:wrap="auto" w:hAnchor="text" w:x="1817" w:y="18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4 rows selected.</w:t>
      </w:r>
    </w:p>
    <w:p w:rsidR="008F1B07" w:rsidRDefault="008F1B07">
      <w:pPr>
        <w:framePr w:w="8954" w:wrap="auto" w:hAnchor="text" w:x="1817" w:y="23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This select statement will check either salary is greater than 5000 or comm is less than 750.</w:t>
      </w:r>
    </w:p>
    <w:p w:rsidR="008F1B07" w:rsidRDefault="008F1B07">
      <w:pPr>
        <w:framePr w:w="6905" w:wrap="auto" w:hAnchor="text" w:x="1817" w:y="27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ie it will return all the records either of any one condition returns true.</w:t>
      </w:r>
    </w:p>
    <w:p w:rsidR="008F1B07" w:rsidRDefault="008F1B07">
      <w:pPr>
        <w:framePr w:w="2196" w:wrap="auto" w:hAnchor="text" w:x="1817" w:y="31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NOT Operator:</w:t>
      </w:r>
    </w:p>
    <w:p w:rsidR="008F1B07" w:rsidRDefault="008F1B07">
      <w:pPr>
        <w:framePr w:w="8951" w:wrap="auto" w:hAnchor="text" w:x="1817" w:y="36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Oracle engine will process all rows in a table and display the result only when none of</w:t>
      </w:r>
    </w:p>
    <w:p w:rsidR="008F1B07" w:rsidRDefault="008F1B07">
      <w:pPr>
        <w:framePr w:w="6141" w:wrap="auto" w:hAnchor="text" w:x="1817" w:y="40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conditions specified using the NOT operator are satisfied.</w:t>
      </w:r>
    </w:p>
    <w:p w:rsidR="008F1B07" w:rsidRDefault="008F1B07">
      <w:pPr>
        <w:framePr w:w="5965" w:wrap="auto" w:hAnchor="text" w:x="1817" w:y="4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select * from emp_master where not salary = 10000;</w:t>
      </w:r>
    </w:p>
    <w:p w:rsidR="008F1B07" w:rsidRDefault="008F1B07">
      <w:pPr>
        <w:framePr w:w="1474" w:wrap="auto" w:hAnchor="text" w:x="1817" w:y="48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EMPNO</w:t>
      </w:r>
    </w:p>
    <w:p w:rsidR="008F1B07" w:rsidRDefault="008F1B07">
      <w:pPr>
        <w:framePr w:w="1141" w:wrap="auto" w:hAnchor="text" w:x="1817" w:y="53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1123</w:t>
      </w:r>
    </w:p>
    <w:p w:rsidR="008F1B07" w:rsidRDefault="008F1B07">
      <w:pPr>
        <w:framePr w:w="1141" w:wrap="auto" w:hAnchor="text" w:x="1817" w:y="5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1124</w:t>
      </w:r>
    </w:p>
    <w:p w:rsidR="008F1B07" w:rsidRDefault="008F1B07">
      <w:pPr>
        <w:framePr w:w="1482" w:wrap="auto" w:hAnchor="text" w:x="3040" w:y="48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ENAME</w:t>
      </w:r>
    </w:p>
    <w:p w:rsidR="008F1B07" w:rsidRDefault="008F1B07">
      <w:pPr>
        <w:framePr w:w="1141" w:wrap="auto" w:hAnchor="text" w:x="3040" w:y="53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King</w:t>
      </w:r>
    </w:p>
    <w:p w:rsidR="008F1B07" w:rsidRDefault="008F1B07">
      <w:pPr>
        <w:framePr w:w="1300" w:wrap="auto" w:hAnchor="text" w:x="2984" w:y="5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Martin</w:t>
      </w:r>
    </w:p>
    <w:p w:rsidR="008F1B07" w:rsidRDefault="008F1B07">
      <w:pPr>
        <w:framePr w:w="1093" w:wrap="auto" w:hAnchor="text" w:x="4147" w:y="48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JOB</w:t>
      </w:r>
    </w:p>
    <w:p w:rsidR="008F1B07" w:rsidRDefault="008F1B07">
      <w:pPr>
        <w:framePr w:w="1192" w:wrap="auto" w:hAnchor="text" w:x="4147" w:y="53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Clerk</w:t>
      </w:r>
    </w:p>
    <w:p w:rsidR="008F1B07" w:rsidRDefault="008F1B07">
      <w:pPr>
        <w:framePr w:w="1795" w:wrap="auto" w:hAnchor="text" w:x="4926" w:y="48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HIREDATE</w:t>
      </w:r>
    </w:p>
    <w:p w:rsidR="008F1B07" w:rsidRDefault="008F1B07">
      <w:pPr>
        <w:framePr w:w="1570" w:wrap="auto" w:hAnchor="text" w:x="4982" w:y="53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30-jun-00</w:t>
      </w:r>
    </w:p>
    <w:p w:rsidR="008F1B07" w:rsidRDefault="008F1B07">
      <w:pPr>
        <w:framePr w:w="1577" w:wrap="auto" w:hAnchor="text" w:x="6481" w:y="48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SALARY</w:t>
      </w:r>
    </w:p>
    <w:p w:rsidR="008F1B07" w:rsidRDefault="008F1B07">
      <w:pPr>
        <w:framePr w:w="1145" w:wrap="auto" w:hAnchor="text" w:x="6481" w:y="53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3400</w:t>
      </w:r>
    </w:p>
    <w:p w:rsidR="008F1B07" w:rsidRDefault="008F1B07">
      <w:pPr>
        <w:framePr w:w="1145" w:wrap="auto" w:hAnchor="text" w:x="6481" w:y="5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7000</w:t>
      </w:r>
    </w:p>
    <w:p w:rsidR="008F1B07" w:rsidRDefault="008F1B07">
      <w:pPr>
        <w:framePr w:w="1568" w:wrap="auto" w:hAnchor="text" w:x="7704" w:y="48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DEPTNO</w:t>
      </w:r>
    </w:p>
    <w:p w:rsidR="008F1B07" w:rsidRDefault="008F1B07">
      <w:pPr>
        <w:framePr w:w="921" w:wrap="auto" w:hAnchor="text" w:x="8036" w:y="53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20</w:t>
      </w:r>
    </w:p>
    <w:p w:rsidR="008F1B07" w:rsidRDefault="008F1B07">
      <w:pPr>
        <w:framePr w:w="921" w:wrap="auto" w:hAnchor="text" w:x="8036" w:y="5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20</w:t>
      </w:r>
    </w:p>
    <w:p w:rsidR="008F1B07" w:rsidRDefault="008F1B07">
      <w:pPr>
        <w:framePr w:w="1399" w:wrap="auto" w:hAnchor="text" w:x="8811" w:y="48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COMM</w:t>
      </w:r>
    </w:p>
    <w:p w:rsidR="008F1B07" w:rsidRDefault="008F1B07">
      <w:pPr>
        <w:framePr w:w="1033" w:wrap="auto" w:hAnchor="text" w:x="8811" w:y="53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300</w:t>
      </w:r>
    </w:p>
    <w:p w:rsidR="008F1B07" w:rsidRDefault="008F1B07">
      <w:pPr>
        <w:framePr w:w="1145" w:wrap="auto" w:hAnchor="text" w:x="8811" w:y="5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1000</w:t>
      </w:r>
    </w:p>
    <w:p w:rsidR="008F1B07" w:rsidRDefault="008F1B07">
      <w:pPr>
        <w:framePr w:w="2453" w:wrap="auto" w:hAnchor="text" w:x="4203" w:y="5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Manager 30-aug-00</w:t>
      </w:r>
    </w:p>
    <w:p w:rsidR="008F1B07" w:rsidRDefault="008F1B07">
      <w:pPr>
        <w:framePr w:w="2117" w:wrap="auto" w:hAnchor="text" w:x="1817" w:y="61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2 rows selected.</w:t>
      </w:r>
    </w:p>
    <w:p w:rsidR="008F1B07" w:rsidRDefault="008F1B07">
      <w:pPr>
        <w:framePr w:w="8180" w:wrap="auto" w:hAnchor="text" w:x="1817" w:y="65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This select statement will return all the records where salary is NOT equal to 10000.</w:t>
      </w:r>
    </w:p>
    <w:p w:rsidR="008F1B07" w:rsidRDefault="008F1B07">
      <w:pPr>
        <w:framePr w:w="2672" w:wrap="auto" w:hAnchor="text" w:x="1817" w:y="70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Pre-define Functions</w:t>
      </w:r>
    </w:p>
    <w:p w:rsidR="008F1B07" w:rsidRDefault="008F1B07">
      <w:pPr>
        <w:framePr w:w="8949" w:wrap="auto" w:hAnchor="text" w:x="1817" w:y="74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Oracle functions serve the purpose of manipulating data items and returning a result.</w:t>
      </w:r>
    </w:p>
    <w:p w:rsidR="008F1B07" w:rsidRDefault="008F1B07">
      <w:pPr>
        <w:framePr w:w="8950" w:wrap="auto" w:hAnchor="text" w:x="1817" w:y="78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Functions are also capable of accepting user-supplied variables or constants and operations</w:t>
      </w:r>
    </w:p>
    <w:p w:rsidR="008F1B07" w:rsidRDefault="008F1B07">
      <w:pPr>
        <w:framePr w:w="6075" w:wrap="auto" w:hAnchor="text" w:x="1817" w:y="83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on them. Such variables and constants are called arguments.</w:t>
      </w:r>
    </w:p>
    <w:p w:rsidR="008F1B07" w:rsidRDefault="008F1B07">
      <w:pPr>
        <w:framePr w:w="8773" w:wrap="auto" w:hAnchor="text" w:x="1990" w:y="8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Functions are classified into Group Functions and Single Row Functions (Scalar</w:t>
      </w:r>
    </w:p>
    <w:p w:rsidR="008F1B07" w:rsidRDefault="008F1B07">
      <w:pPr>
        <w:framePr w:w="8953" w:wrap="auto" w:hAnchor="text" w:x="1817" w:y="91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Functions).Before we check single row function and group function, we will take a look on</w:t>
      </w:r>
    </w:p>
    <w:p w:rsidR="008F1B07" w:rsidRDefault="008F1B07">
      <w:pPr>
        <w:framePr w:w="1712" w:wrap="auto" w:hAnchor="text" w:x="1817" w:y="9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Dual table”</w:t>
      </w:r>
    </w:p>
    <w:p w:rsidR="008F1B07" w:rsidRDefault="008F1B07">
      <w:pPr>
        <w:framePr w:w="2968" w:wrap="auto" w:hAnchor="text" w:x="1817" w:y="100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The Oracle Table Dual”</w:t>
      </w:r>
    </w:p>
    <w:p w:rsidR="008F1B07" w:rsidRDefault="008F1B07">
      <w:pPr>
        <w:framePr w:w="8838" w:wrap="auto" w:hAnchor="text" w:x="1929" w:y="104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Dual is a small oracle worktable, which consists of only one row and one column, and</w:t>
      </w:r>
    </w:p>
    <w:p w:rsidR="008F1B07" w:rsidRDefault="008F1B07">
      <w:pPr>
        <w:framePr w:w="8958" w:wrap="auto" w:hAnchor="text" w:x="1817" w:y="108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contains the value x in that column. Besides arithmetic calculations, it also supports date</w:t>
      </w:r>
    </w:p>
    <w:p w:rsidR="008F1B07" w:rsidRDefault="008F1B07">
      <w:pPr>
        <w:framePr w:w="3196" w:wrap="auto" w:hAnchor="text" w:x="1817" w:y="112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retrieval and it’s formatting.</w:t>
      </w:r>
    </w:p>
    <w:p w:rsidR="008F1B07" w:rsidRDefault="008F1B07">
      <w:pPr>
        <w:framePr w:w="3168" w:wrap="auto" w:hAnchor="text" w:x="1817" w:y="11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select 2*2 from dual;</w:t>
      </w:r>
    </w:p>
    <w:p w:rsidR="008F1B07" w:rsidRDefault="008F1B07">
      <w:pPr>
        <w:framePr w:w="1033" w:wrap="auto" w:hAnchor="text" w:x="1817" w:y="121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2*2</w:t>
      </w:r>
    </w:p>
    <w:p w:rsidR="008F1B07" w:rsidRDefault="008F1B07">
      <w:pPr>
        <w:framePr w:w="809" w:wrap="auto" w:hAnchor="text" w:x="1929" w:y="125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4</w:t>
      </w:r>
    </w:p>
    <w:p w:rsidR="008F1B07" w:rsidRDefault="008F1B07">
      <w:pPr>
        <w:framePr w:w="4619" w:wrap="auto" w:hAnchor="text" w:x="1817" w:y="130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Single Row Functions (Scalar Functions):</w:t>
      </w:r>
    </w:p>
    <w:p w:rsidR="008F1B07" w:rsidRDefault="008F1B07">
      <w:pPr>
        <w:framePr w:w="8772" w:wrap="auto" w:hAnchor="text" w:x="1990" w:y="134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Functions that act on only one value at a time are called as Single Row Functions. A</w:t>
      </w:r>
    </w:p>
    <w:p w:rsidR="008F1B07" w:rsidRDefault="008F1B07">
      <w:pPr>
        <w:framePr w:w="7764" w:wrap="auto" w:hAnchor="text" w:x="1817" w:y="138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Single Row function returns one result for every row of a queried table or view.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4083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1969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56</w:t>
      </w:r>
    </w:p>
    <w:p w:rsidR="008F1B07" w:rsidRDefault="008F1B07">
      <w:pPr>
        <w:framePr w:w="8947" w:wrap="auto" w:hAnchor="text" w:x="1817" w:y="1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Single Row functions can be further grouped together by the data type of their arguments</w:t>
      </w:r>
    </w:p>
    <w:p w:rsidR="008F1B07" w:rsidRDefault="008F1B07">
      <w:pPr>
        <w:framePr w:w="8404" w:wrap="auto" w:hAnchor="text" w:x="1817" w:y="18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and return values. Functions can be classified corresponding to different data types as :</w:t>
      </w:r>
    </w:p>
    <w:p w:rsidR="008F1B07" w:rsidRDefault="008F1B07">
      <w:pPr>
        <w:framePr w:w="4994" w:wrap="auto" w:hAnchor="text" w:x="2148" w:y="22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</w:t>
      </w:r>
      <w:r>
        <w:rPr>
          <w:rFonts w:ascii="Wingdings Regular" w:hAnsi="Wingdings Regular" w:cs="Wingdings Regular"/>
          <w:color w:val="000000"/>
          <w:sz w:val="20"/>
          <w:szCs w:val="20"/>
        </w:rPr>
        <w:t xml:space="preserve">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String Functions : Work for String Data type</w:t>
      </w:r>
    </w:p>
    <w:p w:rsidR="008F1B07" w:rsidRDefault="008F1B07">
      <w:pPr>
        <w:framePr w:w="5356" w:wrap="auto" w:hAnchor="text" w:x="2148" w:y="27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</w:t>
      </w:r>
      <w:r>
        <w:rPr>
          <w:rFonts w:ascii="Wingdings Regular" w:hAnsi="Wingdings Regular" w:cs="Wingdings Regular"/>
          <w:color w:val="000000"/>
          <w:sz w:val="20"/>
          <w:szCs w:val="20"/>
        </w:rPr>
        <w:t xml:space="preserve">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Numeric Functions : Work for number Data type</w:t>
      </w:r>
    </w:p>
    <w:p w:rsidR="008F1B07" w:rsidRDefault="008F1B07">
      <w:pPr>
        <w:framePr w:w="7414" w:wrap="auto" w:hAnchor="text" w:x="2148" w:y="31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</w:t>
      </w:r>
      <w:r>
        <w:rPr>
          <w:rFonts w:ascii="Wingdings Regular" w:hAnsi="Wingdings Regular" w:cs="Wingdings Regular"/>
          <w:color w:val="000000"/>
          <w:sz w:val="20"/>
          <w:szCs w:val="20"/>
        </w:rPr>
        <w:t xml:space="preserve">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Conversion Functions : Work for conversion of one data type to another</w:t>
      </w:r>
    </w:p>
    <w:p w:rsidR="008F1B07" w:rsidRDefault="008F1B07">
      <w:pPr>
        <w:framePr w:w="5025" w:wrap="auto" w:hAnchor="text" w:x="2148" w:y="35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</w:t>
      </w:r>
      <w:r>
        <w:rPr>
          <w:rFonts w:ascii="Wingdings Regular" w:hAnsi="Wingdings Regular" w:cs="Wingdings Regular"/>
          <w:color w:val="000000"/>
          <w:sz w:val="20"/>
          <w:szCs w:val="20"/>
        </w:rPr>
        <w:t xml:space="preserve">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Date Functions : Work for Date Data type </w:t>
      </w: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36</w:t>
      </w:r>
    </w:p>
    <w:p w:rsidR="008F1B07" w:rsidRDefault="008F1B07">
      <w:pPr>
        <w:framePr w:w="2351" w:wrap="auto" w:hAnchor="text" w:x="1817" w:y="40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String Functions:</w:t>
      </w:r>
    </w:p>
    <w:p w:rsidR="008F1B07" w:rsidRDefault="008F1B07">
      <w:pPr>
        <w:framePr w:w="7537" w:wrap="auto" w:hAnchor="text" w:x="1817" w:y="4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String functions accept string input and return either string or number values.</w:t>
      </w:r>
    </w:p>
    <w:p w:rsidR="008F1B07" w:rsidRDefault="008F1B07">
      <w:pPr>
        <w:framePr w:w="8954" w:wrap="auto" w:hAnchor="text" w:x="1817" w:y="48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 xml:space="preserve">1) Initcap (Initial Capital):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This String function is used to capitalize first character of the</w:t>
      </w:r>
    </w:p>
    <w:p w:rsidR="008F1B07" w:rsidRDefault="008F1B07">
      <w:pPr>
        <w:framePr w:w="1763" w:wrap="auto" w:hAnchor="text" w:x="1817" w:y="53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input string.</w:t>
      </w:r>
    </w:p>
    <w:p w:rsidR="008F1B07" w:rsidRDefault="008F1B07">
      <w:pPr>
        <w:framePr w:w="1427" w:wrap="auto" w:hAnchor="text" w:x="1817" w:y="61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Syntax:</w:t>
      </w:r>
    </w:p>
    <w:p w:rsidR="008F1B07" w:rsidRDefault="008F1B07">
      <w:pPr>
        <w:framePr w:w="1950" w:wrap="auto" w:hAnchor="text" w:x="1817" w:y="65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initcap(string)</w:t>
      </w:r>
    </w:p>
    <w:p w:rsidR="008F1B07" w:rsidRDefault="008F1B07">
      <w:pPr>
        <w:framePr w:w="1608" w:wrap="auto" w:hAnchor="text" w:x="1817" w:y="70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Example:</w:t>
      </w:r>
    </w:p>
    <w:p w:rsidR="008F1B07" w:rsidRDefault="008F1B07">
      <w:pPr>
        <w:framePr w:w="4219" w:wrap="auto" w:hAnchor="text" w:x="1817" w:y="74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select initcap(‘azure’) from dual;</w:t>
      </w:r>
    </w:p>
    <w:p w:rsidR="008F1B07" w:rsidRDefault="008F1B07">
      <w:pPr>
        <w:framePr w:w="1285" w:wrap="auto" w:hAnchor="text" w:x="1817" w:y="78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INITC</w:t>
      </w:r>
    </w:p>
    <w:p w:rsidR="008F1B07" w:rsidRDefault="008F1B07">
      <w:pPr>
        <w:framePr w:w="1240" w:wrap="auto" w:hAnchor="text" w:x="1817" w:y="83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Azure</w:t>
      </w:r>
    </w:p>
    <w:p w:rsidR="008F1B07" w:rsidRDefault="008F1B07">
      <w:pPr>
        <w:framePr w:w="7165" w:wrap="auto" w:hAnchor="text" w:x="1817" w:y="8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 xml:space="preserve">2) Lower: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This String function will convert input string in to lower case.</w:t>
      </w:r>
    </w:p>
    <w:p w:rsidR="008F1B07" w:rsidRDefault="008F1B07">
      <w:pPr>
        <w:framePr w:w="1427" w:wrap="auto" w:hAnchor="text" w:x="1817" w:y="91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Syntax:</w:t>
      </w:r>
    </w:p>
    <w:p w:rsidR="008F1B07" w:rsidRDefault="008F1B07">
      <w:pPr>
        <w:framePr w:w="1921" w:wrap="auto" w:hAnchor="text" w:x="1817" w:y="9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Lower(string)</w:t>
      </w:r>
    </w:p>
    <w:p w:rsidR="008F1B07" w:rsidRDefault="008F1B07">
      <w:pPr>
        <w:framePr w:w="1608" w:wrap="auto" w:hAnchor="text" w:x="1817" w:y="100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Example:</w:t>
      </w:r>
    </w:p>
    <w:p w:rsidR="008F1B07" w:rsidRDefault="008F1B07">
      <w:pPr>
        <w:framePr w:w="4378" w:wrap="auto" w:hAnchor="text" w:x="1817" w:y="104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select lower(‘AZURE’) from dual;</w:t>
      </w:r>
    </w:p>
    <w:p w:rsidR="008F1B07" w:rsidRDefault="008F1B07">
      <w:pPr>
        <w:framePr w:w="1544" w:wrap="auto" w:hAnchor="text" w:x="1817" w:y="108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LOWER</w:t>
      </w:r>
    </w:p>
    <w:p w:rsidR="008F1B07" w:rsidRDefault="008F1B07">
      <w:pPr>
        <w:framePr w:w="1180" w:wrap="auto" w:hAnchor="text" w:x="1817" w:y="112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azure</w:t>
      </w:r>
    </w:p>
    <w:p w:rsidR="008F1B07" w:rsidRDefault="008F1B07">
      <w:pPr>
        <w:framePr w:w="7119" w:wrap="auto" w:hAnchor="text" w:x="1817" w:y="11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 xml:space="preserve">3) Upper: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This string function will convert input string in to upper case.</w:t>
      </w:r>
    </w:p>
    <w:p w:rsidR="008F1B07" w:rsidRDefault="008F1B07">
      <w:pPr>
        <w:framePr w:w="1427" w:wrap="auto" w:hAnchor="text" w:x="1817" w:y="121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Syntax:</w:t>
      </w:r>
    </w:p>
    <w:p w:rsidR="008F1B07" w:rsidRDefault="008F1B07">
      <w:pPr>
        <w:framePr w:w="1903" w:wrap="auto" w:hAnchor="text" w:x="1817" w:y="125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Upper(string)</w:t>
      </w:r>
    </w:p>
    <w:p w:rsidR="008F1B07" w:rsidRDefault="008F1B07">
      <w:pPr>
        <w:framePr w:w="1608" w:wrap="auto" w:hAnchor="text" w:x="1817" w:y="130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Example:</w:t>
      </w:r>
    </w:p>
    <w:p w:rsidR="008F1B07" w:rsidRDefault="008F1B07">
      <w:pPr>
        <w:framePr w:w="4117" w:wrap="auto" w:hAnchor="text" w:x="1817" w:y="134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select upper(‘azure’) from dual;</w:t>
      </w:r>
    </w:p>
    <w:p w:rsidR="008F1B07" w:rsidRDefault="008F1B07">
      <w:pPr>
        <w:framePr w:w="1388" w:wrap="auto" w:hAnchor="text" w:x="1817" w:y="138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UPPER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4185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1969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57</w:t>
      </w:r>
    </w:p>
    <w:p w:rsidR="008F1B07" w:rsidRDefault="008F1B07">
      <w:pPr>
        <w:framePr w:w="1212" w:wrap="auto" w:hAnchor="text" w:x="1817" w:y="1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——-</w:t>
      </w:r>
    </w:p>
    <w:p w:rsidR="008F1B07" w:rsidRDefault="008F1B07">
      <w:pPr>
        <w:framePr w:w="1431" w:wrap="auto" w:hAnchor="text" w:x="1817" w:y="18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AZURE</w:t>
      </w:r>
    </w:p>
    <w:p w:rsidR="008F1B07" w:rsidRDefault="008F1B07">
      <w:pPr>
        <w:framePr w:w="8953" w:wrap="auto" w:hAnchor="text" w:x="1817" w:y="23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 xml:space="preserve">4) Ltrim (Left Trim):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Ltrim function accepts two string parameters; it will fetch only those</w:t>
      </w:r>
    </w:p>
    <w:p w:rsidR="008F1B07" w:rsidRDefault="008F1B07">
      <w:pPr>
        <w:framePr w:w="8960" w:wrap="auto" w:hAnchor="text" w:x="1817" w:y="27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set of characters from the first string from the left side of the first string, and displays only</w:t>
      </w:r>
    </w:p>
    <w:p w:rsidR="008F1B07" w:rsidRDefault="008F1B07">
      <w:pPr>
        <w:framePr w:w="8949" w:wrap="auto" w:hAnchor="text" w:x="1817" w:y="31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those characters which are not present in second string. If same set of characters are not</w:t>
      </w:r>
    </w:p>
    <w:p w:rsidR="008F1B07" w:rsidRDefault="008F1B07">
      <w:pPr>
        <w:framePr w:w="4853" w:wrap="auto" w:hAnchor="text" w:x="1817" w:y="36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found in first string it will display whole string</w:t>
      </w:r>
    </w:p>
    <w:p w:rsidR="008F1B07" w:rsidRDefault="008F1B07">
      <w:pPr>
        <w:framePr w:w="1427" w:wrap="auto" w:hAnchor="text" w:x="1817" w:y="44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Syntax:</w:t>
      </w:r>
    </w:p>
    <w:p w:rsidR="008F1B07" w:rsidRDefault="008F1B07">
      <w:pPr>
        <w:framePr w:w="2156" w:wrap="auto" w:hAnchor="text" w:x="1817" w:y="48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Ltrim(string,set)</w:t>
      </w:r>
    </w:p>
    <w:p w:rsidR="008F1B07" w:rsidRDefault="008F1B07">
      <w:pPr>
        <w:framePr w:w="1608" w:wrap="auto" w:hAnchor="text" w:x="1817" w:y="53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Example:</w:t>
      </w:r>
    </w:p>
    <w:p w:rsidR="008F1B07" w:rsidRDefault="008F1B07">
      <w:pPr>
        <w:framePr w:w="5041" w:wrap="auto" w:hAnchor="text" w:x="1817" w:y="5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SQL&gt;select ltrim(‘azuretech’,’azure’) from dual;</w:t>
      </w:r>
    </w:p>
    <w:p w:rsidR="008F1B07" w:rsidRDefault="008F1B07">
      <w:pPr>
        <w:framePr w:w="1238" w:wrap="auto" w:hAnchor="text" w:x="1817" w:y="61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LTRI</w:t>
      </w:r>
    </w:p>
    <w:p w:rsidR="008F1B07" w:rsidRDefault="008F1B07">
      <w:pPr>
        <w:framePr w:w="1066" w:wrap="auto" w:hAnchor="text" w:x="1817" w:y="65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tech</w:t>
      </w:r>
    </w:p>
    <w:p w:rsidR="008F1B07" w:rsidRDefault="008F1B07">
      <w:pPr>
        <w:framePr w:w="8961" w:wrap="auto" w:hAnchor="text" w:x="1817" w:y="70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5) </w:t>
      </w: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 xml:space="preserve">Rtrim (Right Trim):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Rtrim function accepts two string parameters; it will fetch only</w:t>
      </w:r>
    </w:p>
    <w:p w:rsidR="008F1B07" w:rsidRDefault="008F1B07">
      <w:pPr>
        <w:framePr w:w="8957" w:wrap="auto" w:hAnchor="text" w:x="1817" w:y="74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those characters from the first string, which is present in set of characters in second string</w:t>
      </w:r>
    </w:p>
    <w:p w:rsidR="008F1B07" w:rsidRDefault="008F1B07">
      <w:pPr>
        <w:framePr w:w="3938" w:wrap="auto" w:hAnchor="text" w:x="1817" w:y="78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from the right side of the first string.</w:t>
      </w:r>
    </w:p>
    <w:p w:rsidR="008F1B07" w:rsidRDefault="008F1B07">
      <w:pPr>
        <w:framePr w:w="1427" w:wrap="auto" w:hAnchor="text" w:x="1817" w:y="83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Syntax:</w:t>
      </w:r>
    </w:p>
    <w:p w:rsidR="008F1B07" w:rsidRDefault="008F1B07">
      <w:pPr>
        <w:framePr w:w="2169" w:wrap="auto" w:hAnchor="text" w:x="1817" w:y="8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Rtrim(string,set)</w:t>
      </w:r>
    </w:p>
    <w:p w:rsidR="008F1B07" w:rsidRDefault="008F1B07">
      <w:pPr>
        <w:framePr w:w="1608" w:wrap="auto" w:hAnchor="text" w:x="1817" w:y="91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Example:</w:t>
      </w:r>
    </w:p>
    <w:p w:rsidR="008F1B07" w:rsidRDefault="008F1B07">
      <w:pPr>
        <w:framePr w:w="4943" w:wrap="auto" w:hAnchor="text" w:x="1817" w:y="9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SQL&gt;select rtrim(‘azuretrim’,’trim’) from dual;</w:t>
      </w:r>
    </w:p>
    <w:p w:rsidR="008F1B07" w:rsidRDefault="008F1B07">
      <w:pPr>
        <w:framePr w:w="1457" w:wrap="auto" w:hAnchor="text" w:x="1817" w:y="100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RTRIM</w:t>
      </w:r>
    </w:p>
    <w:p w:rsidR="008F1B07" w:rsidRDefault="008F1B07">
      <w:pPr>
        <w:framePr w:w="1180" w:wrap="auto" w:hAnchor="text" w:x="1817" w:y="104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azure</w:t>
      </w:r>
    </w:p>
    <w:p w:rsidR="008F1B07" w:rsidRDefault="008F1B07">
      <w:pPr>
        <w:framePr w:w="8948" w:wrap="auto" w:hAnchor="text" w:x="1817" w:y="108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 xml:space="preserve">6) Translate: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This function is useful when you want to encrypt string. It will take first</w:t>
      </w:r>
    </w:p>
    <w:p w:rsidR="008F1B07" w:rsidRDefault="008F1B07">
      <w:pPr>
        <w:framePr w:w="8954" w:wrap="auto" w:hAnchor="text" w:x="1817" w:y="112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character from string1 and search the same character in string2 if that character is found than</w:t>
      </w:r>
    </w:p>
    <w:p w:rsidR="008F1B07" w:rsidRDefault="008F1B07">
      <w:pPr>
        <w:framePr w:w="8956" w:wrap="auto" w:hAnchor="text" w:x="1817" w:y="11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it replaces that character out of string3 on base of position of character found in string2. In</w:t>
      </w:r>
    </w:p>
    <w:p w:rsidR="008F1B07" w:rsidRDefault="008F1B07">
      <w:pPr>
        <w:framePr w:w="8951" w:wrap="auto" w:hAnchor="text" w:x="1817" w:y="121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below given example first character of string1 is found at position no 2 in string2, so it will</w:t>
      </w:r>
    </w:p>
    <w:p w:rsidR="008F1B07" w:rsidRDefault="008F1B07">
      <w:pPr>
        <w:framePr w:w="8955" w:wrap="auto" w:hAnchor="text" w:x="1817" w:y="125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extract second character from string3. Same way second character is found at position</w:t>
      </w:r>
    </w:p>
    <w:p w:rsidR="008F1B07" w:rsidRDefault="008F1B07">
      <w:pPr>
        <w:framePr w:w="8960" w:wrap="auto" w:hAnchor="text" w:x="1817" w:y="130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number 4 in string2, so it will extract fourth character from string3 and so on. If any</w:t>
      </w:r>
    </w:p>
    <w:p w:rsidR="008F1B07" w:rsidRDefault="008F1B07">
      <w:pPr>
        <w:framePr w:w="6749" w:wrap="auto" w:hAnchor="text" w:x="1817" w:y="134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character in string1 is not found in string2 then it is kept unchanged.</w:t>
      </w:r>
    </w:p>
    <w:p w:rsidR="008F1B07" w:rsidRDefault="008F1B07">
      <w:pPr>
        <w:framePr w:w="1427" w:wrap="auto" w:hAnchor="text" w:x="1817" w:y="138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Syntax: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4288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1969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58</w:t>
      </w:r>
    </w:p>
    <w:p w:rsidR="008F1B07" w:rsidRDefault="008F1B07">
      <w:pPr>
        <w:framePr w:w="3738" w:wrap="auto" w:hAnchor="text" w:x="1817" w:y="1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Translate(string1, string2, string3)</w:t>
      </w:r>
    </w:p>
    <w:p w:rsidR="008F1B07" w:rsidRDefault="008F1B07">
      <w:pPr>
        <w:framePr w:w="1608" w:wrap="auto" w:hAnchor="text" w:x="1817" w:y="18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Example:</w:t>
      </w:r>
    </w:p>
    <w:p w:rsidR="008F1B07" w:rsidRDefault="008F1B07">
      <w:pPr>
        <w:framePr w:w="6805" w:wrap="auto" w:hAnchor="text" w:x="1817" w:y="23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SQL&gt;select translate(‘abcde’,’xaybzcxdye’,’tanzmulrye’) from dual;</w:t>
      </w:r>
    </w:p>
    <w:p w:rsidR="008F1B07" w:rsidRDefault="008F1B07">
      <w:pPr>
        <w:framePr w:w="1442" w:wrap="auto" w:hAnchor="text" w:x="1817" w:y="27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TRANS</w:t>
      </w:r>
    </w:p>
    <w:p w:rsidR="008F1B07" w:rsidRDefault="008F1B07">
      <w:pPr>
        <w:framePr w:w="1180" w:wrap="auto" w:hAnchor="text" w:x="1817" w:y="31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azure</w:t>
      </w:r>
    </w:p>
    <w:p w:rsidR="008F1B07" w:rsidRDefault="008F1B07">
      <w:pPr>
        <w:framePr w:w="8947" w:wrap="auto" w:hAnchor="text" w:x="1817" w:y="36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 xml:space="preserve">7) Replace: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This function is useful when you want to search a specified string and replace it</w:t>
      </w:r>
    </w:p>
    <w:p w:rsidR="008F1B07" w:rsidRDefault="008F1B07">
      <w:pPr>
        <w:framePr w:w="8950" w:wrap="auto" w:hAnchor="text" w:x="1817" w:y="40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with particular string form the string provided. For example, you want to search ‘A’ from</w:t>
      </w:r>
    </w:p>
    <w:p w:rsidR="008F1B07" w:rsidRDefault="008F1B07">
      <w:pPr>
        <w:framePr w:w="8953" w:wrap="auto" w:hAnchor="text" w:x="1817" w:y="4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‘TACHNOLOGIAS’ and replace it with ‘E’ to make it ‘TECHNOLOGIES’. Replace</w:t>
      </w:r>
    </w:p>
    <w:p w:rsidR="008F1B07" w:rsidRDefault="008F1B07">
      <w:pPr>
        <w:framePr w:w="8948" w:wrap="auto" w:hAnchor="text" w:x="1817" w:y="48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function accepts three arguments first argument is, from which string you want to search,</w:t>
      </w:r>
    </w:p>
    <w:p w:rsidR="008F1B07" w:rsidRDefault="008F1B07">
      <w:pPr>
        <w:framePr w:w="8950" w:wrap="auto" w:hAnchor="text" w:x="1817" w:y="53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second argument is what you want to search from the first argument and third argument is</w:t>
      </w:r>
    </w:p>
    <w:p w:rsidR="008F1B07" w:rsidRDefault="008F1B07">
      <w:pPr>
        <w:framePr w:w="8952" w:wrap="auto" w:hAnchor="text" w:x="1817" w:y="5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replace string, value of second argument, if found will be replaced with value passed in third</w:t>
      </w:r>
    </w:p>
    <w:p w:rsidR="008F1B07" w:rsidRDefault="008F1B07">
      <w:pPr>
        <w:framePr w:w="1586" w:wrap="auto" w:hAnchor="text" w:x="1817" w:y="61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argument.</w:t>
      </w:r>
    </w:p>
    <w:p w:rsidR="008F1B07" w:rsidRDefault="008F1B07">
      <w:pPr>
        <w:framePr w:w="1427" w:wrap="auto" w:hAnchor="text" w:x="1817" w:y="66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Syntax:</w:t>
      </w:r>
    </w:p>
    <w:p w:rsidR="008F1B07" w:rsidRDefault="008F1B07">
      <w:pPr>
        <w:framePr w:w="4498" w:wrap="auto" w:hAnchor="text" w:x="1817" w:y="70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Replace(string, searchstring, replacestring)</w:t>
      </w:r>
    </w:p>
    <w:p w:rsidR="008F1B07" w:rsidRDefault="008F1B07">
      <w:pPr>
        <w:framePr w:w="1608" w:wrap="auto" w:hAnchor="text" w:x="1817" w:y="74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Example:</w:t>
      </w:r>
    </w:p>
    <w:p w:rsidR="008F1B07" w:rsidRDefault="008F1B07">
      <w:pPr>
        <w:framePr w:w="5484" w:wrap="auto" w:hAnchor="text" w:x="1817" w:y="78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select replace(‘jack and jue’,’j’,’bl’) from dual;</w:t>
      </w:r>
    </w:p>
    <w:p w:rsidR="008F1B07" w:rsidRDefault="008F1B07">
      <w:pPr>
        <w:framePr w:w="8818" w:wrap="auto" w:hAnchor="text" w:x="1817" w:y="83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 xml:space="preserve">8) Substr: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Substring fetches out a piece of the string beginning at start and going for count</w:t>
      </w:r>
    </w:p>
    <w:p w:rsidR="008F1B07" w:rsidRDefault="008F1B07">
      <w:pPr>
        <w:framePr w:w="8953" w:wrap="auto" w:hAnchor="text" w:x="1817" w:y="8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characters, if count is not specified, the string is fetched from start and goes till end of the</w:t>
      </w:r>
    </w:p>
    <w:p w:rsidR="008F1B07" w:rsidRDefault="008F1B07">
      <w:pPr>
        <w:framePr w:w="1254" w:wrap="auto" w:hAnchor="text" w:x="1817" w:y="91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string.</w:t>
      </w:r>
    </w:p>
    <w:p w:rsidR="008F1B07" w:rsidRDefault="008F1B07">
      <w:pPr>
        <w:framePr w:w="1427" w:wrap="auto" w:hAnchor="text" w:x="1817" w:y="95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Syntax:</w:t>
      </w:r>
    </w:p>
    <w:p w:rsidR="008F1B07" w:rsidRDefault="008F1B07">
      <w:pPr>
        <w:framePr w:w="3298" w:wrap="auto" w:hAnchor="text" w:x="1817" w:y="100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Substr(string, starts [, count])</w:t>
      </w:r>
    </w:p>
    <w:p w:rsidR="008F1B07" w:rsidRDefault="008F1B07">
      <w:pPr>
        <w:framePr w:w="1608" w:wrap="auto" w:hAnchor="text" w:x="1817" w:y="104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Example:</w:t>
      </w:r>
    </w:p>
    <w:p w:rsidR="008F1B07" w:rsidRDefault="008F1B07">
      <w:pPr>
        <w:framePr w:w="5405" w:wrap="auto" w:hAnchor="text" w:x="1817" w:y="108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SQL&gt;select substr(‘azuretechnology’,4,6) from dual;</w:t>
      </w:r>
    </w:p>
    <w:p w:rsidR="008F1B07" w:rsidRDefault="008F1B07">
      <w:pPr>
        <w:framePr w:w="1554" w:wrap="auto" w:hAnchor="text" w:x="1817" w:y="113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SUBSTR</w:t>
      </w:r>
    </w:p>
    <w:p w:rsidR="008F1B07" w:rsidRDefault="008F1B07">
      <w:pPr>
        <w:framePr w:w="1239" w:wrap="auto" w:hAnchor="text" w:x="1817" w:y="11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retech</w:t>
      </w:r>
    </w:p>
    <w:p w:rsidR="008F1B07" w:rsidRDefault="008F1B07">
      <w:pPr>
        <w:framePr w:w="8956" w:wrap="auto" w:hAnchor="text" w:x="1817" w:y="121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 xml:space="preserve">9) Chr: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Character function except character input and return either character or number</w:t>
      </w:r>
    </w:p>
    <w:p w:rsidR="008F1B07" w:rsidRDefault="008F1B07">
      <w:pPr>
        <w:framePr w:w="8955" w:wrap="auto" w:hAnchor="text" w:x="1817" w:y="125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values. The first among character function is chr. This returns the character value of given</w:t>
      </w:r>
    </w:p>
    <w:p w:rsidR="008F1B07" w:rsidRDefault="008F1B07">
      <w:pPr>
        <w:framePr w:w="2668" w:wrap="auto" w:hAnchor="text" w:x="1817" w:y="130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number within braces.</w:t>
      </w:r>
    </w:p>
    <w:p w:rsidR="008F1B07" w:rsidRDefault="008F1B07">
      <w:pPr>
        <w:framePr w:w="1427" w:wrap="auto" w:hAnchor="text" w:x="1817" w:y="134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Syntax:</w:t>
      </w:r>
    </w:p>
    <w:p w:rsidR="008F1B07" w:rsidRDefault="008F1B07">
      <w:pPr>
        <w:framePr w:w="1856" w:wrap="auto" w:hAnchor="text" w:x="1817" w:y="138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Chr(number)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4390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1969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59</w:t>
      </w:r>
    </w:p>
    <w:p w:rsidR="008F1B07" w:rsidRDefault="008F1B07">
      <w:pPr>
        <w:framePr w:w="1608" w:wrap="auto" w:hAnchor="text" w:x="1817" w:y="14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Example:</w:t>
      </w:r>
    </w:p>
    <w:p w:rsidR="008F1B07" w:rsidRDefault="008F1B07">
      <w:pPr>
        <w:framePr w:w="3434" w:wrap="auto" w:hAnchor="text" w:x="1817" w:y="18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SQL&gt;select chr(65) from dual;</w:t>
      </w:r>
    </w:p>
    <w:p w:rsidR="008F1B07" w:rsidRDefault="008F1B07">
      <w:pPr>
        <w:framePr w:w="858" w:wrap="auto" w:hAnchor="text" w:x="1817" w:y="23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</w:t>
      </w:r>
    </w:p>
    <w:p w:rsidR="008F1B07" w:rsidRDefault="008F1B07">
      <w:pPr>
        <w:framePr w:w="8947" w:wrap="auto" w:hAnchor="text" w:x="1817" w:y="27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 xml:space="preserve">10) Lpad (Left Pad):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This function takes three arguments. The first argument is character</w:t>
      </w:r>
    </w:p>
    <w:p w:rsidR="008F1B07" w:rsidRDefault="008F1B07">
      <w:pPr>
        <w:framePr w:w="8949" w:wrap="auto" w:hAnchor="text" w:x="1817" w:y="31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string, which has to be displayed with the left padding. Second is a number, which indicates</w:t>
      </w:r>
    </w:p>
    <w:p w:rsidR="008F1B07" w:rsidRDefault="008F1B07">
      <w:pPr>
        <w:framePr w:w="8952" w:wrap="auto" w:hAnchor="text" w:x="1817" w:y="36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total length of return value and third is the string with which left padding has to be done</w:t>
      </w:r>
    </w:p>
    <w:p w:rsidR="008F1B07" w:rsidRDefault="008F1B07">
      <w:pPr>
        <w:framePr w:w="2029" w:wrap="auto" w:hAnchor="text" w:x="1817" w:y="40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when required.</w:t>
      </w:r>
    </w:p>
    <w:p w:rsidR="008F1B07" w:rsidRDefault="008F1B07">
      <w:pPr>
        <w:framePr w:w="1427" w:wrap="auto" w:hAnchor="text" w:x="1817" w:y="44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Syntax:</w:t>
      </w:r>
    </w:p>
    <w:p w:rsidR="008F1B07" w:rsidRDefault="008F1B07">
      <w:pPr>
        <w:framePr w:w="3121" w:wrap="auto" w:hAnchor="text" w:x="1817" w:y="48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Lpad(String,length,pattern)</w:t>
      </w:r>
    </w:p>
    <w:p w:rsidR="008F1B07" w:rsidRDefault="008F1B07">
      <w:pPr>
        <w:framePr w:w="1608" w:wrap="auto" w:hAnchor="text" w:x="1817" w:y="53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Example:</w:t>
      </w:r>
    </w:p>
    <w:p w:rsidR="008F1B07" w:rsidRDefault="008F1B07">
      <w:pPr>
        <w:framePr w:w="4892" w:wrap="auto" w:hAnchor="text" w:x="1817" w:y="5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 &gt; select lpad(‘Welcome’,15,’*’) from dual;</w:t>
      </w:r>
    </w:p>
    <w:p w:rsidR="008F1B07" w:rsidRDefault="008F1B07">
      <w:pPr>
        <w:framePr w:w="2668" w:wrap="auto" w:hAnchor="text" w:x="1817" w:y="61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LPAD(‘WELCOME’,</w:t>
      </w:r>
    </w:p>
    <w:p w:rsidR="008F1B07" w:rsidRDefault="008F1B07">
      <w:pPr>
        <w:framePr w:w="2309" w:wrap="auto" w:hAnchor="text" w:x="1817" w:y="65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———————-</w:t>
      </w:r>
    </w:p>
    <w:p w:rsidR="008F1B07" w:rsidRDefault="008F1B07">
      <w:pPr>
        <w:framePr w:w="2431" w:wrap="auto" w:hAnchor="text" w:x="1817" w:y="70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********Welcome</w:t>
      </w:r>
    </w:p>
    <w:p w:rsidR="008F1B07" w:rsidRDefault="008F1B07">
      <w:pPr>
        <w:framePr w:w="6902" w:wrap="auto" w:hAnchor="text" w:x="1817" w:y="74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 xml:space="preserve">11) Rpad (Right Pad):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Rpad does exact opposite then Lpad function.</w:t>
      </w:r>
    </w:p>
    <w:p w:rsidR="008F1B07" w:rsidRDefault="008F1B07">
      <w:pPr>
        <w:framePr w:w="1427" w:wrap="auto" w:hAnchor="text" w:x="1817" w:y="78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Syntax:</w:t>
      </w:r>
    </w:p>
    <w:p w:rsidR="008F1B07" w:rsidRDefault="008F1B07">
      <w:pPr>
        <w:framePr w:w="3121" w:wrap="auto" w:hAnchor="text" w:x="1817" w:y="83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Lpad(String,length,pattern)</w:t>
      </w:r>
    </w:p>
    <w:p w:rsidR="008F1B07" w:rsidRDefault="008F1B07">
      <w:pPr>
        <w:framePr w:w="1608" w:wrap="auto" w:hAnchor="text" w:x="1817" w:y="874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Example:</w:t>
      </w:r>
    </w:p>
    <w:p w:rsidR="008F1B07" w:rsidRDefault="008F1B07">
      <w:pPr>
        <w:framePr w:w="4971" w:wrap="auto" w:hAnchor="text" w:x="1817" w:y="91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select rpad(‘Welcome’,15,’*’) from dual;</w:t>
      </w:r>
    </w:p>
    <w:p w:rsidR="008F1B07" w:rsidRDefault="008F1B07">
      <w:pPr>
        <w:framePr w:w="2682" w:wrap="auto" w:hAnchor="text" w:x="1817" w:y="9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RPAD(‘WELCOME’,</w:t>
      </w:r>
    </w:p>
    <w:p w:rsidR="008F1B07" w:rsidRDefault="008F1B07">
      <w:pPr>
        <w:framePr w:w="2309" w:wrap="auto" w:hAnchor="text" w:x="1817" w:y="100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———————-</w:t>
      </w:r>
    </w:p>
    <w:p w:rsidR="008F1B07" w:rsidRDefault="008F1B07">
      <w:pPr>
        <w:framePr w:w="2429" w:wrap="auto" w:hAnchor="text" w:x="1817" w:y="104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Welcome********</w:t>
      </w:r>
    </w:p>
    <w:p w:rsidR="008F1B07" w:rsidRDefault="008F1B07">
      <w:pPr>
        <w:framePr w:w="8936" w:wrap="auto" w:hAnchor="text" w:x="1817" w:y="108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 xml:space="preserve">12) Length: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When the length function is used in a query. It returns length of the input string.</w:t>
      </w:r>
    </w:p>
    <w:p w:rsidR="008F1B07" w:rsidRDefault="008F1B07">
      <w:pPr>
        <w:framePr w:w="1427" w:wrap="auto" w:hAnchor="text" w:x="1817" w:y="113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Syntax:</w:t>
      </w:r>
    </w:p>
    <w:p w:rsidR="008F1B07" w:rsidRDefault="008F1B07">
      <w:pPr>
        <w:framePr w:w="2075" w:wrap="auto" w:hAnchor="text" w:x="1817" w:y="117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Length(string)</w:t>
      </w:r>
    </w:p>
    <w:p w:rsidR="008F1B07" w:rsidRDefault="008F1B07">
      <w:pPr>
        <w:framePr w:w="1608" w:wrap="auto" w:hAnchor="text" w:x="1817" w:y="121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Example:</w:t>
      </w:r>
    </w:p>
    <w:p w:rsidR="008F1B07" w:rsidRDefault="008F1B07">
      <w:pPr>
        <w:framePr w:w="4111" w:wrap="auto" w:hAnchor="text" w:x="1817" w:y="125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SQL&gt;select length(‘auzre’) from dual;</w:t>
      </w:r>
    </w:p>
    <w:p w:rsidR="008F1B07" w:rsidRDefault="008F1B07">
      <w:pPr>
        <w:framePr w:w="2612" w:wrap="auto" w:hAnchor="text" w:x="1817" w:y="130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LENGTH(‘AUZRE’)</w:t>
      </w:r>
    </w:p>
    <w:p w:rsidR="008F1B07" w:rsidRDefault="008F1B07">
      <w:pPr>
        <w:framePr w:w="2309" w:wrap="auto" w:hAnchor="text" w:x="1817" w:y="134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———————-</w:t>
      </w:r>
    </w:p>
    <w:p w:rsidR="008F1B07" w:rsidRDefault="008F1B07">
      <w:pPr>
        <w:framePr w:w="809" w:wrap="auto" w:hAnchor="text" w:x="1817" w:y="138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5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4492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1969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60</w:t>
      </w:r>
    </w:p>
    <w:p w:rsidR="008F1B07" w:rsidRDefault="008F1B07">
      <w:pPr>
        <w:framePr w:w="8948" w:wrap="auto" w:hAnchor="text" w:x="1817" w:y="1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 xml:space="preserve">13) Decode: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Unlike the translate function which performs character-by-character</w:t>
      </w:r>
    </w:p>
    <w:p w:rsidR="008F1B07" w:rsidRDefault="008F1B07">
      <w:pPr>
        <w:framePr w:w="6777" w:wrap="auto" w:hAnchor="text" w:x="1817" w:y="18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replacement the decode function does a value-by-value replacement.</w:t>
      </w:r>
    </w:p>
    <w:p w:rsidR="008F1B07" w:rsidRDefault="008F1B07">
      <w:pPr>
        <w:framePr w:w="1427" w:wrap="auto" w:hAnchor="text" w:x="1817" w:y="23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Syntax:</w:t>
      </w:r>
    </w:p>
    <w:p w:rsidR="008F1B07" w:rsidRDefault="008F1B07">
      <w:pPr>
        <w:framePr w:w="6617" w:wrap="auto" w:hAnchor="text" w:x="1817" w:y="27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Select decode(column name,if,then,if,then_....) from &lt;tablename&gt;;</w:t>
      </w:r>
    </w:p>
    <w:p w:rsidR="008F1B07" w:rsidRDefault="008F1B07">
      <w:pPr>
        <w:framePr w:w="1608" w:wrap="auto" w:hAnchor="text" w:x="1817" w:y="31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Example:</w:t>
      </w:r>
    </w:p>
    <w:p w:rsidR="008F1B07" w:rsidRDefault="008F1B07">
      <w:pPr>
        <w:framePr w:w="7298" w:wrap="auto" w:hAnchor="text" w:x="1817" w:y="36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select deptno,decode(deptno,10, ‘Sales’, 20, ‘Purchase’, ‘Account’)</w:t>
      </w:r>
    </w:p>
    <w:p w:rsidR="008F1B07" w:rsidRDefault="008F1B07">
      <w:pPr>
        <w:framePr w:w="3192" w:wrap="auto" w:hAnchor="text" w:x="1817" w:y="40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DNAME from emp_master;</w:t>
      </w:r>
    </w:p>
    <w:p w:rsidR="008F1B07" w:rsidRDefault="008F1B07">
      <w:pPr>
        <w:framePr w:w="2429" w:wrap="auto" w:hAnchor="text" w:x="1817" w:y="4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DEPTNO DNAME</w:t>
      </w:r>
    </w:p>
    <w:p w:rsidR="008F1B07" w:rsidRDefault="008F1B07">
      <w:pPr>
        <w:framePr w:w="2291" w:wrap="auto" w:hAnchor="text" w:x="1817" w:y="48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——— ————</w:t>
      </w:r>
    </w:p>
    <w:p w:rsidR="008F1B07" w:rsidRDefault="008F1B07">
      <w:pPr>
        <w:framePr w:w="1443" w:wrap="auto" w:hAnchor="text" w:x="1817" w:y="53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10 Sales</w:t>
      </w:r>
    </w:p>
    <w:p w:rsidR="008F1B07" w:rsidRDefault="008F1B07">
      <w:pPr>
        <w:framePr w:w="1772" w:wrap="auto" w:hAnchor="text" w:x="1817" w:y="5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20 Purchase</w:t>
      </w:r>
    </w:p>
    <w:p w:rsidR="008F1B07" w:rsidRDefault="008F1B07">
      <w:pPr>
        <w:framePr w:w="1772" w:wrap="auto" w:hAnchor="text" w:x="1817" w:y="61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20 Purchase</w:t>
      </w:r>
    </w:p>
    <w:p w:rsidR="008F1B07" w:rsidRDefault="008F1B07">
      <w:pPr>
        <w:framePr w:w="1443" w:wrap="auto" w:hAnchor="text" w:x="1817" w:y="65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10 Sales</w:t>
      </w:r>
    </w:p>
    <w:p w:rsidR="008F1B07" w:rsidRDefault="008F1B07">
      <w:pPr>
        <w:framePr w:w="2117" w:wrap="auto" w:hAnchor="text" w:x="1817" w:y="70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4 rows selected.</w:t>
      </w:r>
    </w:p>
    <w:p w:rsidR="008F1B07" w:rsidRDefault="008F1B07">
      <w:pPr>
        <w:framePr w:w="8434" w:wrap="auto" w:hAnchor="text" w:x="1817" w:y="74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 xml:space="preserve">14) Concatenation ( || ) Operator: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This operator is used to merge two or more strings.</w:t>
      </w:r>
    </w:p>
    <w:p w:rsidR="008F1B07" w:rsidRDefault="008F1B07">
      <w:pPr>
        <w:framePr w:w="1427" w:wrap="auto" w:hAnchor="text" w:x="1817" w:y="78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Syntax:</w:t>
      </w:r>
    </w:p>
    <w:p w:rsidR="008F1B07" w:rsidRDefault="008F1B07">
      <w:pPr>
        <w:framePr w:w="2757" w:wrap="auto" w:hAnchor="text" w:x="1817" w:y="83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Concat(string1,string2)</w:t>
      </w:r>
    </w:p>
    <w:p w:rsidR="008F1B07" w:rsidRDefault="008F1B07">
      <w:pPr>
        <w:framePr w:w="5567" w:wrap="auto" w:hAnchor="text" w:x="1817" w:y="8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select concat(‘Azure’,’ Technology’) from dual;</w:t>
      </w:r>
    </w:p>
    <w:p w:rsidR="008F1B07" w:rsidRDefault="008F1B07">
      <w:pPr>
        <w:framePr w:w="2691" w:wrap="auto" w:hAnchor="text" w:x="1817" w:y="91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CONCAT(‘AZURE’,’</w:t>
      </w:r>
    </w:p>
    <w:p w:rsidR="008F1B07" w:rsidRDefault="008F1B07">
      <w:pPr>
        <w:framePr w:w="2458" w:wrap="auto" w:hAnchor="text" w:x="1817" w:y="9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————————</w:t>
      </w:r>
    </w:p>
    <w:p w:rsidR="008F1B07" w:rsidRDefault="008F1B07">
      <w:pPr>
        <w:framePr w:w="2358" w:wrap="auto" w:hAnchor="text" w:x="1817" w:y="100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Azure Technology</w:t>
      </w:r>
    </w:p>
    <w:p w:rsidR="008F1B07" w:rsidRDefault="008F1B07">
      <w:pPr>
        <w:framePr w:w="5189" w:wrap="auto" w:hAnchor="text" w:x="1817" w:y="104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select ‘ename is ‘||ename from emp_master;</w:t>
      </w:r>
    </w:p>
    <w:p w:rsidR="008F1B07" w:rsidRDefault="008F1B07">
      <w:pPr>
        <w:framePr w:w="2757" w:wrap="auto" w:hAnchor="text" w:x="1817" w:y="108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‘ENAME IS’||ENAME</w:t>
      </w:r>
    </w:p>
    <w:p w:rsidR="008F1B07" w:rsidRDefault="008F1B07">
      <w:pPr>
        <w:framePr w:w="2533" w:wrap="auto" w:hAnchor="text" w:x="1817" w:y="112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————————-</w:t>
      </w:r>
    </w:p>
    <w:p w:rsidR="008F1B07" w:rsidRDefault="008F1B07">
      <w:pPr>
        <w:framePr w:w="2027" w:wrap="auto" w:hAnchor="text" w:x="1817" w:y="11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ename is Allen</w:t>
      </w:r>
    </w:p>
    <w:p w:rsidR="008F1B07" w:rsidRDefault="008F1B07">
      <w:pPr>
        <w:framePr w:w="1976" w:wrap="auto" w:hAnchor="text" w:x="1817" w:y="121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ename is King</w:t>
      </w:r>
    </w:p>
    <w:p w:rsidR="008F1B07" w:rsidRDefault="008F1B07">
      <w:pPr>
        <w:framePr w:w="2140" w:wrap="auto" w:hAnchor="text" w:x="1817" w:y="125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ename is Martin</w:t>
      </w:r>
    </w:p>
    <w:p w:rsidR="008F1B07" w:rsidRDefault="008F1B07">
      <w:pPr>
        <w:framePr w:w="2265" w:wrap="auto" w:hAnchor="text" w:x="1817" w:y="130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ename is Tanmay</w:t>
      </w:r>
    </w:p>
    <w:p w:rsidR="008F1B07" w:rsidRDefault="008F1B07">
      <w:pPr>
        <w:framePr w:w="2117" w:wrap="auto" w:hAnchor="text" w:x="1817" w:y="134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4 rows selected.</w:t>
      </w:r>
    </w:p>
    <w:p w:rsidR="008F1B07" w:rsidRDefault="008F1B07">
      <w:pPr>
        <w:framePr w:w="2580" w:wrap="auto" w:hAnchor="text" w:x="1817" w:y="138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Numeric Functions: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4595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1969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61</w:t>
      </w:r>
    </w:p>
    <w:p w:rsidR="008F1B07" w:rsidRDefault="008F1B07">
      <w:pPr>
        <w:framePr w:w="6664" w:wrap="auto" w:hAnchor="text" w:x="1817" w:y="1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 xml:space="preserve">1) Abs (Absolute):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Abs() function always returns positive number.</w:t>
      </w:r>
    </w:p>
    <w:p w:rsidR="008F1B07" w:rsidRDefault="008F1B07">
      <w:pPr>
        <w:framePr w:w="1427" w:wrap="auto" w:hAnchor="text" w:x="1817" w:y="18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Syntax:</w:t>
      </w:r>
    </w:p>
    <w:p w:rsidR="008F1B07" w:rsidRDefault="008F1B07">
      <w:pPr>
        <w:framePr w:w="2784" w:wrap="auto" w:hAnchor="text" w:x="1817" w:y="23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Abs(Negetive Number)</w:t>
      </w:r>
    </w:p>
    <w:p w:rsidR="008F1B07" w:rsidRDefault="008F1B07">
      <w:pPr>
        <w:framePr w:w="1608" w:wrap="auto" w:hAnchor="text" w:x="1817" w:y="27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Example:</w:t>
      </w:r>
    </w:p>
    <w:p w:rsidR="008F1B07" w:rsidRDefault="008F1B07">
      <w:pPr>
        <w:framePr w:w="3641" w:wrap="auto" w:hAnchor="text" w:x="1817" w:y="31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select Abs(-10) from dual;</w:t>
      </w:r>
    </w:p>
    <w:p w:rsidR="008F1B07" w:rsidRDefault="008F1B07">
      <w:pPr>
        <w:framePr w:w="1576" w:wrap="auto" w:hAnchor="text" w:x="1817" w:y="36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ABS(-10)</w:t>
      </w:r>
    </w:p>
    <w:p w:rsidR="008F1B07" w:rsidRDefault="008F1B07">
      <w:pPr>
        <w:framePr w:w="921" w:wrap="auto" w:hAnchor="text" w:x="1817" w:y="40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10</w:t>
      </w:r>
    </w:p>
    <w:p w:rsidR="008F1B07" w:rsidRDefault="008F1B07">
      <w:pPr>
        <w:framePr w:w="8955" w:wrap="auto" w:hAnchor="text" w:x="1817" w:y="4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 xml:space="preserve">2) Ceil: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This function will return ceiling value of input number. i.e. if you enter 20.10 it will</w:t>
      </w:r>
    </w:p>
    <w:p w:rsidR="008F1B07" w:rsidRDefault="008F1B07">
      <w:pPr>
        <w:framePr w:w="8948" w:wrap="auto" w:hAnchor="text" w:x="1817" w:y="48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return 21 and if you enter 20.95 then also it will return 21. so if there is any decimal value it</w:t>
      </w:r>
    </w:p>
    <w:p w:rsidR="008F1B07" w:rsidRDefault="008F1B07">
      <w:pPr>
        <w:framePr w:w="5044" w:wrap="auto" w:hAnchor="text" w:x="1817" w:y="53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will add value by one and remove decimal value.</w:t>
      </w:r>
    </w:p>
    <w:p w:rsidR="008F1B07" w:rsidRDefault="008F1B07">
      <w:pPr>
        <w:framePr w:w="1427" w:wrap="auto" w:hAnchor="text" w:x="1817" w:y="61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Syntax:</w:t>
      </w:r>
    </w:p>
    <w:p w:rsidR="008F1B07" w:rsidRDefault="008F1B07">
      <w:pPr>
        <w:framePr w:w="1996" w:wrap="auto" w:hAnchor="text" w:x="1817" w:y="65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Ceil (Number)</w:t>
      </w:r>
    </w:p>
    <w:p w:rsidR="008F1B07" w:rsidRDefault="008F1B07">
      <w:pPr>
        <w:framePr w:w="1608" w:wrap="auto" w:hAnchor="text" w:x="1817" w:y="70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Example:</w:t>
      </w:r>
    </w:p>
    <w:p w:rsidR="008F1B07" w:rsidRDefault="008F1B07">
      <w:pPr>
        <w:framePr w:w="3854" w:wrap="auto" w:hAnchor="text" w:x="1817" w:y="74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SQL&gt;select Ceil (23.77) from dual;</w:t>
      </w:r>
    </w:p>
    <w:p w:rsidR="008F1B07" w:rsidRDefault="008F1B07">
      <w:pPr>
        <w:framePr w:w="1888" w:wrap="auto" w:hAnchor="text" w:x="1817" w:y="78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CEIL(23.77)</w:t>
      </w:r>
    </w:p>
    <w:p w:rsidR="008F1B07" w:rsidRDefault="008F1B07">
      <w:pPr>
        <w:framePr w:w="921" w:wrap="auto" w:hAnchor="text" w:x="1817" w:y="83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24</w:t>
      </w:r>
    </w:p>
    <w:p w:rsidR="008F1B07" w:rsidRDefault="008F1B07">
      <w:pPr>
        <w:framePr w:w="6622" w:wrap="auto" w:hAnchor="text" w:x="1817" w:y="8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 xml:space="preserve">3) Floor: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This function does exactely opposite of the ceil function.</w:t>
      </w:r>
    </w:p>
    <w:p w:rsidR="008F1B07" w:rsidRDefault="008F1B07">
      <w:pPr>
        <w:framePr w:w="1427" w:wrap="auto" w:hAnchor="text" w:x="1817" w:y="91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Syntax:</w:t>
      </w:r>
    </w:p>
    <w:p w:rsidR="008F1B07" w:rsidRDefault="008F1B07">
      <w:pPr>
        <w:framePr w:w="2056" w:wrap="auto" w:hAnchor="text" w:x="1817" w:y="9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Floor(Number)</w:t>
      </w:r>
    </w:p>
    <w:p w:rsidR="008F1B07" w:rsidRDefault="008F1B07">
      <w:pPr>
        <w:framePr w:w="1608" w:wrap="auto" w:hAnchor="text" w:x="1817" w:y="100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Example:</w:t>
      </w:r>
    </w:p>
    <w:p w:rsidR="008F1B07" w:rsidRDefault="008F1B07">
      <w:pPr>
        <w:framePr w:w="3799" w:wrap="auto" w:hAnchor="text" w:x="1817" w:y="104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SQL&gt;select Floor(45.3) from dual;</w:t>
      </w:r>
    </w:p>
    <w:p w:rsidR="008F1B07" w:rsidRDefault="008F1B07">
      <w:pPr>
        <w:framePr w:w="2024" w:wrap="auto" w:hAnchor="text" w:x="1817" w:y="108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FLOOR(45.3)</w:t>
      </w:r>
    </w:p>
    <w:p w:rsidR="008F1B07" w:rsidRDefault="008F1B07">
      <w:pPr>
        <w:framePr w:w="921" w:wrap="auto" w:hAnchor="text" w:x="1817" w:y="112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45</w:t>
      </w:r>
    </w:p>
    <w:p w:rsidR="008F1B07" w:rsidRDefault="008F1B07">
      <w:pPr>
        <w:framePr w:w="7276" w:wrap="auto" w:hAnchor="text" w:x="1817" w:y="11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 xml:space="preserve">4) Power: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This function will return power of raise value of given number.</w:t>
      </w:r>
    </w:p>
    <w:p w:rsidR="008F1B07" w:rsidRDefault="008F1B07">
      <w:pPr>
        <w:framePr w:w="1427" w:wrap="auto" w:hAnchor="text" w:x="1817" w:y="121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Syntax:</w:t>
      </w:r>
    </w:p>
    <w:p w:rsidR="008F1B07" w:rsidRDefault="008F1B07">
      <w:pPr>
        <w:framePr w:w="2734" w:wrap="auto" w:hAnchor="text" w:x="1817" w:y="125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Power(Number, Raise)</w:t>
      </w:r>
    </w:p>
    <w:p w:rsidR="008F1B07" w:rsidRDefault="008F1B07">
      <w:pPr>
        <w:framePr w:w="1608" w:wrap="auto" w:hAnchor="text" w:x="1817" w:y="130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Example:</w:t>
      </w:r>
    </w:p>
    <w:p w:rsidR="008F1B07" w:rsidRDefault="008F1B07">
      <w:pPr>
        <w:framePr w:w="3855" w:wrap="auto" w:hAnchor="text" w:x="1817" w:y="134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SQL&gt;Select power (5,2) from dual;</w:t>
      </w:r>
    </w:p>
    <w:p w:rsidR="008F1B07" w:rsidRDefault="008F1B07">
      <w:pPr>
        <w:framePr w:w="1963" w:wrap="auto" w:hAnchor="text" w:x="1817" w:y="138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POWER(5,2)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4697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1969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62</w:t>
      </w:r>
    </w:p>
    <w:p w:rsidR="008F1B07" w:rsidRDefault="008F1B07">
      <w:pPr>
        <w:framePr w:w="921" w:wrap="auto" w:hAnchor="text" w:x="1817" w:y="1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25</w:t>
      </w:r>
    </w:p>
    <w:p w:rsidR="008F1B07" w:rsidRDefault="008F1B07">
      <w:pPr>
        <w:framePr w:w="7681" w:wrap="auto" w:hAnchor="text" w:x="1817" w:y="18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 xml:space="preserve">5) Mod: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The function gives the remainder of a value divided by another value.</w:t>
      </w:r>
    </w:p>
    <w:p w:rsidR="008F1B07" w:rsidRDefault="008F1B07">
      <w:pPr>
        <w:framePr w:w="1427" w:wrap="auto" w:hAnchor="text" w:x="1817" w:y="23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Syntax:</w:t>
      </w:r>
    </w:p>
    <w:p w:rsidR="008F1B07" w:rsidRDefault="008F1B07">
      <w:pPr>
        <w:framePr w:w="3387" w:wrap="auto" w:hAnchor="text" w:x="1817" w:y="27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Mod(Number, DivisionValue)</w:t>
      </w:r>
    </w:p>
    <w:p w:rsidR="008F1B07" w:rsidRDefault="008F1B07">
      <w:pPr>
        <w:framePr w:w="1608" w:wrap="auto" w:hAnchor="text" w:x="1817" w:y="31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Example:</w:t>
      </w:r>
    </w:p>
    <w:p w:rsidR="008F1B07" w:rsidRDefault="008F1B07">
      <w:pPr>
        <w:framePr w:w="3733" w:wrap="auto" w:hAnchor="text" w:x="1817" w:y="36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SQL&gt;select Mod(10,3) from dual;</w:t>
      </w:r>
    </w:p>
    <w:p w:rsidR="008F1B07" w:rsidRDefault="008F1B07">
      <w:pPr>
        <w:framePr w:w="1776" w:wrap="auto" w:hAnchor="text" w:x="1817" w:y="40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MOD(10,3)</w:t>
      </w:r>
    </w:p>
    <w:p w:rsidR="008F1B07" w:rsidRDefault="008F1B07">
      <w:pPr>
        <w:framePr w:w="809" w:wrap="auto" w:hAnchor="text" w:x="1817" w:y="4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</w:t>
      </w:r>
    </w:p>
    <w:p w:rsidR="008F1B07" w:rsidRDefault="008F1B07">
      <w:pPr>
        <w:framePr w:w="7379" w:wrap="auto" w:hAnchor="text" w:x="1817" w:y="48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 xml:space="preserve">6) Sign: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The sign function gives the sign of a value without it’s magnitude.</w:t>
      </w:r>
    </w:p>
    <w:p w:rsidR="008F1B07" w:rsidRDefault="008F1B07">
      <w:pPr>
        <w:framePr w:w="3594" w:wrap="auto" w:hAnchor="text" w:x="1817" w:y="53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SQL&gt;select sign(-45) from dual;</w:t>
      </w:r>
    </w:p>
    <w:p w:rsidR="008F1B07" w:rsidRDefault="008F1B07">
      <w:pPr>
        <w:framePr w:w="1688" w:wrap="auto" w:hAnchor="text" w:x="1817" w:y="5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SIGN(-45)</w:t>
      </w:r>
    </w:p>
    <w:p w:rsidR="008F1B07" w:rsidRDefault="008F1B07">
      <w:pPr>
        <w:framePr w:w="884" w:wrap="auto" w:hAnchor="text" w:x="1817" w:y="61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-1</w:t>
      </w:r>
    </w:p>
    <w:p w:rsidR="008F1B07" w:rsidRDefault="008F1B07">
      <w:pPr>
        <w:framePr w:w="3561" w:wrap="auto" w:hAnchor="text" w:x="1817" w:y="65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SQL&gt;Select sign(45) from dual;</w:t>
      </w:r>
    </w:p>
    <w:p w:rsidR="008F1B07" w:rsidRDefault="008F1B07">
      <w:pPr>
        <w:framePr w:w="1613" w:wrap="auto" w:hAnchor="text" w:x="1817" w:y="70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SIGN(45)</w:t>
      </w:r>
    </w:p>
    <w:p w:rsidR="008F1B07" w:rsidRDefault="008F1B07">
      <w:pPr>
        <w:framePr w:w="809" w:wrap="auto" w:hAnchor="text" w:x="1817" w:y="74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</w:t>
      </w:r>
    </w:p>
    <w:p w:rsidR="008F1B07" w:rsidRDefault="008F1B07">
      <w:pPr>
        <w:framePr w:w="2121" w:wrap="auto" w:hAnchor="text" w:x="1817" w:y="78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Date Function:</w:t>
      </w:r>
    </w:p>
    <w:p w:rsidR="008F1B07" w:rsidRDefault="008F1B07">
      <w:pPr>
        <w:framePr w:w="8950" w:wrap="auto" w:hAnchor="text" w:x="1817" w:y="83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 xml:space="preserve">1) Add_Months: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The add_months data function returns a date after adding a specified data</w:t>
      </w:r>
    </w:p>
    <w:p w:rsidR="008F1B07" w:rsidRDefault="008F1B07">
      <w:pPr>
        <w:framePr w:w="8952" w:wrap="auto" w:hAnchor="text" w:x="1817" w:y="8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with the specified number of months. The format is add_months(d,n), where d is the date</w:t>
      </w:r>
    </w:p>
    <w:p w:rsidR="008F1B07" w:rsidRDefault="008F1B07">
      <w:pPr>
        <w:framePr w:w="4195" w:wrap="auto" w:hAnchor="text" w:x="1817" w:y="91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and n represents the number of months.</w:t>
      </w:r>
    </w:p>
    <w:p w:rsidR="008F1B07" w:rsidRDefault="008F1B07">
      <w:pPr>
        <w:framePr w:w="1427" w:wrap="auto" w:hAnchor="text" w:x="1817" w:y="95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Syntax:</w:t>
      </w:r>
    </w:p>
    <w:p w:rsidR="008F1B07" w:rsidRDefault="008F1B07">
      <w:pPr>
        <w:framePr w:w="3676" w:wrap="auto" w:hAnchor="text" w:x="1817" w:y="100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Add_Months(Date,no.of Months)</w:t>
      </w:r>
    </w:p>
    <w:p w:rsidR="008F1B07" w:rsidRDefault="008F1B07">
      <w:pPr>
        <w:framePr w:w="1608" w:wrap="auto" w:hAnchor="text" w:x="1817" w:y="104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Example:</w:t>
      </w:r>
    </w:p>
    <w:p w:rsidR="008F1B07" w:rsidRDefault="008F1B07">
      <w:pPr>
        <w:framePr w:w="4971" w:wrap="auto" w:hAnchor="text" w:x="1817" w:y="108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select Add_Months(sysdate,2) from dual;</w:t>
      </w:r>
    </w:p>
    <w:p w:rsidR="008F1B07" w:rsidRDefault="008F1B07">
      <w:pPr>
        <w:framePr w:w="4339" w:wrap="auto" w:hAnchor="text" w:x="1817" w:y="112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This will add two months in system date.</w:t>
      </w:r>
    </w:p>
    <w:p w:rsidR="008F1B07" w:rsidRDefault="008F1B07">
      <w:pPr>
        <w:framePr w:w="2094" w:wrap="auto" w:hAnchor="text" w:x="1817" w:y="11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ADD_MONTH</w:t>
      </w:r>
    </w:p>
    <w:p w:rsidR="008F1B07" w:rsidRDefault="008F1B07">
      <w:pPr>
        <w:framePr w:w="1357" w:wrap="auto" w:hAnchor="text" w:x="1817" w:y="121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———</w:t>
      </w:r>
    </w:p>
    <w:p w:rsidR="008F1B07" w:rsidRDefault="008F1B07">
      <w:pPr>
        <w:framePr w:w="1766" w:wrap="auto" w:hAnchor="text" w:x="1817" w:y="125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02-NOV-01</w:t>
      </w:r>
    </w:p>
    <w:p w:rsidR="008F1B07" w:rsidRDefault="008F1B07">
      <w:pPr>
        <w:framePr w:w="7079" w:wrap="auto" w:hAnchor="text" w:x="1817" w:y="130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 xml:space="preserve">2) Last_day: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Returns the last date of month specified with the function.</w:t>
      </w:r>
    </w:p>
    <w:p w:rsidR="008F1B07" w:rsidRDefault="008F1B07">
      <w:pPr>
        <w:framePr w:w="1427" w:wrap="auto" w:hAnchor="text" w:x="1817" w:y="134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Syntax:</w:t>
      </w:r>
    </w:p>
    <w:p w:rsidR="008F1B07" w:rsidRDefault="008F1B07">
      <w:pPr>
        <w:framePr w:w="2070" w:wrap="auto" w:hAnchor="text" w:x="1817" w:y="138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Last_day(Date)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4800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1969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63</w:t>
      </w:r>
    </w:p>
    <w:p w:rsidR="008F1B07" w:rsidRDefault="008F1B07">
      <w:pPr>
        <w:framePr w:w="1608" w:wrap="auto" w:hAnchor="text" w:x="1817" w:y="14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Example:</w:t>
      </w:r>
    </w:p>
    <w:p w:rsidR="008F1B07" w:rsidRDefault="008F1B07">
      <w:pPr>
        <w:framePr w:w="5137" w:wrap="auto" w:hAnchor="text" w:x="1817" w:y="18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select sysdate, last_day(sysdate) from dual;</w:t>
      </w:r>
    </w:p>
    <w:p w:rsidR="008F1B07" w:rsidRDefault="008F1B07">
      <w:pPr>
        <w:framePr w:w="2884" w:wrap="auto" w:hAnchor="text" w:x="1817" w:y="23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SYSDATE LAST_DAY</w:t>
      </w:r>
    </w:p>
    <w:p w:rsidR="008F1B07" w:rsidRDefault="008F1B07">
      <w:pPr>
        <w:framePr w:w="2584" w:wrap="auto" w:hAnchor="text" w:x="1817" w:y="27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———— ————-</w:t>
      </w:r>
    </w:p>
    <w:p w:rsidR="008F1B07" w:rsidRDefault="008F1B07">
      <w:pPr>
        <w:framePr w:w="2696" w:wrap="auto" w:hAnchor="text" w:x="1817" w:y="31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02-SEP-01 30-SEP-01</w:t>
      </w:r>
    </w:p>
    <w:p w:rsidR="008F1B07" w:rsidRDefault="008F1B07">
      <w:pPr>
        <w:framePr w:w="8950" w:wrap="auto" w:hAnchor="text" w:x="1817" w:y="36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 xml:space="preserve">3) Months_Between: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Where Date1, Date2 are dates. The output will be a number. If Date1</w:t>
      </w:r>
    </w:p>
    <w:p w:rsidR="008F1B07" w:rsidRDefault="008F1B07">
      <w:pPr>
        <w:framePr w:w="8951" w:wrap="auto" w:hAnchor="text" w:x="1817" w:y="40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is later than Date2, result is positive; if earlier, negative. If Date1 and Date2 are either the</w:t>
      </w:r>
    </w:p>
    <w:p w:rsidR="008F1B07" w:rsidRDefault="008F1B07">
      <w:pPr>
        <w:framePr w:w="8948" w:wrap="auto" w:hAnchor="text" w:x="1817" w:y="4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same days of the month or both last days of months, the result is always an integer;</w:t>
      </w:r>
    </w:p>
    <w:p w:rsidR="008F1B07" w:rsidRDefault="008F1B07">
      <w:pPr>
        <w:framePr w:w="8947" w:wrap="auto" w:hAnchor="text" w:x="1817" w:y="48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otherwise Oracle calculates the fractional portion of the result based on a 31-day month and</w:t>
      </w:r>
    </w:p>
    <w:p w:rsidR="008F1B07" w:rsidRDefault="008F1B07">
      <w:pPr>
        <w:framePr w:w="6455" w:wrap="auto" w:hAnchor="text" w:x="1817" w:y="53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considers the difference in time components of Date1 and Date2.</w:t>
      </w:r>
    </w:p>
    <w:p w:rsidR="008F1B07" w:rsidRDefault="008F1B07">
      <w:pPr>
        <w:framePr w:w="1427" w:wrap="auto" w:hAnchor="text" w:x="1817" w:y="61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Syntax:</w:t>
      </w:r>
    </w:p>
    <w:p w:rsidR="008F1B07" w:rsidRDefault="008F1B07">
      <w:pPr>
        <w:framePr w:w="3517" w:wrap="auto" w:hAnchor="text" w:x="1817" w:y="65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Months_Between(Date1,Date2)</w:t>
      </w:r>
    </w:p>
    <w:p w:rsidR="008F1B07" w:rsidRDefault="008F1B07">
      <w:pPr>
        <w:framePr w:w="1608" w:wrap="auto" w:hAnchor="text" w:x="1817" w:y="70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Example:</w:t>
      </w:r>
    </w:p>
    <w:p w:rsidR="008F1B07" w:rsidRDefault="008F1B07">
      <w:pPr>
        <w:framePr w:w="7278" w:wrap="auto" w:hAnchor="text" w:x="1817" w:y="75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SQL&gt;select months_between(sysdate,’02-AUG-01’) </w:t>
      </w:r>
      <w:r>
        <w:rPr>
          <w:rFonts w:ascii="MS Mincho" w:eastAsia="MS Mincho" w:hAnsi="MS Mincho" w:cs="MS Mincho" w:hint="eastAsia"/>
          <w:color w:val="000000"/>
          <w:sz w:val="20"/>
          <w:szCs w:val="20"/>
        </w:rPr>
        <w:t>溺</w:t>
      </w:r>
      <w:r>
        <w:rPr>
          <w:rFonts w:ascii="ArialUnicodeMS" w:hAnsi="ArialUnicodeMS" w:cs="ArialUnicodeMS"/>
          <w:color w:val="000000"/>
          <w:sz w:val="20"/>
          <w:szCs w:val="20"/>
        </w:rPr>
        <w:t xml:space="preserve">onths_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from dual;</w:t>
      </w:r>
    </w:p>
    <w:p w:rsidR="008F1B07" w:rsidRDefault="008F1B07">
      <w:pPr>
        <w:framePr w:w="1671" w:wrap="auto" w:hAnchor="text" w:x="1817" w:y="80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MONTHS</w:t>
      </w:r>
    </w:p>
    <w:p w:rsidR="008F1B07" w:rsidRDefault="008F1B07">
      <w:pPr>
        <w:framePr w:w="809" w:wrap="auto" w:hAnchor="text" w:x="1817" w:y="84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4</w:t>
      </w:r>
    </w:p>
    <w:p w:rsidR="008F1B07" w:rsidRDefault="008F1B07">
      <w:pPr>
        <w:framePr w:w="8952" w:wrap="auto" w:hAnchor="text" w:x="1817" w:y="88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 xml:space="preserve">4) Next_Day: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Returns the date of the first weekday named by ‘char’ that is after the date</w:t>
      </w:r>
    </w:p>
    <w:p w:rsidR="008F1B07" w:rsidRDefault="008F1B07">
      <w:pPr>
        <w:framePr w:w="5346" w:wrap="auto" w:hAnchor="text" w:x="1817" w:y="93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named by‘Date’. ‘Day’ must be the day of the week.</w:t>
      </w:r>
    </w:p>
    <w:p w:rsidR="008F1B07" w:rsidRDefault="008F1B07">
      <w:pPr>
        <w:framePr w:w="1427" w:wrap="auto" w:hAnchor="text" w:x="1817" w:y="974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Syntax:</w:t>
      </w:r>
    </w:p>
    <w:p w:rsidR="008F1B07" w:rsidRDefault="008F1B07">
      <w:pPr>
        <w:framePr w:w="2593" w:wrap="auto" w:hAnchor="text" w:x="1817" w:y="1016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Next_Day(Date,Day)</w:t>
      </w:r>
    </w:p>
    <w:p w:rsidR="008F1B07" w:rsidRDefault="008F1B07">
      <w:pPr>
        <w:framePr w:w="1608" w:wrap="auto" w:hAnchor="text" w:x="1817" w:y="105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Example:</w:t>
      </w:r>
    </w:p>
    <w:p w:rsidR="008F1B07" w:rsidRDefault="008F1B07">
      <w:pPr>
        <w:framePr w:w="5849" w:wrap="auto" w:hAnchor="text" w:x="1817" w:y="110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SQL&gt;select next_day(sydate, ‘sunday’) </w:t>
      </w:r>
      <w:r>
        <w:rPr>
          <w:rFonts w:ascii="MS Mincho" w:eastAsia="MS Mincho" w:hAnsi="MS Mincho" w:cs="MS Mincho" w:hint="eastAsia"/>
          <w:color w:val="000000"/>
          <w:sz w:val="20"/>
          <w:szCs w:val="20"/>
        </w:rPr>
        <w:t>哲</w:t>
      </w:r>
      <w:r>
        <w:rPr>
          <w:rFonts w:ascii="ArialUnicodeMS" w:hAnsi="ArialUnicodeMS" w:cs="ArialUnicodeMS"/>
          <w:color w:val="000000"/>
          <w:sz w:val="20"/>
          <w:szCs w:val="20"/>
        </w:rPr>
        <w:t xml:space="preserve">ext_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from dual;</w:t>
      </w:r>
    </w:p>
    <w:p w:rsidR="008F1B07" w:rsidRDefault="008F1B07">
      <w:pPr>
        <w:framePr w:w="3915" w:wrap="auto" w:hAnchor="text" w:x="1817" w:y="115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This will return date of next sunday.</w:t>
      </w:r>
    </w:p>
    <w:p w:rsidR="008F1B07" w:rsidRDefault="008F1B07">
      <w:pPr>
        <w:framePr w:w="1899" w:wrap="auto" w:hAnchor="text" w:x="1817" w:y="120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NEXT_DAY</w:t>
      </w:r>
    </w:p>
    <w:p w:rsidR="008F1B07" w:rsidRDefault="008F1B07">
      <w:pPr>
        <w:framePr w:w="1669" w:wrap="auto" w:hAnchor="text" w:x="1817" w:y="124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09-SEP-00</w:t>
      </w:r>
    </w:p>
    <w:p w:rsidR="008F1B07" w:rsidRDefault="008F1B07">
      <w:pPr>
        <w:framePr w:w="8950" w:wrap="auto" w:hAnchor="text" w:x="1817" w:y="128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 xml:space="preserve">5) Round: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This function returns the date, which is rounded to the unit specified by the</w:t>
      </w:r>
    </w:p>
    <w:p w:rsidR="008F1B07" w:rsidRDefault="008F1B07">
      <w:pPr>
        <w:framePr w:w="1343" w:wrap="auto" w:hAnchor="text" w:x="1817" w:y="132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format.</w:t>
      </w:r>
    </w:p>
    <w:p w:rsidR="008F1B07" w:rsidRDefault="008F1B07">
      <w:pPr>
        <w:framePr w:w="1427" w:wrap="auto" w:hAnchor="text" w:x="1817" w:y="137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Syntax: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4902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1969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64</w:t>
      </w:r>
    </w:p>
    <w:p w:rsidR="008F1B07" w:rsidRDefault="008F1B07">
      <w:pPr>
        <w:framePr w:w="2472" w:wrap="auto" w:hAnchor="text" w:x="1817" w:y="1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Round (Date, [fmt])</w:t>
      </w:r>
    </w:p>
    <w:p w:rsidR="008F1B07" w:rsidRDefault="008F1B07">
      <w:pPr>
        <w:framePr w:w="7373" w:wrap="auto" w:hAnchor="text" w:x="1817" w:y="18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If format is not specified by default date will be rounded to the nearest day.</w:t>
      </w:r>
    </w:p>
    <w:p w:rsidR="008F1B07" w:rsidRDefault="008F1B07">
      <w:pPr>
        <w:framePr w:w="1608" w:wrap="auto" w:hAnchor="text" w:x="1817" w:y="23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Example:</w:t>
      </w:r>
    </w:p>
    <w:p w:rsidR="008F1B07" w:rsidRDefault="008F1B07">
      <w:pPr>
        <w:framePr w:w="5966" w:wrap="auto" w:hAnchor="text" w:x="1817" w:y="28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SQL&gt;Select round(‘4-sep-01’,’day’) </w:t>
      </w:r>
      <w:r>
        <w:rPr>
          <w:rFonts w:ascii="MS Mincho" w:eastAsia="MS Mincho" w:hAnsi="MS Mincho" w:cs="MS Mincho" w:hint="eastAsia"/>
          <w:color w:val="000000"/>
          <w:sz w:val="20"/>
          <w:szCs w:val="20"/>
        </w:rPr>
        <w:t>迭</w:t>
      </w:r>
      <w:r>
        <w:rPr>
          <w:rFonts w:ascii="ArialUnicodeMS" w:hAnsi="ArialUnicodeMS" w:cs="ArialUnicodeMS"/>
          <w:color w:val="000000"/>
          <w:sz w:val="20"/>
          <w:szCs w:val="20"/>
        </w:rPr>
        <w:t xml:space="preserve">ounded_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from dual;</w:t>
      </w:r>
    </w:p>
    <w:p w:rsidR="008F1B07" w:rsidRDefault="008F1B07">
      <w:pPr>
        <w:framePr w:w="1559" w:wrap="auto" w:hAnchor="text" w:x="1817" w:y="33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Rounded</w:t>
      </w:r>
    </w:p>
    <w:p w:rsidR="008F1B07" w:rsidRDefault="008F1B07">
      <w:pPr>
        <w:framePr w:w="1669" w:wrap="auto" w:hAnchor="text" w:x="1817" w:y="37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02-SEP-01</w:t>
      </w:r>
    </w:p>
    <w:p w:rsidR="008F1B07" w:rsidRDefault="008F1B07">
      <w:pPr>
        <w:framePr w:w="4306" w:wrap="auto" w:hAnchor="text" w:x="1817" w:y="41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date formats are ‘month’ and ‘year’.</w:t>
      </w:r>
    </w:p>
    <w:p w:rsidR="008F1B07" w:rsidRDefault="008F1B07">
      <w:pPr>
        <w:framePr w:w="6444" w:wrap="auto" w:hAnchor="text" w:x="1817" w:y="45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If rounded with ‘month’ format it will round with nearest month.</w:t>
      </w:r>
    </w:p>
    <w:p w:rsidR="008F1B07" w:rsidRDefault="008F1B07">
      <w:pPr>
        <w:framePr w:w="6080" w:wrap="auto" w:hAnchor="text" w:x="1817" w:y="50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If rounded with ‘year’ format it will round with nearest year.</w:t>
      </w:r>
    </w:p>
    <w:p w:rsidR="008F1B07" w:rsidRDefault="008F1B07">
      <w:pPr>
        <w:framePr w:w="8951" w:wrap="auto" w:hAnchor="text" w:x="1817" w:y="54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 xml:space="preserve">6) Trunc (Truncate):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This function returns the date, which is truncated to the unit specified</w:t>
      </w:r>
    </w:p>
    <w:p w:rsidR="008F1B07" w:rsidRDefault="008F1B07">
      <w:pPr>
        <w:framePr w:w="1944" w:wrap="auto" w:hAnchor="text" w:x="1817" w:y="58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by the format.</w:t>
      </w:r>
    </w:p>
    <w:p w:rsidR="008F1B07" w:rsidRDefault="008F1B07">
      <w:pPr>
        <w:framePr w:w="1427" w:wrap="auto" w:hAnchor="text" w:x="1817" w:y="63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Syntax:</w:t>
      </w:r>
    </w:p>
    <w:p w:rsidR="008F1B07" w:rsidRDefault="008F1B07">
      <w:pPr>
        <w:framePr w:w="2299" w:wrap="auto" w:hAnchor="text" w:x="1817" w:y="67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Trunc(Date,[fmt])</w:t>
      </w:r>
    </w:p>
    <w:p w:rsidR="008F1B07" w:rsidRDefault="008F1B07">
      <w:pPr>
        <w:framePr w:w="5865" w:wrap="auto" w:hAnchor="text" w:x="1817" w:y="71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If format is not specified by default date will be truncated.</w:t>
      </w:r>
    </w:p>
    <w:p w:rsidR="008F1B07" w:rsidRDefault="008F1B07">
      <w:pPr>
        <w:framePr w:w="1608" w:wrap="auto" w:hAnchor="text" w:x="1817" w:y="75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Example:</w:t>
      </w:r>
    </w:p>
    <w:p w:rsidR="008F1B07" w:rsidRDefault="008F1B07">
      <w:pPr>
        <w:framePr w:w="4474" w:wrap="auto" w:hAnchor="text" w:x="1817" w:y="80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This will display first day of current week.</w:t>
      </w:r>
    </w:p>
    <w:p w:rsidR="008F1B07" w:rsidRDefault="008F1B07">
      <w:pPr>
        <w:framePr w:w="6093" w:wrap="auto" w:hAnchor="text" w:x="1817" w:y="85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SQL&gt;Select Trunc(‘4-sep-01’,’day’) </w:t>
      </w:r>
      <w:r>
        <w:rPr>
          <w:rFonts w:ascii="MS Mincho" w:eastAsia="MS Mincho" w:hAnsi="MS Mincho" w:cs="MS Mincho" w:hint="eastAsia"/>
          <w:color w:val="000000"/>
          <w:sz w:val="20"/>
          <w:szCs w:val="20"/>
        </w:rPr>
        <w:t>典</w:t>
      </w:r>
      <w:r>
        <w:rPr>
          <w:rFonts w:ascii="ArialUnicodeMS" w:hAnsi="ArialUnicodeMS" w:cs="ArialUnicodeMS"/>
          <w:color w:val="000000"/>
          <w:sz w:val="20"/>
          <w:szCs w:val="20"/>
        </w:rPr>
        <w:t xml:space="preserve">runcated_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from dual;</w:t>
      </w:r>
    </w:p>
    <w:p w:rsidR="008F1B07" w:rsidRDefault="008F1B07">
      <w:pPr>
        <w:framePr w:w="1690" w:wrap="auto" w:hAnchor="text" w:x="1817" w:y="90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Truncated</w:t>
      </w:r>
    </w:p>
    <w:p w:rsidR="008F1B07" w:rsidRDefault="008F1B07">
      <w:pPr>
        <w:framePr w:w="1669" w:wrap="auto" w:hAnchor="text" w:x="1817" w:y="94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02-SEP-01</w:t>
      </w:r>
    </w:p>
    <w:p w:rsidR="008F1B07" w:rsidRDefault="008F1B07">
      <w:pPr>
        <w:framePr w:w="4367" w:wrap="auto" w:hAnchor="text" w:x="1817" w:y="98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date formats are ‘month’ and ‘year ’.</w:t>
      </w:r>
    </w:p>
    <w:p w:rsidR="008F1B07" w:rsidRDefault="008F1B07">
      <w:pPr>
        <w:framePr w:w="7480" w:wrap="auto" w:hAnchor="text" w:x="1817" w:y="103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If rounded with ‘month’ format it will display first day of the current month.</w:t>
      </w:r>
    </w:p>
    <w:p w:rsidR="008F1B07" w:rsidRDefault="008F1B07">
      <w:pPr>
        <w:framePr w:w="7113" w:wrap="auto" w:hAnchor="text" w:x="1817" w:y="107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If rounded with ‘year’ format it will display first day of the current year.</w:t>
      </w:r>
    </w:p>
    <w:p w:rsidR="008F1B07" w:rsidRDefault="008F1B07">
      <w:pPr>
        <w:framePr w:w="2841" w:wrap="auto" w:hAnchor="text" w:x="1817" w:y="111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Conversion Functions:</w:t>
      </w:r>
    </w:p>
    <w:p w:rsidR="008F1B07" w:rsidRDefault="008F1B07">
      <w:pPr>
        <w:framePr w:w="8955" w:wrap="auto" w:hAnchor="text" w:x="1817" w:y="115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Conversion functions convert a value from one data type to another. The conversion</w:t>
      </w:r>
    </w:p>
    <w:p w:rsidR="008F1B07" w:rsidRDefault="008F1B07">
      <w:pPr>
        <w:framePr w:w="4450" w:wrap="auto" w:hAnchor="text" w:x="1817" w:y="120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functions are classified into the following:</w:t>
      </w:r>
    </w:p>
    <w:p w:rsidR="008F1B07" w:rsidRDefault="008F1B07">
      <w:pPr>
        <w:framePr w:w="2257" w:wrap="auto" w:hAnchor="text" w:x="2148" w:y="124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</w:t>
      </w:r>
      <w:r>
        <w:rPr>
          <w:rFonts w:ascii="Wingdings Regular" w:hAnsi="Wingdings Regular" w:cs="Wingdings Regular"/>
          <w:color w:val="000000"/>
          <w:sz w:val="20"/>
          <w:szCs w:val="20"/>
        </w:rPr>
        <w:t xml:space="preserve">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To_Number()</w:t>
      </w:r>
    </w:p>
    <w:p w:rsidR="008F1B07" w:rsidRDefault="008F1B07">
      <w:pPr>
        <w:framePr w:w="1954" w:wrap="auto" w:hAnchor="text" w:x="2148" w:y="128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</w:t>
      </w:r>
      <w:r>
        <w:rPr>
          <w:rFonts w:ascii="Wingdings Regular" w:hAnsi="Wingdings Regular" w:cs="Wingdings Regular"/>
          <w:color w:val="000000"/>
          <w:sz w:val="20"/>
          <w:szCs w:val="20"/>
        </w:rPr>
        <w:t xml:space="preserve">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To_Char()</w:t>
      </w:r>
    </w:p>
    <w:p w:rsidR="008F1B07" w:rsidRDefault="008F1B07">
      <w:pPr>
        <w:framePr w:w="1944" w:wrap="auto" w:hAnchor="text" w:x="2148" w:y="132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</w:t>
      </w:r>
      <w:r>
        <w:rPr>
          <w:rFonts w:ascii="Wingdings Regular" w:hAnsi="Wingdings Regular" w:cs="Wingdings Regular"/>
          <w:color w:val="000000"/>
          <w:sz w:val="20"/>
          <w:szCs w:val="20"/>
        </w:rPr>
        <w:t xml:space="preserve">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To_Date()</w:t>
      </w:r>
    </w:p>
    <w:p w:rsidR="008F1B07" w:rsidRDefault="008F1B07">
      <w:pPr>
        <w:framePr w:w="8955" w:wrap="auto" w:hAnchor="text" w:x="1817" w:y="137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 xml:space="preserve">1) To_Number: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The to_number function allows the conversion of string containing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004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1969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65</w:t>
      </w:r>
    </w:p>
    <w:p w:rsidR="008F1B07" w:rsidRDefault="008F1B07">
      <w:pPr>
        <w:framePr w:w="8254" w:wrap="auto" w:hAnchor="text" w:x="1817" w:y="1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numbers into the number data type on which arithmetic operations can be performed.</w:t>
      </w:r>
    </w:p>
    <w:p w:rsidR="008F1B07" w:rsidRDefault="008F1B07">
      <w:pPr>
        <w:framePr w:w="1608" w:wrap="auto" w:hAnchor="text" w:x="1817" w:y="18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Example:</w:t>
      </w:r>
    </w:p>
    <w:p w:rsidR="008F1B07" w:rsidRDefault="008F1B07">
      <w:pPr>
        <w:framePr w:w="4298" w:wrap="auto" w:hAnchor="text" w:x="1817" w:y="23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SQL&gt;Select to_number(‘50’) from dual;</w:t>
      </w:r>
    </w:p>
    <w:p w:rsidR="008F1B07" w:rsidRDefault="008F1B07">
      <w:pPr>
        <w:framePr w:w="2630" w:wrap="auto" w:hAnchor="text" w:x="1817" w:y="27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TO_NUMBER(‘50’)</w:t>
      </w:r>
    </w:p>
    <w:p w:rsidR="008F1B07" w:rsidRDefault="008F1B07">
      <w:pPr>
        <w:framePr w:w="921" w:wrap="auto" w:hAnchor="text" w:x="1817" w:y="31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50</w:t>
      </w:r>
    </w:p>
    <w:p w:rsidR="008F1B07" w:rsidRDefault="008F1B07">
      <w:pPr>
        <w:framePr w:w="8948" w:wrap="auto" w:hAnchor="text" w:x="1817" w:y="36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 xml:space="preserve">2) To_Char: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To_char function converts a value of number data type to a value of char data</w:t>
      </w:r>
    </w:p>
    <w:p w:rsidR="008F1B07" w:rsidRDefault="008F1B07">
      <w:pPr>
        <w:framePr w:w="8955" w:wrap="auto" w:hAnchor="text" w:x="1817" w:y="40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type, using the optional format string. It accepts a number (no) and a numeric format (fmt) in</w:t>
      </w:r>
    </w:p>
    <w:p w:rsidR="008F1B07" w:rsidRDefault="008F1B07">
      <w:pPr>
        <w:framePr w:w="8954" w:wrap="auto" w:hAnchor="text" w:x="1817" w:y="4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which the number has to appear. If ‘fmt’ is omitted, ‘no’ is converted to a char exactly long</w:t>
      </w:r>
    </w:p>
    <w:p w:rsidR="008F1B07" w:rsidRDefault="008F1B07">
      <w:pPr>
        <w:framePr w:w="3620" w:wrap="auto" w:hAnchor="text" w:x="1817" w:y="48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enough to hold significant digits.</w:t>
      </w:r>
    </w:p>
    <w:p w:rsidR="008F1B07" w:rsidRDefault="008F1B07">
      <w:pPr>
        <w:framePr w:w="1427" w:wrap="auto" w:hAnchor="text" w:x="1817" w:y="5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Syntax:</w:t>
      </w:r>
    </w:p>
    <w:p w:rsidR="008F1B07" w:rsidRDefault="008F1B07">
      <w:pPr>
        <w:framePr w:w="2312" w:wrap="auto" w:hAnchor="text" w:x="1817" w:y="61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To_char(no,[fmt])</w:t>
      </w:r>
    </w:p>
    <w:p w:rsidR="008F1B07" w:rsidRDefault="008F1B07">
      <w:pPr>
        <w:framePr w:w="1608" w:wrap="auto" w:hAnchor="text" w:x="1817" w:y="66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Example:</w:t>
      </w:r>
    </w:p>
    <w:p w:rsidR="008F1B07" w:rsidRDefault="008F1B07">
      <w:pPr>
        <w:framePr w:w="5910" w:wrap="auto" w:hAnchor="text" w:x="1817" w:y="70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SQL&gt; select to_char(17145,’$099,999’) </w:t>
      </w:r>
      <w:r>
        <w:rPr>
          <w:rFonts w:ascii="MS Mincho" w:eastAsia="MS Mincho" w:hAnsi="MS Mincho" w:cs="MS Mincho" w:hint="eastAsia"/>
          <w:color w:val="000000"/>
          <w:sz w:val="20"/>
          <w:szCs w:val="20"/>
        </w:rPr>
        <w:t>鼎</w:t>
      </w:r>
      <w:r>
        <w:rPr>
          <w:rFonts w:ascii="ArialUnicodeMS" w:hAnsi="ArialUnicodeMS" w:cs="ArialUnicodeMS"/>
          <w:color w:val="000000"/>
          <w:sz w:val="20"/>
          <w:szCs w:val="20"/>
        </w:rPr>
        <w:t xml:space="preserve">har_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from dual;</w:t>
      </w:r>
    </w:p>
    <w:p w:rsidR="008F1B07" w:rsidRDefault="008F1B07">
      <w:pPr>
        <w:framePr w:w="1194" w:wrap="auto" w:hAnchor="text" w:x="1817" w:y="75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Char</w:t>
      </w:r>
    </w:p>
    <w:p w:rsidR="008F1B07" w:rsidRDefault="008F1B07">
      <w:pPr>
        <w:framePr w:w="1528" w:wrap="auto" w:hAnchor="text" w:x="1817" w:y="80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$017,145</w:t>
      </w:r>
    </w:p>
    <w:p w:rsidR="008F1B07" w:rsidRDefault="008F1B07">
      <w:pPr>
        <w:framePr w:w="8612" w:wrap="auto" w:hAnchor="text" w:x="2153" w:y="84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To_char converts a value of date datatype to character value. It accpets a date, as well as</w:t>
      </w:r>
    </w:p>
    <w:p w:rsidR="008F1B07" w:rsidRDefault="008F1B07">
      <w:pPr>
        <w:framePr w:w="8950" w:wrap="auto" w:hAnchor="text" w:x="1817" w:y="88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format(fmt) in which the date has to appear. ‘fmt’ must be the date format. If ‘fmt’ is</w:t>
      </w:r>
    </w:p>
    <w:p w:rsidR="008F1B07" w:rsidRDefault="008F1B07">
      <w:pPr>
        <w:framePr w:w="8529" w:wrap="auto" w:hAnchor="text" w:x="1817" w:y="93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omitted, ‘date’ is converted to a character value in the default date format </w:t>
      </w:r>
      <w:r>
        <w:rPr>
          <w:rFonts w:ascii="MS Mincho" w:eastAsia="MS Mincho" w:hAnsi="MS Mincho" w:cs="MS Mincho" w:hint="eastAsia"/>
          <w:color w:val="000000"/>
          <w:sz w:val="20"/>
          <w:szCs w:val="20"/>
        </w:rPr>
        <w:t>電</w:t>
      </w:r>
      <w:r>
        <w:rPr>
          <w:rFonts w:ascii="ArialUnicodeMS" w:hAnsi="ArialUnicodeMS" w:cs="ArialUnicodeMS"/>
          <w:color w:val="000000"/>
          <w:sz w:val="20"/>
          <w:szCs w:val="20"/>
        </w:rPr>
        <w:t>d-mon-yy_.</w:t>
      </w:r>
    </w:p>
    <w:p w:rsidR="008F1B07" w:rsidRDefault="008F1B07">
      <w:pPr>
        <w:framePr w:w="1427" w:wrap="auto" w:hAnchor="text" w:x="1817" w:y="98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Syntax:</w:t>
      </w:r>
    </w:p>
    <w:p w:rsidR="008F1B07" w:rsidRDefault="008F1B07">
      <w:pPr>
        <w:framePr w:w="2509" w:wrap="auto" w:hAnchor="text" w:x="1817" w:y="103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To_char(Date,[fmt])</w:t>
      </w:r>
    </w:p>
    <w:p w:rsidR="008F1B07" w:rsidRDefault="008F1B07">
      <w:pPr>
        <w:framePr w:w="1608" w:wrap="auto" w:hAnchor="text" w:x="1817" w:y="107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Example:</w:t>
      </w:r>
    </w:p>
    <w:p w:rsidR="008F1B07" w:rsidRDefault="008F1B07">
      <w:pPr>
        <w:framePr w:w="7584" w:wrap="auto" w:hAnchor="text" w:x="1817" w:y="112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SQL&gt;select to_char(hiredate, ‘month dd yyyy’) </w:t>
      </w:r>
      <w:r>
        <w:rPr>
          <w:rFonts w:ascii="MS Mincho" w:eastAsia="MS Mincho" w:hAnsi="MS Mincho" w:cs="MS Mincho" w:hint="eastAsia"/>
          <w:color w:val="000000"/>
          <w:sz w:val="20"/>
          <w:szCs w:val="20"/>
        </w:rPr>
        <w:t>滴</w:t>
      </w:r>
      <w:r>
        <w:rPr>
          <w:rFonts w:ascii="ArialUnicodeMS" w:hAnsi="ArialUnicodeMS" w:cs="ArialUnicodeMS"/>
          <w:color w:val="000000"/>
          <w:sz w:val="20"/>
          <w:szCs w:val="20"/>
        </w:rPr>
        <w:t xml:space="preserve">ireDate_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from emp_master</w:t>
      </w:r>
    </w:p>
    <w:p w:rsidR="008F1B07" w:rsidRDefault="008F1B07">
      <w:pPr>
        <w:framePr w:w="2679" w:wrap="auto" w:hAnchor="text" w:x="1817" w:y="11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where salary = 10000;</w:t>
      </w:r>
    </w:p>
    <w:p w:rsidR="008F1B07" w:rsidRDefault="008F1B07">
      <w:pPr>
        <w:framePr w:w="1567" w:wrap="auto" w:hAnchor="text" w:x="1817" w:y="121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HireDate</w:t>
      </w:r>
    </w:p>
    <w:p w:rsidR="008F1B07" w:rsidRDefault="008F1B07">
      <w:pPr>
        <w:framePr w:w="2163" w:wrap="auto" w:hAnchor="text" w:x="1817" w:y="125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January 01 2000</w:t>
      </w:r>
    </w:p>
    <w:p w:rsidR="008F1B07" w:rsidRDefault="008F1B07">
      <w:pPr>
        <w:framePr w:w="2420" w:wrap="auto" w:hAnchor="text" w:x="1817" w:y="130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September 16 2000</w:t>
      </w:r>
    </w:p>
    <w:p w:rsidR="008F1B07" w:rsidRDefault="008F1B07">
      <w:pPr>
        <w:framePr w:w="8949" w:wrap="auto" w:hAnchor="text" w:x="1817" w:y="134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 xml:space="preserve">3) To_Date: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The format is to_date(char [,fmt]). This converts char or varchar datatype to</w:t>
      </w:r>
    </w:p>
    <w:p w:rsidR="008F1B07" w:rsidRDefault="008F1B07">
      <w:pPr>
        <w:framePr w:w="8953" w:wrap="auto" w:hAnchor="text" w:x="1817" w:y="138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date datatype. Format model, fmt specifies the form of character. Consider the following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107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1969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66</w:t>
      </w:r>
    </w:p>
    <w:p w:rsidR="008F1B07" w:rsidRDefault="008F1B07">
      <w:pPr>
        <w:framePr w:w="6067" w:wrap="auto" w:hAnchor="text" w:x="1817" w:y="1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example which returns date for the string ‘January 27 2000’.</w:t>
      </w:r>
    </w:p>
    <w:p w:rsidR="008F1B07" w:rsidRDefault="008F1B07">
      <w:pPr>
        <w:framePr w:w="1427" w:wrap="auto" w:hAnchor="text" w:x="1817" w:y="18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Syntax:</w:t>
      </w:r>
    </w:p>
    <w:p w:rsidR="008F1B07" w:rsidRDefault="008F1B07">
      <w:pPr>
        <w:framePr w:w="2458" w:wrap="auto" w:hAnchor="text" w:x="1817" w:y="23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To_date(char,[fmt])</w:t>
      </w:r>
    </w:p>
    <w:p w:rsidR="008F1B07" w:rsidRDefault="008F1B07">
      <w:pPr>
        <w:framePr w:w="1608" w:wrap="auto" w:hAnchor="text" w:x="1817" w:y="27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Example:</w:t>
      </w:r>
    </w:p>
    <w:p w:rsidR="008F1B07" w:rsidRDefault="008F1B07">
      <w:pPr>
        <w:framePr w:w="7007" w:wrap="auto" w:hAnchor="text" w:x="1817" w:y="324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SQL&gt;select to_date(’27 January 2000’,’dd/mon/yy’) </w:t>
      </w:r>
      <w:r>
        <w:rPr>
          <w:rFonts w:ascii="MS Mincho" w:eastAsia="MS Mincho" w:hAnsi="MS Mincho" w:cs="MS Mincho" w:hint="eastAsia"/>
          <w:color w:val="000000"/>
          <w:sz w:val="20"/>
          <w:szCs w:val="20"/>
        </w:rPr>
        <w:t>泥</w:t>
      </w:r>
      <w:r>
        <w:rPr>
          <w:rFonts w:ascii="ArialUnicodeMS" w:hAnsi="ArialUnicodeMS" w:cs="ArialUnicodeMS"/>
          <w:color w:val="000000"/>
          <w:sz w:val="20"/>
          <w:szCs w:val="20"/>
        </w:rPr>
        <w:t xml:space="preserve">ate_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from dual;</w:t>
      </w:r>
    </w:p>
    <w:p w:rsidR="008F1B07" w:rsidRDefault="008F1B07">
      <w:pPr>
        <w:framePr w:w="1142" w:wrap="auto" w:hAnchor="text" w:x="1817" w:y="37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Date</w:t>
      </w:r>
    </w:p>
    <w:p w:rsidR="008F1B07" w:rsidRDefault="008F1B07">
      <w:pPr>
        <w:framePr w:w="1696" w:wrap="auto" w:hAnchor="text" w:x="1817" w:y="41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27-JAN-00</w:t>
      </w:r>
    </w:p>
    <w:p w:rsidR="008F1B07" w:rsidRDefault="008F1B07">
      <w:pPr>
        <w:framePr w:w="8098" w:wrap="auto" w:hAnchor="text" w:x="1817" w:y="46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Practice queries using Aggregate functions, Group by, having and Order By Clause.</w:t>
      </w:r>
    </w:p>
    <w:p w:rsidR="008F1B07" w:rsidRDefault="008F1B07">
      <w:pPr>
        <w:framePr w:w="8479" w:wrap="auto" w:hAnchor="text" w:x="1901" w:y="51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1. Write a query to Display the information present in the Cancellation and Reservation</w:t>
      </w:r>
    </w:p>
    <w:p w:rsidR="008F1B07" w:rsidRDefault="008F1B07">
      <w:pPr>
        <w:framePr w:w="1271" w:wrap="auto" w:hAnchor="text" w:x="2228" w:y="54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Tables</w:t>
      </w:r>
    </w:p>
    <w:p w:rsidR="008F1B07" w:rsidRDefault="008F1B07">
      <w:pPr>
        <w:framePr w:w="8631" w:wrap="auto" w:hAnchor="text" w:x="1901" w:y="59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select * from Reservation UNION select * from Cancellation;</w:t>
      </w:r>
    </w:p>
    <w:p w:rsidR="008F1B07" w:rsidRDefault="008F1B07">
      <w:pPr>
        <w:framePr w:w="8631" w:wrap="auto" w:hAnchor="text" w:x="1901" w:y="59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PNR_NONO_OF_SEATSADDRESSCONTACT_NOSTATUS</w:t>
      </w:r>
    </w:p>
    <w:p w:rsidR="008F1B07" w:rsidRDefault="008F1B07">
      <w:pPr>
        <w:framePr w:w="8631" w:wrap="auto" w:hAnchor="text" w:x="1901" w:y="59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---------- ----------------------------------------- -----------------</w:t>
      </w:r>
    </w:p>
    <w:p w:rsidR="008F1B07" w:rsidRDefault="008F1B07">
      <w:pPr>
        <w:framePr w:w="8631" w:wrap="auto" w:hAnchor="text" w:x="1901" w:y="59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    12sdfgh1234543s</w:t>
      </w:r>
    </w:p>
    <w:p w:rsidR="008F1B07" w:rsidRDefault="008F1B07">
      <w:pPr>
        <w:framePr w:w="8631" w:wrap="auto" w:hAnchor="text" w:x="1901" w:y="59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    13msbtnk123456789s</w:t>
      </w:r>
    </w:p>
    <w:p w:rsidR="008F1B07" w:rsidRDefault="008F1B07">
      <w:pPr>
        <w:framePr w:w="8631" w:wrap="auto" w:hAnchor="text" w:x="1901" w:y="59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    22ldkp234567891s</w:t>
      </w:r>
    </w:p>
    <w:p w:rsidR="008F1B07" w:rsidRDefault="008F1B07">
      <w:pPr>
        <w:framePr w:w="8631" w:wrap="auto" w:hAnchor="text" w:x="1901" w:y="59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    22wertgfds12212121n</w:t>
      </w:r>
    </w:p>
    <w:p w:rsidR="008F1B07" w:rsidRDefault="008F1B07">
      <w:pPr>
        <w:framePr w:w="8631" w:wrap="auto" w:hAnchor="text" w:x="1901" w:y="59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    34dskng345678912n</w:t>
      </w:r>
    </w:p>
    <w:p w:rsidR="008F1B07" w:rsidRDefault="008F1B07">
      <w:pPr>
        <w:framePr w:w="8631" w:wrap="auto" w:hAnchor="text" w:x="1901" w:y="59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    35azxsdcvf13243546s</w:t>
      </w:r>
    </w:p>
    <w:p w:rsidR="008F1B07" w:rsidRDefault="008F1B07">
      <w:pPr>
        <w:framePr w:w="8631" w:wrap="auto" w:hAnchor="text" w:x="1901" w:y="59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    42ddfdsfsdfdsf3456789s</w:t>
      </w:r>
    </w:p>
    <w:p w:rsidR="008F1B07" w:rsidRDefault="008F1B07">
      <w:pPr>
        <w:framePr w:w="8631" w:wrap="auto" w:hAnchor="text" w:x="1901" w:y="59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    45abids567891234s</w:t>
      </w:r>
    </w:p>
    <w:p w:rsidR="008F1B07" w:rsidRDefault="008F1B07">
      <w:pPr>
        <w:framePr w:w="8631" w:wrap="auto" w:hAnchor="text" w:x="1901" w:y="59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    52allbd891234567s</w:t>
      </w:r>
    </w:p>
    <w:p w:rsidR="008F1B07" w:rsidRDefault="008F1B07">
      <w:pPr>
        <w:framePr w:w="8631" w:wrap="auto" w:hAnchor="text" w:x="1901" w:y="59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    511liopujth43256787s</w:t>
      </w:r>
    </w:p>
    <w:p w:rsidR="008F1B07" w:rsidRDefault="008F1B07">
      <w:pPr>
        <w:framePr w:w="8631" w:wrap="auto" w:hAnchor="text" w:x="1901" w:y="59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    61koti231456781s</w:t>
      </w:r>
    </w:p>
    <w:p w:rsidR="008F1B07" w:rsidRDefault="008F1B07">
      <w:pPr>
        <w:framePr w:w="8631" w:wrap="auto" w:hAnchor="text" w:x="1901" w:y="59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PNR_NONO_OF_SEATSADDRESSCONTACT_NOSTATUS</w:t>
      </w:r>
    </w:p>
    <w:p w:rsidR="008F1B07" w:rsidRDefault="008F1B07">
      <w:pPr>
        <w:framePr w:w="8631" w:wrap="auto" w:hAnchor="text" w:x="1901" w:y="59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----------------------------------------- ----------</w:t>
      </w:r>
    </w:p>
    <w:p w:rsidR="008F1B07" w:rsidRDefault="008F1B07">
      <w:pPr>
        <w:framePr w:w="8631" w:wrap="auto" w:hAnchor="text" w:x="1901" w:y="59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    631swebnht453212345s</w:t>
      </w:r>
    </w:p>
    <w:p w:rsidR="008F1B07" w:rsidRDefault="008F1B07">
      <w:pPr>
        <w:framePr w:w="8631" w:wrap="auto" w:hAnchor="text" w:x="1901" w:y="59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    72dbdhfdbhf90876543s</w:t>
      </w:r>
    </w:p>
    <w:p w:rsidR="008F1B07" w:rsidRDefault="008F1B07">
      <w:pPr>
        <w:framePr w:w="8631" w:wrap="auto" w:hAnchor="text" w:x="1901" w:y="59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    73jklhg2345671s</w:t>
      </w:r>
    </w:p>
    <w:p w:rsidR="008F1B07" w:rsidRDefault="008F1B07">
      <w:pPr>
        <w:framePr w:w="8631" w:wrap="auto" w:hAnchor="text" w:x="1901" w:y="59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14 rows selected.</w:t>
      </w:r>
    </w:p>
    <w:p w:rsidR="008F1B07" w:rsidRDefault="008F1B07">
      <w:pPr>
        <w:framePr w:w="8631" w:wrap="auto" w:hAnchor="text" w:x="1901" w:y="59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2. Find the distinct PNR_NO that are present</w:t>
      </w:r>
    </w:p>
    <w:p w:rsidR="008F1B07" w:rsidRDefault="008F1B07">
      <w:pPr>
        <w:framePr w:w="8873" w:wrap="auto" w:hAnchor="text" w:x="1901" w:y="121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SELECT PNR_NO, COUNT(*) AS NoOccurances FROM Passenger GROUP BY</w:t>
      </w:r>
    </w:p>
    <w:p w:rsidR="008F1B07" w:rsidRDefault="008F1B07">
      <w:pPr>
        <w:framePr w:w="8873" w:wrap="auto" w:hAnchor="text" w:x="1901" w:y="121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PNR_NO HAVING COUNT(*)&gt;0;</w:t>
      </w:r>
    </w:p>
    <w:p w:rsidR="008F1B07" w:rsidRDefault="008F1B07">
      <w:pPr>
        <w:framePr w:w="8873" w:wrap="auto" w:hAnchor="text" w:x="1901" w:y="121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       PNR_NONOOCCURANCES</w:t>
      </w:r>
    </w:p>
    <w:p w:rsidR="008F1B07" w:rsidRDefault="008F1B07">
      <w:pPr>
        <w:framePr w:w="8873" w:wrap="auto" w:hAnchor="text" w:x="1901" w:y="121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    ----------------------</w:t>
      </w:r>
    </w:p>
    <w:p w:rsidR="008F1B07" w:rsidRDefault="008F1B07">
      <w:pPr>
        <w:framePr w:w="8873" w:wrap="auto" w:hAnchor="text" w:x="1901" w:y="121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           11</w:t>
      </w:r>
    </w:p>
    <w:p w:rsidR="008F1B07" w:rsidRDefault="008F1B07">
      <w:pPr>
        <w:framePr w:w="8873" w:wrap="auto" w:hAnchor="text" w:x="1901" w:y="121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           21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209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1969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67</w:t>
      </w:r>
    </w:p>
    <w:p w:rsidR="008F1B07" w:rsidRDefault="008F1B07">
      <w:pPr>
        <w:framePr w:w="7583" w:wrap="auto" w:hAnchor="text" w:x="1901" w:y="13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             31</w:t>
      </w:r>
    </w:p>
    <w:p w:rsidR="008F1B07" w:rsidRDefault="008F1B07">
      <w:pPr>
        <w:framePr w:w="7583" w:wrap="auto" w:hAnchor="text" w:x="1901" w:y="13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             41</w:t>
      </w:r>
    </w:p>
    <w:p w:rsidR="008F1B07" w:rsidRDefault="008F1B07">
      <w:pPr>
        <w:framePr w:w="7583" w:wrap="auto" w:hAnchor="text" w:x="1901" w:y="13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             51</w:t>
      </w:r>
    </w:p>
    <w:p w:rsidR="008F1B07" w:rsidRDefault="008F1B07">
      <w:pPr>
        <w:framePr w:w="7583" w:wrap="auto" w:hAnchor="text" w:x="1901" w:y="13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             61</w:t>
      </w:r>
    </w:p>
    <w:p w:rsidR="008F1B07" w:rsidRDefault="008F1B07">
      <w:pPr>
        <w:framePr w:w="7583" w:wrap="auto" w:hAnchor="text" w:x="1901" w:y="13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             71</w:t>
      </w:r>
    </w:p>
    <w:p w:rsidR="008F1B07" w:rsidRDefault="008F1B07">
      <w:pPr>
        <w:framePr w:w="7583" w:wrap="auto" w:hAnchor="text" w:x="1901" w:y="13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7 rows selected.</w:t>
      </w:r>
    </w:p>
    <w:p w:rsidR="008F1B07" w:rsidRDefault="008F1B07">
      <w:pPr>
        <w:framePr w:w="7583" w:wrap="auto" w:hAnchor="text" w:x="1901" w:y="13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3. Find the No of Seats booked for each PNR_NO using GROUP BY Clause.</w:t>
      </w:r>
    </w:p>
    <w:p w:rsidR="008F1B07" w:rsidRDefault="008F1B07">
      <w:pPr>
        <w:framePr w:w="8717" w:wrap="auto" w:hAnchor="text" w:x="1901" w:y="36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select PNR_NO,sum(No_of_seats) from Reservation group by PNR_NO;</w:t>
      </w:r>
    </w:p>
    <w:p w:rsidR="008F1B07" w:rsidRDefault="008F1B07">
      <w:pPr>
        <w:framePr w:w="8717" w:wrap="auto" w:hAnchor="text" w:x="1901" w:y="36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       PNR_NOSUM(NO_OF_SEATS)</w:t>
      </w:r>
    </w:p>
    <w:p w:rsidR="008F1B07" w:rsidRDefault="008F1B07">
      <w:pPr>
        <w:framePr w:w="8717" w:wrap="auto" w:hAnchor="text" w:x="1901" w:y="36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      --------------------------</w:t>
      </w:r>
    </w:p>
    <w:p w:rsidR="008F1B07" w:rsidRDefault="008F1B07">
      <w:pPr>
        <w:framePr w:w="8717" w:wrap="auto" w:hAnchor="text" w:x="1901" w:y="36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             13</w:t>
      </w:r>
    </w:p>
    <w:p w:rsidR="008F1B07" w:rsidRDefault="008F1B07">
      <w:pPr>
        <w:framePr w:w="8717" w:wrap="auto" w:hAnchor="text" w:x="1901" w:y="36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             61</w:t>
      </w:r>
    </w:p>
    <w:p w:rsidR="008F1B07" w:rsidRDefault="008F1B07">
      <w:pPr>
        <w:framePr w:w="8717" w:wrap="auto" w:hAnchor="text" w:x="1901" w:y="36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             22</w:t>
      </w:r>
    </w:p>
    <w:p w:rsidR="008F1B07" w:rsidRDefault="008F1B07">
      <w:pPr>
        <w:framePr w:w="8717" w:wrap="auto" w:hAnchor="text" w:x="1901" w:y="36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             45</w:t>
      </w:r>
    </w:p>
    <w:p w:rsidR="008F1B07" w:rsidRDefault="008F1B07">
      <w:pPr>
        <w:framePr w:w="8717" w:wrap="auto" w:hAnchor="text" w:x="1901" w:y="36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             52</w:t>
      </w:r>
    </w:p>
    <w:p w:rsidR="008F1B07" w:rsidRDefault="008F1B07">
      <w:pPr>
        <w:framePr w:w="8717" w:wrap="auto" w:hAnchor="text" w:x="1901" w:y="36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             36</w:t>
      </w:r>
    </w:p>
    <w:p w:rsidR="008F1B07" w:rsidRDefault="008F1B07">
      <w:pPr>
        <w:framePr w:w="8717" w:wrap="auto" w:hAnchor="text" w:x="1901" w:y="36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             73</w:t>
      </w:r>
    </w:p>
    <w:p w:rsidR="008F1B07" w:rsidRDefault="008F1B07">
      <w:pPr>
        <w:framePr w:w="8717" w:wrap="auto" w:hAnchor="text" w:x="1901" w:y="36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 7 rows selected.</w:t>
      </w:r>
    </w:p>
    <w:p w:rsidR="008F1B07" w:rsidRDefault="008F1B07">
      <w:pPr>
        <w:framePr w:w="8717" w:wrap="auto" w:hAnchor="text" w:x="1901" w:y="36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4. Find the number of seats booked in each class where the number of seats is greater than</w:t>
      </w:r>
    </w:p>
    <w:p w:rsidR="008F1B07" w:rsidRDefault="008F1B07">
      <w:pPr>
        <w:framePr w:w="867" w:wrap="auto" w:hAnchor="text" w:x="2228" w:y="70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1.</w:t>
      </w:r>
    </w:p>
    <w:p w:rsidR="008F1B07" w:rsidRDefault="008F1B07">
      <w:pPr>
        <w:framePr w:w="8758" w:wrap="auto" w:hAnchor="text" w:x="1901" w:y="75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select class,sum(No_of_seats) from Reservation where class='a 'or class='b' or class=</w:t>
      </w:r>
    </w:p>
    <w:p w:rsidR="008F1B07" w:rsidRDefault="008F1B07">
      <w:pPr>
        <w:framePr w:w="8758" w:wrap="auto" w:hAnchor="text" w:x="1901" w:y="75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'c' group by class having sum(No_of_seats)&gt;1;</w:t>
      </w:r>
    </w:p>
    <w:p w:rsidR="008F1B07" w:rsidRDefault="008F1B07">
      <w:pPr>
        <w:framePr w:w="8758" w:wrap="auto" w:hAnchor="text" w:x="1901" w:y="75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    CLASSSUM(NO_OF_SEATS)</w:t>
      </w:r>
    </w:p>
    <w:p w:rsidR="008F1B07" w:rsidRDefault="008F1B07">
      <w:pPr>
        <w:framePr w:w="8758" w:wrap="auto" w:hAnchor="text" w:x="1901" w:y="75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    -------------------</w:t>
      </w:r>
    </w:p>
    <w:p w:rsidR="008F1B07" w:rsidRDefault="008F1B07">
      <w:pPr>
        <w:framePr w:w="8758" w:wrap="auto" w:hAnchor="text" w:x="1901" w:y="75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    a13</w:t>
      </w:r>
    </w:p>
    <w:p w:rsidR="008F1B07" w:rsidRDefault="008F1B07">
      <w:pPr>
        <w:framePr w:w="8758" w:wrap="auto" w:hAnchor="text" w:x="1901" w:y="75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    b7</w:t>
      </w:r>
    </w:p>
    <w:p w:rsidR="008F1B07" w:rsidRDefault="008F1B07">
      <w:pPr>
        <w:framePr w:w="8758" w:wrap="auto" w:hAnchor="text" w:x="1901" w:y="75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    c2</w:t>
      </w:r>
    </w:p>
    <w:p w:rsidR="008F1B07" w:rsidRDefault="008F1B07">
      <w:pPr>
        <w:framePr w:w="8758" w:wrap="auto" w:hAnchor="text" w:x="1901" w:y="75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5. Find the total number of cancelled seats.</w:t>
      </w:r>
    </w:p>
    <w:p w:rsidR="008F1B07" w:rsidRDefault="008F1B07">
      <w:pPr>
        <w:framePr w:w="5159" w:wrap="auto" w:hAnchor="text" w:x="1901" w:y="100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select sum(No_of_seats) from Cancellation;</w:t>
      </w:r>
    </w:p>
    <w:p w:rsidR="008F1B07" w:rsidRDefault="008F1B07">
      <w:pPr>
        <w:framePr w:w="5159" w:wrap="auto" w:hAnchor="text" w:x="1901" w:y="100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       SUM(NO_OF_SEATS)</w:t>
      </w:r>
    </w:p>
    <w:p w:rsidR="008F1B07" w:rsidRDefault="008F1B07">
      <w:pPr>
        <w:framePr w:w="5159" w:wrap="auto" w:hAnchor="text" w:x="1901" w:y="100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       ----------------</w:t>
      </w:r>
    </w:p>
    <w:p w:rsidR="008F1B07" w:rsidRDefault="008F1B07">
      <w:pPr>
        <w:framePr w:w="5159" w:wrap="auto" w:hAnchor="text" w:x="1901" w:y="100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                 22</w:t>
      </w:r>
    </w:p>
    <w:p w:rsidR="008F1B07" w:rsidRDefault="008F1B07">
      <w:pPr>
        <w:framePr w:w="5159" w:wrap="auto" w:hAnchor="text" w:x="1901" w:y="100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6. Creating and dropping views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1969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68</w:t>
      </w:r>
    </w:p>
    <w:p w:rsidR="008F1B07" w:rsidRDefault="008F1B07">
      <w:pPr>
        <w:framePr w:w="1640" w:wrap="auto" w:hAnchor="text" w:x="1817" w:y="39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FF00FF"/>
          <w:sz w:val="20"/>
          <w:szCs w:val="20"/>
        </w:rPr>
        <w:t>Exp No: 8</w:t>
      </w:r>
    </w:p>
    <w:p w:rsidR="008F1B07" w:rsidRDefault="008F1B07">
      <w:pPr>
        <w:framePr w:w="2923" w:wrap="auto" w:hAnchor="text" w:x="1817" w:y="431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AIM : Implement Joins</w:t>
      </w:r>
    </w:p>
    <w:p w:rsidR="008F1B07" w:rsidRDefault="008F1B07">
      <w:pPr>
        <w:framePr w:w="1191" w:wrap="auto" w:hAnchor="text" w:x="1817" w:y="47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Joins</w:t>
      </w:r>
    </w:p>
    <w:p w:rsidR="008F1B07" w:rsidRDefault="008F1B07">
      <w:pPr>
        <w:framePr w:w="2265" w:wrap="auto" w:hAnchor="text" w:x="8423" w:y="39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FF00FF"/>
          <w:sz w:val="20"/>
          <w:szCs w:val="20"/>
        </w:rPr>
        <w:t>Date: _ _/_ _/ _ _</w:t>
      </w:r>
    </w:p>
    <w:p w:rsidR="008F1B07" w:rsidRDefault="008F1B07">
      <w:pPr>
        <w:framePr w:w="8839" w:wrap="auto" w:hAnchor="text" w:x="1929" w:y="51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Sometimes we require to treat multiple tables as though they were a single entity. Then a</w:t>
      </w:r>
    </w:p>
    <w:p w:rsidR="008F1B07" w:rsidRDefault="008F1B07">
      <w:pPr>
        <w:framePr w:w="8954" w:wrap="auto" w:hAnchor="text" w:x="1817" w:y="55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single SQL sentence can manipulate data from all the tables. To achieve this, we have to join</w:t>
      </w:r>
    </w:p>
    <w:p w:rsidR="008F1B07" w:rsidRDefault="008F1B07">
      <w:pPr>
        <w:framePr w:w="8960" w:wrap="auto" w:hAnchor="text" w:x="1817" w:y="60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tables. The purpose of join is to combine the data spread across tables. A join is actually</w:t>
      </w:r>
    </w:p>
    <w:p w:rsidR="008F1B07" w:rsidRDefault="008F1B07">
      <w:pPr>
        <w:framePr w:w="7607" w:wrap="auto" w:hAnchor="text" w:x="1817" w:y="64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performed by the ‘where’ clause which combines the specified rows of tables.</w:t>
      </w:r>
    </w:p>
    <w:p w:rsidR="008F1B07" w:rsidRDefault="008F1B07">
      <w:pPr>
        <w:framePr w:w="3022" w:wrap="auto" w:hAnchor="text" w:x="1817" w:y="68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Syntax for joining tables</w:t>
      </w:r>
    </w:p>
    <w:p w:rsidR="008F1B07" w:rsidRDefault="008F1B07">
      <w:pPr>
        <w:framePr w:w="6338" w:wrap="auto" w:hAnchor="text" w:x="1817" w:y="73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select columns from table1, table2, ... where logical expression;</w:t>
      </w:r>
    </w:p>
    <w:p w:rsidR="008F1B07" w:rsidRDefault="008F1B07">
      <w:pPr>
        <w:framePr w:w="5258" w:wrap="auto" w:hAnchor="text" w:x="1817" w:y="77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Basically there are three different types of joins:</w:t>
      </w:r>
    </w:p>
    <w:p w:rsidR="008F1B07" w:rsidRDefault="008F1B07">
      <w:pPr>
        <w:framePr w:w="2080" w:wrap="auto" w:hAnchor="text" w:x="2148" w:y="81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</w:t>
      </w:r>
      <w:r>
        <w:rPr>
          <w:rFonts w:ascii="Wingdings Regular" w:hAnsi="Wingdings Regular" w:cs="Wingdings Regular"/>
          <w:color w:val="000000"/>
          <w:sz w:val="20"/>
          <w:szCs w:val="20"/>
        </w:rPr>
        <w:t xml:space="preserve">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Simple Join</w:t>
      </w:r>
    </w:p>
    <w:p w:rsidR="008F1B07" w:rsidRDefault="008F1B07">
      <w:pPr>
        <w:framePr w:w="1808" w:wrap="auto" w:hAnchor="text" w:x="2148" w:y="85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</w:t>
      </w:r>
      <w:r>
        <w:rPr>
          <w:rFonts w:ascii="Wingdings Regular" w:hAnsi="Wingdings Regular" w:cs="Wingdings Regular"/>
          <w:color w:val="000000"/>
          <w:sz w:val="20"/>
          <w:szCs w:val="20"/>
        </w:rPr>
        <w:t xml:space="preserve">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Self Join</w:t>
      </w:r>
    </w:p>
    <w:p w:rsidR="008F1B07" w:rsidRDefault="008F1B07">
      <w:pPr>
        <w:framePr w:w="1958" w:wrap="auto" w:hAnchor="text" w:x="2148" w:y="90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</w:t>
      </w:r>
      <w:r>
        <w:rPr>
          <w:rFonts w:ascii="Wingdings Regular" w:hAnsi="Wingdings Regular" w:cs="Wingdings Regular"/>
          <w:color w:val="000000"/>
          <w:sz w:val="20"/>
          <w:szCs w:val="20"/>
        </w:rPr>
        <w:t xml:space="preserve">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Outer Join</w:t>
      </w:r>
    </w:p>
    <w:p w:rsidR="008F1B07" w:rsidRDefault="008F1B07">
      <w:pPr>
        <w:framePr w:w="8951" w:wrap="auto" w:hAnchor="text" w:x="1817" w:y="94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 xml:space="preserve">Simple Join :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This is the most frequently used join. It retrieves the rows from two tables</w:t>
      </w:r>
    </w:p>
    <w:p w:rsidR="008F1B07" w:rsidRDefault="008F1B07">
      <w:pPr>
        <w:framePr w:w="8957" w:wrap="auto" w:hAnchor="text" w:x="1817" w:y="98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having a common column and is further classified into equi-join and non-equi join. Equi join</w:t>
      </w:r>
    </w:p>
    <w:p w:rsidR="008F1B07" w:rsidRDefault="008F1B07">
      <w:pPr>
        <w:framePr w:w="8950" w:wrap="auto" w:hAnchor="text" w:x="1817" w:y="103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is based on equality and where clause uses comparison operator equal to (=) to perform a</w:t>
      </w:r>
    </w:p>
    <w:p w:rsidR="008F1B07" w:rsidRDefault="008F1B07">
      <w:pPr>
        <w:framePr w:w="8949" w:wrap="auto" w:hAnchor="text" w:x="1817" w:y="107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join. Non-equi join specifies therelationship between columns belonging to different tables</w:t>
      </w:r>
    </w:p>
    <w:p w:rsidR="008F1B07" w:rsidRDefault="008F1B07">
      <w:pPr>
        <w:framePr w:w="5542" w:wrap="auto" w:hAnchor="text" w:x="1817" w:y="111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by making use of relational operators( &gt;,&lt;,&gt;=,&lt;=, &lt;&gt;).</w:t>
      </w:r>
    </w:p>
    <w:p w:rsidR="008F1B07" w:rsidRDefault="008F1B07">
      <w:pPr>
        <w:framePr w:w="1608" w:wrap="auto" w:hAnchor="text" w:x="1817" w:y="120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Example:</w:t>
      </w:r>
    </w:p>
    <w:p w:rsidR="008F1B07" w:rsidRDefault="008F1B07">
      <w:pPr>
        <w:framePr w:w="8955" w:wrap="auto" w:hAnchor="text" w:x="1817" w:y="124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select * from order_master , order_detail where Order_master.order_no =</w:t>
      </w:r>
    </w:p>
    <w:p w:rsidR="008F1B07" w:rsidRDefault="008F1B07">
      <w:pPr>
        <w:framePr w:w="2688" w:wrap="auto" w:hAnchor="text" w:x="1817" w:y="128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order_detail.order_no;</w:t>
      </w:r>
    </w:p>
    <w:p w:rsidR="008F1B07" w:rsidRDefault="008F1B07">
      <w:pPr>
        <w:framePr w:w="8958" w:wrap="auto" w:hAnchor="text" w:x="1817" w:y="132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This select statement will join the output of order_master and order_detail and display only</w:t>
      </w:r>
    </w:p>
    <w:p w:rsidR="008F1B07" w:rsidRDefault="008F1B07">
      <w:pPr>
        <w:framePr w:w="8953" w:wrap="auto" w:hAnchor="text" w:x="1817" w:y="137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those rows where order_master’s order_no equals to order_detail’s order_no. In the example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1969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69</w:t>
      </w:r>
    </w:p>
    <w:p w:rsidR="008F1B07" w:rsidRDefault="008F1B07">
      <w:pPr>
        <w:framePr w:w="8950" w:wrap="auto" w:hAnchor="text" w:x="1817" w:y="1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column name is prefixed by the table name because both the tables have the same</w:t>
      </w:r>
    </w:p>
    <w:p w:rsidR="008F1B07" w:rsidRDefault="008F1B07">
      <w:pPr>
        <w:framePr w:w="8950" w:wrap="auto" w:hAnchor="text" w:x="1817" w:y="18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column name i.e. order_no. Therefore to distinguish between them we use table names. If</w:t>
      </w:r>
    </w:p>
    <w:p w:rsidR="008F1B07" w:rsidRDefault="008F1B07">
      <w:pPr>
        <w:framePr w:w="7525" w:wrap="auto" w:hAnchor="text" w:x="1817" w:y="23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column names are unique, then we need not prefix it with the table name.</w:t>
      </w:r>
    </w:p>
    <w:p w:rsidR="008F1B07" w:rsidRDefault="008F1B07">
      <w:pPr>
        <w:framePr w:w="1608" w:wrap="auto" w:hAnchor="text" w:x="1817" w:y="27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Example:</w:t>
      </w:r>
    </w:p>
    <w:p w:rsidR="008F1B07" w:rsidRDefault="008F1B07">
      <w:pPr>
        <w:framePr w:w="8008" w:wrap="auto" w:hAnchor="text" w:x="1817" w:y="31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select a.*, b.* from itemfile a, order_detail b where a.max_level&lt; b.qty_ord</w:t>
      </w:r>
    </w:p>
    <w:p w:rsidR="008F1B07" w:rsidRDefault="008F1B07">
      <w:pPr>
        <w:framePr w:w="3312" w:wrap="auto" w:hAnchor="text" w:x="1817" w:y="36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and a.itemcode = b.itemcode;</w:t>
      </w:r>
    </w:p>
    <w:p w:rsidR="008F1B07" w:rsidRDefault="008F1B07">
      <w:pPr>
        <w:framePr w:w="8674" w:wrap="auto" w:hAnchor="text" w:x="2097" w:y="40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This select statement will retrieve rows from itemfile and order_detail where qty_ord of</w:t>
      </w:r>
    </w:p>
    <w:p w:rsidR="008F1B07" w:rsidRDefault="008F1B07">
      <w:pPr>
        <w:framePr w:w="8952" w:wrap="auto" w:hAnchor="text" w:x="1817" w:y="4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order_detail table is less than max_level of itemfile and Itemcode are common in both the</w:t>
      </w:r>
    </w:p>
    <w:p w:rsidR="008F1B07" w:rsidRDefault="008F1B07">
      <w:pPr>
        <w:framePr w:w="8951" w:wrap="auto" w:hAnchor="text" w:x="1817" w:y="48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table. Here a and b is indicating table aliases name. To prevent ambiguity in a query we</w:t>
      </w:r>
    </w:p>
    <w:p w:rsidR="008F1B07" w:rsidRDefault="008F1B07">
      <w:pPr>
        <w:framePr w:w="8951" w:wrap="auto" w:hAnchor="text" w:x="1817" w:y="53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include table names in the select statements. Table aliases are used to make multiple table</w:t>
      </w:r>
    </w:p>
    <w:p w:rsidR="008F1B07" w:rsidRDefault="008F1B07">
      <w:pPr>
        <w:framePr w:w="3755" w:wrap="auto" w:hAnchor="text" w:x="1817" w:y="5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queries shorter and more readable.</w:t>
      </w:r>
    </w:p>
    <w:p w:rsidR="008F1B07" w:rsidRDefault="008F1B07">
      <w:pPr>
        <w:framePr w:w="8956" w:wrap="auto" w:hAnchor="text" w:x="1817" w:y="61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 xml:space="preserve">Self Join :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In some situations, you may find it necessary to join a table to itself, as though</w:t>
      </w:r>
    </w:p>
    <w:p w:rsidR="008F1B07" w:rsidRDefault="008F1B07">
      <w:pPr>
        <w:framePr w:w="8948" w:wrap="auto" w:hAnchor="text" w:x="1817" w:y="65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you were joining two separate tables. This is referred to as a self-join. In a self-join, two</w:t>
      </w:r>
    </w:p>
    <w:p w:rsidR="008F1B07" w:rsidRDefault="008F1B07">
      <w:pPr>
        <w:framePr w:w="8950" w:wrap="auto" w:hAnchor="text" w:x="1817" w:y="70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rows from the same table combine to form a result row. To join a table to it self, two copies</w:t>
      </w:r>
    </w:p>
    <w:p w:rsidR="008F1B07" w:rsidRDefault="008F1B07">
      <w:pPr>
        <w:framePr w:w="8953" w:wrap="auto" w:hAnchor="text" w:x="1817" w:y="74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of the very ame table have to be opened in memory. Hence in the fromclause, the table name</w:t>
      </w:r>
    </w:p>
    <w:p w:rsidR="008F1B07" w:rsidRDefault="008F1B07">
      <w:pPr>
        <w:framePr w:w="8952" w:wrap="auto" w:hAnchor="text" w:x="1817" w:y="78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needs to be mentioned twice. Since the table names are same, the second table will overwrite</w:t>
      </w:r>
    </w:p>
    <w:p w:rsidR="008F1B07" w:rsidRDefault="008F1B07">
      <w:pPr>
        <w:framePr w:w="8953" w:wrap="auto" w:hAnchor="text" w:x="1817" w:y="83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first table and in effect, result in only one table being in memory. This is because a table</w:t>
      </w:r>
    </w:p>
    <w:p w:rsidR="008F1B07" w:rsidRDefault="008F1B07">
      <w:pPr>
        <w:framePr w:w="8951" w:wrap="auto" w:hAnchor="text" w:x="1817" w:y="8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name is translated into specific memory location. To avoid this, each table to be opened</w:t>
      </w:r>
    </w:p>
    <w:p w:rsidR="008F1B07" w:rsidRDefault="008F1B07">
      <w:pPr>
        <w:framePr w:w="8952" w:wrap="auto" w:hAnchor="text" w:x="1817" w:y="91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under an alias. Now these table aliases will cause two identical tables to be opened in</w:t>
      </w:r>
    </w:p>
    <w:p w:rsidR="008F1B07" w:rsidRDefault="008F1B07">
      <w:pPr>
        <w:framePr w:w="8948" w:wrap="auto" w:hAnchor="text" w:x="1817" w:y="9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different memory locations. This will result in two identical tables to be physically present</w:t>
      </w:r>
    </w:p>
    <w:p w:rsidR="008F1B07" w:rsidRDefault="008F1B07">
      <w:pPr>
        <w:framePr w:w="8952" w:wrap="auto" w:hAnchor="text" w:x="1817" w:y="100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in the computer’s memory.Display employees’salary with their manager’s salary. (Use</w:t>
      </w:r>
    </w:p>
    <w:p w:rsidR="008F1B07" w:rsidRDefault="008F1B07">
      <w:pPr>
        <w:framePr w:w="2308" w:wrap="auto" w:hAnchor="text" w:x="1817" w:y="104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default emp table)</w:t>
      </w:r>
    </w:p>
    <w:p w:rsidR="008F1B07" w:rsidRDefault="008F1B07">
      <w:pPr>
        <w:framePr w:w="1608" w:wrap="auto" w:hAnchor="text" w:x="1817" w:y="108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Example:</w:t>
      </w:r>
    </w:p>
    <w:p w:rsidR="008F1B07" w:rsidRDefault="008F1B07">
      <w:pPr>
        <w:framePr w:w="1234" w:wrap="auto" w:hAnchor="text" w:x="1817" w:y="112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</w:t>
      </w:r>
    </w:p>
    <w:p w:rsidR="008F1B07" w:rsidRDefault="008F1B07">
      <w:pPr>
        <w:framePr w:w="8182" w:wrap="auto" w:hAnchor="text" w:x="2582" w:y="112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select a.ename, a.salary, b.ename, b.salary from emp a, emp b where a.mgr =</w:t>
      </w:r>
    </w:p>
    <w:p w:rsidR="008F1B07" w:rsidRDefault="008F1B07">
      <w:pPr>
        <w:framePr w:w="1531" w:wrap="auto" w:hAnchor="text" w:x="1817" w:y="11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b.empno;</w:t>
      </w:r>
    </w:p>
    <w:p w:rsidR="008F1B07" w:rsidRDefault="008F1B07">
      <w:pPr>
        <w:framePr w:w="7962" w:wrap="auto" w:hAnchor="text" w:x="1817" w:y="121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This query will return employee name,salary with his manager’s name and salary.</w:t>
      </w:r>
    </w:p>
    <w:p w:rsidR="008F1B07" w:rsidRDefault="008F1B07">
      <w:pPr>
        <w:framePr w:w="8949" w:wrap="auto" w:hAnchor="text" w:x="1817" w:y="125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 xml:space="preserve">Outer Join :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Outer join extends the result of simple join. An outer join returns all the rows</w:t>
      </w:r>
    </w:p>
    <w:p w:rsidR="008F1B07" w:rsidRDefault="008F1B07">
      <w:pPr>
        <w:framePr w:w="8955" w:wrap="auto" w:hAnchor="text" w:x="1817" w:y="130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returned by simple join as well as those rows from one table that do not match any row from</w:t>
      </w:r>
    </w:p>
    <w:p w:rsidR="008F1B07" w:rsidRDefault="008F1B07">
      <w:pPr>
        <w:framePr w:w="8759" w:wrap="auto" w:hAnchor="text" w:x="1817" w:y="134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other table. This cannot be with a simple join. The outer join is represented by (+) sign.</w:t>
      </w:r>
    </w:p>
    <w:p w:rsidR="008F1B07" w:rsidRDefault="008F1B07">
      <w:pPr>
        <w:framePr w:w="1608" w:wrap="auto" w:hAnchor="text" w:x="1817" w:y="138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Example: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1969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70</w:t>
      </w:r>
    </w:p>
    <w:p w:rsidR="008F1B07" w:rsidRDefault="008F1B07">
      <w:pPr>
        <w:framePr w:w="8327" w:wrap="auto" w:hAnchor="text" w:x="1817" w:y="1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select * from order_master a, order_detail b where a.order_no = b.order_no(+);</w:t>
      </w:r>
    </w:p>
    <w:p w:rsidR="008F1B07" w:rsidRDefault="008F1B07">
      <w:pPr>
        <w:framePr w:w="8725" w:wrap="auto" w:hAnchor="text" w:x="2046" w:y="18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This select statement will return all the records from order_master and only matching</w:t>
      </w:r>
    </w:p>
    <w:p w:rsidR="008F1B07" w:rsidRDefault="008F1B07">
      <w:pPr>
        <w:framePr w:w="8953" w:wrap="auto" w:hAnchor="text" w:x="1817" w:y="23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records from order_detail. If (+) is not specified then it is simple join and it will retrieve</w:t>
      </w:r>
    </w:p>
    <w:p w:rsidR="008F1B07" w:rsidRDefault="008F1B07">
      <w:pPr>
        <w:framePr w:w="4238" w:wrap="auto" w:hAnchor="text" w:x="1817" w:y="27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only matching records from both tables.</w:t>
      </w:r>
    </w:p>
    <w:p w:rsidR="008F1B07" w:rsidRDefault="008F1B07">
      <w:pPr>
        <w:framePr w:w="1640" w:wrap="auto" w:hAnchor="text" w:x="1817" w:y="39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FF00FF"/>
          <w:sz w:val="20"/>
          <w:szCs w:val="20"/>
        </w:rPr>
        <w:t>Exp No: 9</w:t>
      </w:r>
    </w:p>
    <w:p w:rsidR="008F1B07" w:rsidRDefault="008F1B07">
      <w:pPr>
        <w:framePr w:w="3658" w:wrap="auto" w:hAnchor="text" w:x="1817" w:y="431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AIM : Implement Sub Queries:</w:t>
      </w:r>
    </w:p>
    <w:p w:rsidR="008F1B07" w:rsidRDefault="008F1B07">
      <w:pPr>
        <w:framePr w:w="1622" w:wrap="auto" w:hAnchor="text" w:x="1817" w:y="47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Subquery</w:t>
      </w:r>
    </w:p>
    <w:p w:rsidR="008F1B07" w:rsidRDefault="008F1B07">
      <w:pPr>
        <w:framePr w:w="2265" w:wrap="auto" w:hAnchor="text" w:x="8423" w:y="39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FF00FF"/>
          <w:sz w:val="20"/>
          <w:szCs w:val="20"/>
        </w:rPr>
        <w:t>Date: _ _/_ _/ _ _</w:t>
      </w:r>
    </w:p>
    <w:p w:rsidR="008F1B07" w:rsidRDefault="008F1B07">
      <w:pPr>
        <w:framePr w:w="8947" w:wrap="auto" w:hAnchor="text" w:x="1817" w:y="51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 subquery is a form of an SQL statement that appears inside another SQL statement. It is</w:t>
      </w:r>
    </w:p>
    <w:p w:rsidR="008F1B07" w:rsidRDefault="008F1B07">
      <w:pPr>
        <w:framePr w:w="8959" w:wrap="auto" w:hAnchor="text" w:x="1817" w:y="55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also termed as nested query. The statement containing a subquery is called parent query</w:t>
      </w:r>
    </w:p>
    <w:p w:rsidR="008F1B07" w:rsidRDefault="008F1B07">
      <w:pPr>
        <w:framePr w:w="8944" w:wrap="auto" w:hAnchor="text" w:x="1817" w:y="60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statement. The parent statement uses the rows returned by the subquery. Subquery is always</w:t>
      </w:r>
    </w:p>
    <w:p w:rsidR="008F1B07" w:rsidRDefault="008F1B07">
      <w:pPr>
        <w:framePr w:w="8643" w:wrap="auto" w:hAnchor="text" w:x="1817" w:y="64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enclosed within parenthesis. Subquery will be evaluated first followed by the main query.</w:t>
      </w:r>
    </w:p>
    <w:p w:rsidR="008F1B07" w:rsidRDefault="008F1B07">
      <w:pPr>
        <w:framePr w:w="1608" w:wrap="auto" w:hAnchor="text" w:x="1817" w:y="68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Example:</w:t>
      </w:r>
    </w:p>
    <w:p w:rsidR="008F1B07" w:rsidRDefault="008F1B07">
      <w:pPr>
        <w:framePr w:w="8955" w:wrap="auto" w:hAnchor="text" w:x="1817" w:y="73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select * from order_master where order_no = (select order_no from order_detail</w:t>
      </w:r>
    </w:p>
    <w:p w:rsidR="008F1B07" w:rsidRDefault="008F1B07">
      <w:pPr>
        <w:framePr w:w="3108" w:wrap="auto" w:hAnchor="text" w:x="1817" w:y="77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where order_no = ‘O001’);</w:t>
      </w:r>
    </w:p>
    <w:p w:rsidR="008F1B07" w:rsidRDefault="008F1B07">
      <w:pPr>
        <w:framePr w:w="8952" w:wrap="auto" w:hAnchor="text" w:x="1817" w:y="81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In this case subquery will execute first and the main query’s condition will work on</w:t>
      </w:r>
    </w:p>
    <w:p w:rsidR="008F1B07" w:rsidRDefault="008F1B07">
      <w:pPr>
        <w:framePr w:w="8009" w:wrap="auto" w:hAnchor="text" w:x="1817" w:y="85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subquery’s output.Now check the following select statement, what will the output.</w:t>
      </w:r>
    </w:p>
    <w:p w:rsidR="008F1B07" w:rsidRDefault="008F1B07">
      <w:pPr>
        <w:framePr w:w="1608" w:wrap="auto" w:hAnchor="text" w:x="1817" w:y="94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Example:</w:t>
      </w:r>
    </w:p>
    <w:p w:rsidR="008F1B07" w:rsidRDefault="008F1B07">
      <w:pPr>
        <w:framePr w:w="8544" w:wrap="auto" w:hAnchor="text" w:x="1817" w:y="98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select * from order_master where order_no = (select order_no from order_detail);</w:t>
      </w:r>
    </w:p>
    <w:p w:rsidR="008F1B07" w:rsidRDefault="008F1B07">
      <w:pPr>
        <w:framePr w:w="7093" w:wrap="auto" w:hAnchor="text" w:x="1817" w:y="103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It will return an error, ‘single-row subquery returns more than one row’.</w:t>
      </w:r>
    </w:p>
    <w:p w:rsidR="008F1B07" w:rsidRDefault="008F1B07">
      <w:pPr>
        <w:framePr w:w="8951" w:wrap="auto" w:hAnchor="text" w:x="1817" w:y="107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When subquery returns more than one row we have to use operators like any, all, in or not</w:t>
      </w:r>
    </w:p>
    <w:p w:rsidR="008F1B07" w:rsidRDefault="008F1B07">
      <w:pPr>
        <w:framePr w:w="7131" w:wrap="auto" w:hAnchor="text" w:x="1817" w:y="111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in.‘=any’ is equivalent to ‘in’ operator and ‘!=all’ is equivalent to not in.</w:t>
      </w:r>
    </w:p>
    <w:p w:rsidR="008F1B07" w:rsidRDefault="008F1B07">
      <w:pPr>
        <w:framePr w:w="1608" w:wrap="auto" w:hAnchor="text" w:x="1817" w:y="1159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Example:</w:t>
      </w:r>
    </w:p>
    <w:p w:rsidR="008F1B07" w:rsidRDefault="008F1B07">
      <w:pPr>
        <w:framePr w:w="8903" w:wrap="auto" w:hAnchor="text" w:x="1817" w:y="120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SQL&gt;Select * from order_master where order_no = any(select order_no from order_detail);</w:t>
      </w:r>
    </w:p>
    <w:p w:rsidR="008F1B07" w:rsidRDefault="008F1B07">
      <w:pPr>
        <w:framePr w:w="8534" w:wrap="auto" w:hAnchor="text" w:x="1817" w:y="124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select * from order_master where order_no in(select order_no from order_detail);</w:t>
      </w:r>
    </w:p>
    <w:p w:rsidR="008F1B07" w:rsidRDefault="008F1B07">
      <w:pPr>
        <w:framePr w:w="8957" w:wrap="auto" w:hAnchor="text" w:x="1817" w:y="128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Both select statements are equal. After using ‘any’ operator it display records from</w:t>
      </w:r>
    </w:p>
    <w:p w:rsidR="008F1B07" w:rsidRDefault="008F1B07">
      <w:pPr>
        <w:framePr w:w="7176" w:wrap="auto" w:hAnchor="text" w:x="1817" w:y="132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order_master where any order_no is equal to order_no from order_detail.</w:t>
      </w:r>
    </w:p>
    <w:p w:rsidR="008F1B07" w:rsidRDefault="008F1B07">
      <w:pPr>
        <w:framePr w:w="1608" w:wrap="auto" w:hAnchor="text" w:x="1817" w:y="137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Example: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1969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71</w:t>
      </w:r>
    </w:p>
    <w:p w:rsidR="008F1B07" w:rsidRDefault="008F1B07">
      <w:pPr>
        <w:framePr w:w="8953" w:wrap="auto" w:hAnchor="text" w:x="1817" w:y="1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select * from order_detail where qty_ord =all(select qty_hand from itemfile where</w:t>
      </w:r>
    </w:p>
    <w:p w:rsidR="008F1B07" w:rsidRDefault="008F1B07">
      <w:pPr>
        <w:framePr w:w="2076" w:wrap="auto" w:hAnchor="text" w:x="1817" w:y="18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itemrate =250);</w:t>
      </w:r>
    </w:p>
    <w:p w:rsidR="008F1B07" w:rsidRDefault="008F1B07">
      <w:pPr>
        <w:framePr w:w="8957" w:wrap="auto" w:hAnchor="text" w:x="1817" w:y="23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In above example the subquery will display area that holds the itemrate that is less than 250.</w:t>
      </w:r>
    </w:p>
    <w:p w:rsidR="008F1B07" w:rsidRDefault="008F1B07">
      <w:pPr>
        <w:framePr w:w="8948" w:wrap="auto" w:hAnchor="text" w:x="1817" w:y="27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main query will display details about orders only if qty_ord is greater than all the values</w:t>
      </w:r>
    </w:p>
    <w:p w:rsidR="008F1B07" w:rsidRDefault="008F1B07">
      <w:pPr>
        <w:framePr w:w="2748" w:wrap="auto" w:hAnchor="text" w:x="1817" w:y="31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return by the subquery.</w:t>
      </w:r>
    </w:p>
    <w:p w:rsidR="008F1B07" w:rsidRDefault="008F1B07">
      <w:pPr>
        <w:framePr w:w="1748" w:wrap="auto" w:hAnchor="text" w:x="1817" w:y="39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FF00FF"/>
          <w:sz w:val="20"/>
          <w:szCs w:val="20"/>
        </w:rPr>
        <w:t>Exp No: 10</w:t>
      </w:r>
    </w:p>
    <w:p w:rsidR="008F1B07" w:rsidRDefault="008F1B07">
      <w:pPr>
        <w:framePr w:w="2265" w:wrap="auto" w:hAnchor="text" w:x="8423" w:y="39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FF00FF"/>
          <w:sz w:val="20"/>
          <w:szCs w:val="20"/>
        </w:rPr>
        <w:t>Date: _ _/_ _/ _ _</w:t>
      </w:r>
    </w:p>
    <w:p w:rsidR="008F1B07" w:rsidRDefault="008F1B07">
      <w:pPr>
        <w:framePr w:w="3060" w:wrap="auto" w:hAnchor="text" w:x="1817" w:y="47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AIM : Implement Views:</w:t>
      </w:r>
    </w:p>
    <w:p w:rsidR="008F1B07" w:rsidRDefault="008F1B07">
      <w:pPr>
        <w:framePr w:w="1261" w:wrap="auto" w:hAnchor="text" w:x="1817" w:y="51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Views</w:t>
      </w:r>
    </w:p>
    <w:p w:rsidR="008F1B07" w:rsidRDefault="008F1B07">
      <w:pPr>
        <w:framePr w:w="8953" w:wrap="auto" w:hAnchor="text" w:x="1817" w:y="55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After a table is created and populated with data, it may become necessary to prevent all</w:t>
      </w:r>
    </w:p>
    <w:p w:rsidR="008F1B07" w:rsidRDefault="008F1B07">
      <w:pPr>
        <w:framePr w:w="8954" w:wrap="auto" w:hAnchor="text" w:x="1817" w:y="60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users from accessing all columns of a table, for data security reasons. This would mean</w:t>
      </w:r>
    </w:p>
    <w:p w:rsidR="008F1B07" w:rsidRDefault="008F1B07">
      <w:pPr>
        <w:framePr w:w="8951" w:wrap="auto" w:hAnchor="text" w:x="1817" w:y="64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creating several tables having the appropriate number of columns and assigning specific</w:t>
      </w:r>
    </w:p>
    <w:p w:rsidR="008F1B07" w:rsidRDefault="008F1B07">
      <w:pPr>
        <w:framePr w:w="8957" w:wrap="auto" w:hAnchor="text" w:x="1817" w:y="68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users to each table, as required. This will answer data security requirements very well but</w:t>
      </w:r>
    </w:p>
    <w:p w:rsidR="008F1B07" w:rsidRDefault="008F1B07">
      <w:pPr>
        <w:framePr w:w="8951" w:wrap="auto" w:hAnchor="text" w:x="1817" w:y="73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will give rise to a great deal of redundant data being resident in tables, in the database.To</w:t>
      </w:r>
    </w:p>
    <w:p w:rsidR="008F1B07" w:rsidRDefault="008F1B07">
      <w:pPr>
        <w:framePr w:w="8946" w:wrap="auto" w:hAnchor="text" w:x="1817" w:y="77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reduce redundant data to the minimum possible, Oracle allows the creation of an object</w:t>
      </w:r>
    </w:p>
    <w:p w:rsidR="008F1B07" w:rsidRDefault="008F1B07">
      <w:pPr>
        <w:framePr w:w="1968" w:wrap="auto" w:hAnchor="text" w:x="1817" w:y="81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called a View.</w:t>
      </w:r>
    </w:p>
    <w:p w:rsidR="008F1B07" w:rsidRDefault="008F1B07">
      <w:pPr>
        <w:framePr w:w="7549" w:wrap="auto" w:hAnchor="text" w:x="3217" w:y="85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 View is mapped, to a SELECT sentence. The table on which the view is</w:t>
      </w:r>
    </w:p>
    <w:p w:rsidR="008F1B07" w:rsidRDefault="008F1B07">
      <w:pPr>
        <w:framePr w:w="8950" w:wrap="auto" w:hAnchor="text" w:x="1817" w:y="90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based is described in theFROM clause of the SELECT statement. The SELECT clause</w:t>
      </w:r>
    </w:p>
    <w:p w:rsidR="008F1B07" w:rsidRDefault="008F1B07">
      <w:pPr>
        <w:framePr w:w="8947" w:wrap="auto" w:hAnchor="text" w:x="1817" w:y="94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consists of a sub-set of the columns of the table. Thus a View, which is mapped to a table,</w:t>
      </w:r>
    </w:p>
    <w:p w:rsidR="008F1B07" w:rsidRDefault="008F1B07">
      <w:pPr>
        <w:framePr w:w="8951" w:wrap="auto" w:hAnchor="text" w:x="1817" w:y="98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will in effect have a sub-set of the actual columns of the table from which it is built. This</w:t>
      </w:r>
    </w:p>
    <w:p w:rsidR="008F1B07" w:rsidRDefault="008F1B07">
      <w:pPr>
        <w:framePr w:w="8948" w:wrap="auto" w:hAnchor="text" w:x="1817" w:y="103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technique offers a simple, effective way of hiding columns of a table.Some View’s are used</w:t>
      </w:r>
    </w:p>
    <w:p w:rsidR="008F1B07" w:rsidRDefault="008F1B07">
      <w:pPr>
        <w:framePr w:w="8953" w:wrap="auto" w:hAnchor="text" w:x="1817" w:y="107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only for looking at table data. Other View’s can be used to Insert, Update and Delete table</w:t>
      </w:r>
    </w:p>
    <w:p w:rsidR="008F1B07" w:rsidRDefault="008F1B07">
      <w:pPr>
        <w:framePr w:w="8699" w:wrap="auto" w:hAnchor="text" w:x="1817" w:y="111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data as well as View data. If a View is used to only look at table data and nothing else, the</w:t>
      </w:r>
    </w:p>
    <w:p w:rsidR="008F1B07" w:rsidRDefault="008F1B07">
      <w:pPr>
        <w:framePr w:w="8950" w:wrap="auto" w:hAnchor="text" w:x="1817" w:y="115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View is called a Read-Only view. A View that is used to Look at table data as well as Insert,</w:t>
      </w:r>
    </w:p>
    <w:p w:rsidR="008F1B07" w:rsidRDefault="008F1B07">
      <w:pPr>
        <w:framePr w:w="1710" w:wrap="auto" w:hAnchor="text" w:x="1817" w:y="120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Update and</w:t>
      </w:r>
    </w:p>
    <w:p w:rsidR="008F1B07" w:rsidRDefault="008F1B07">
      <w:pPr>
        <w:framePr w:w="4890" w:wrap="auto" w:hAnchor="text" w:x="1817" w:y="124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Delete table data is called an Updateable View.</w:t>
      </w:r>
    </w:p>
    <w:p w:rsidR="008F1B07" w:rsidRDefault="008F1B07">
      <w:pPr>
        <w:framePr w:w="4181" w:wrap="auto" w:hAnchor="text" w:x="1817" w:y="128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reasons why views are created are:</w:t>
      </w:r>
    </w:p>
    <w:p w:rsidR="008F1B07" w:rsidRDefault="008F1B07">
      <w:pPr>
        <w:framePr w:w="3778" w:wrap="auto" w:hAnchor="text" w:x="2148" w:y="132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</w:t>
      </w:r>
      <w:r>
        <w:rPr>
          <w:rFonts w:ascii="Wingdings Regular" w:hAnsi="Wingdings Regular" w:cs="Wingdings Regular"/>
          <w:color w:val="000000"/>
          <w:sz w:val="20"/>
          <w:szCs w:val="20"/>
        </w:rPr>
        <w:t xml:space="preserve">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When Data security is required</w:t>
      </w:r>
    </w:p>
    <w:p w:rsidR="008F1B07" w:rsidRDefault="008F1B07">
      <w:pPr>
        <w:framePr w:w="8629" w:wrap="auto" w:hAnchor="text" w:x="2148" w:y="1370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</w:t>
      </w:r>
      <w:r>
        <w:rPr>
          <w:rFonts w:ascii="Wingdings Regular" w:hAnsi="Wingdings Regular" w:cs="Wingdings Regular"/>
          <w:color w:val="000000"/>
          <w:sz w:val="20"/>
          <w:szCs w:val="20"/>
        </w:rPr>
        <w:t xml:space="preserve">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When Data redundancy is to be kept to the minimum while maintaining data securiry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1969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72</w:t>
      </w:r>
    </w:p>
    <w:p w:rsidR="008F1B07" w:rsidRDefault="008F1B07">
      <w:pPr>
        <w:framePr w:w="5701" w:wrap="auto" w:hAnchor="text" w:x="2475" w:y="1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Lets spend some time in learning how a View is Created</w:t>
      </w:r>
    </w:p>
    <w:p w:rsidR="008F1B07" w:rsidRDefault="008F1B07">
      <w:pPr>
        <w:framePr w:w="5769" w:wrap="auto" w:hAnchor="text" w:x="2148" w:y="18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</w:t>
      </w:r>
      <w:r>
        <w:rPr>
          <w:rFonts w:ascii="Wingdings Regular" w:hAnsi="Wingdings Regular" w:cs="Wingdings Regular"/>
          <w:color w:val="000000"/>
          <w:sz w:val="20"/>
          <w:szCs w:val="20"/>
        </w:rPr>
        <w:t xml:space="preserve">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Used for only viewing and/or manipulating table data</w:t>
      </w:r>
    </w:p>
    <w:p w:rsidR="008F1B07" w:rsidRDefault="008F1B07">
      <w:pPr>
        <w:framePr w:w="3766" w:wrap="auto" w:hAnchor="text" w:x="1817" w:y="23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i.e. a read-only or updateable view</w:t>
      </w:r>
    </w:p>
    <w:p w:rsidR="008F1B07" w:rsidRDefault="008F1B07">
      <w:pPr>
        <w:framePr w:w="1930" w:wrap="auto" w:hAnchor="text" w:x="2148" w:y="27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</w:t>
      </w:r>
      <w:r>
        <w:rPr>
          <w:rFonts w:ascii="Wingdings Regular" w:hAnsi="Wingdings Regular" w:cs="Wingdings Regular"/>
          <w:color w:val="000000"/>
          <w:sz w:val="20"/>
          <w:szCs w:val="20"/>
        </w:rPr>
        <w:t xml:space="preserve">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Destroyed</w:t>
      </w:r>
    </w:p>
    <w:p w:rsidR="008F1B07" w:rsidRDefault="008F1B07">
      <w:pPr>
        <w:framePr w:w="1427" w:wrap="auto" w:hAnchor="text" w:x="1817" w:y="31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Syntax:</w:t>
      </w:r>
    </w:p>
    <w:p w:rsidR="008F1B07" w:rsidRDefault="008F1B07">
      <w:pPr>
        <w:framePr w:w="5096" w:wrap="auto" w:hAnchor="text" w:x="1817" w:y="36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Create View &lt;View_Name&gt; As Select statement;</w:t>
      </w:r>
    </w:p>
    <w:p w:rsidR="008F1B07" w:rsidRDefault="008F1B07">
      <w:pPr>
        <w:framePr w:w="1608" w:wrap="auto" w:hAnchor="text" w:x="1817" w:y="40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Example:</w:t>
      </w:r>
    </w:p>
    <w:p w:rsidR="008F1B07" w:rsidRDefault="008F1B07">
      <w:pPr>
        <w:framePr w:w="5867" w:wrap="auto" w:hAnchor="text" w:x="1817" w:y="4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SQL&gt;Create View EmpView As Select * from Employee;</w:t>
      </w:r>
    </w:p>
    <w:p w:rsidR="008F1B07" w:rsidRDefault="008F1B07">
      <w:pPr>
        <w:framePr w:w="1986" w:wrap="auto" w:hAnchor="text" w:x="1817" w:y="48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View created.</w:t>
      </w:r>
    </w:p>
    <w:p w:rsidR="008F1B07" w:rsidRDefault="008F1B07">
      <w:pPr>
        <w:framePr w:w="7131" w:wrap="auto" w:hAnchor="text" w:x="1817" w:y="53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Once a view has been created, it can be queried exactly like a base table.</w:t>
      </w:r>
    </w:p>
    <w:p w:rsidR="008F1B07" w:rsidRDefault="008F1B07">
      <w:pPr>
        <w:framePr w:w="1427" w:wrap="auto" w:hAnchor="text" w:x="1817" w:y="5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Syntax:</w:t>
      </w:r>
    </w:p>
    <w:p w:rsidR="008F1B07" w:rsidRDefault="008F1B07">
      <w:pPr>
        <w:framePr w:w="5604" w:wrap="auto" w:hAnchor="text" w:x="1817" w:y="61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Select columnname,columnname from &lt;View_Name&gt;;</w:t>
      </w:r>
    </w:p>
    <w:p w:rsidR="008F1B07" w:rsidRDefault="008F1B07">
      <w:pPr>
        <w:framePr w:w="1608" w:wrap="auto" w:hAnchor="text" w:x="1817" w:y="66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Example:</w:t>
      </w:r>
    </w:p>
    <w:p w:rsidR="008F1B07" w:rsidRDefault="008F1B07">
      <w:pPr>
        <w:framePr w:w="7455" w:wrap="auto" w:hAnchor="text" w:x="1817" w:y="70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SQL&gt;Select Empno,Ename,Salary from EmpView where Deptno in(10,30);</w:t>
      </w:r>
    </w:p>
    <w:p w:rsidR="008F1B07" w:rsidRDefault="008F1B07">
      <w:pPr>
        <w:framePr w:w="1514" w:wrap="auto" w:hAnchor="text" w:x="1817" w:y="74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EMPNO</w:t>
      </w:r>
    </w:p>
    <w:p w:rsidR="008F1B07" w:rsidRDefault="008F1B07">
      <w:pPr>
        <w:framePr w:w="1141" w:wrap="auto" w:hAnchor="text" w:x="1817" w:y="78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1122</w:t>
      </w:r>
    </w:p>
    <w:p w:rsidR="008F1B07" w:rsidRDefault="008F1B07">
      <w:pPr>
        <w:framePr w:w="1141" w:wrap="auto" w:hAnchor="text" w:x="1817" w:y="83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1125</w:t>
      </w:r>
    </w:p>
    <w:p w:rsidR="008F1B07" w:rsidRDefault="008F1B07">
      <w:pPr>
        <w:framePr w:w="1518" w:wrap="auto" w:hAnchor="text" w:x="2984" w:y="74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ENAME</w:t>
      </w:r>
    </w:p>
    <w:p w:rsidR="008F1B07" w:rsidRDefault="008F1B07">
      <w:pPr>
        <w:framePr w:w="1192" w:wrap="auto" w:hAnchor="text" w:x="3040" w:y="78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Allen</w:t>
      </w:r>
    </w:p>
    <w:p w:rsidR="008F1B07" w:rsidRDefault="008F1B07">
      <w:pPr>
        <w:framePr w:w="1430" w:wrap="auto" w:hAnchor="text" w:x="2984" w:y="83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Tanmay</w:t>
      </w:r>
    </w:p>
    <w:p w:rsidR="008F1B07" w:rsidRDefault="008F1B07">
      <w:pPr>
        <w:framePr w:w="1605" w:wrap="auto" w:hAnchor="text" w:x="4147" w:y="74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SALARY</w:t>
      </w:r>
    </w:p>
    <w:p w:rsidR="008F1B07" w:rsidRDefault="008F1B07">
      <w:pPr>
        <w:framePr w:w="1253" w:wrap="auto" w:hAnchor="text" w:x="4147" w:y="78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10000</w:t>
      </w:r>
    </w:p>
    <w:p w:rsidR="008F1B07" w:rsidRDefault="008F1B07">
      <w:pPr>
        <w:framePr w:w="1253" w:wrap="auto" w:hAnchor="text" w:x="4203" w:y="83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10000</w:t>
      </w:r>
    </w:p>
    <w:p w:rsidR="008F1B07" w:rsidRDefault="008F1B07">
      <w:pPr>
        <w:framePr w:w="2117" w:wrap="auto" w:hAnchor="text" w:x="1817" w:y="8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2 rows selected.</w:t>
      </w:r>
    </w:p>
    <w:p w:rsidR="008F1B07" w:rsidRDefault="008F1B07">
      <w:pPr>
        <w:framePr w:w="2472" w:wrap="auto" w:hAnchor="text" w:x="1817" w:y="91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Updateable Views:</w:t>
      </w:r>
    </w:p>
    <w:p w:rsidR="008F1B07" w:rsidRDefault="008F1B07">
      <w:pPr>
        <w:framePr w:w="8777" w:wrap="auto" w:hAnchor="text" w:x="1990" w:y="9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Views can also be used for data manipulation (i.e. the user can perform the Insert, Update</w:t>
      </w:r>
    </w:p>
    <w:p w:rsidR="008F1B07" w:rsidRDefault="008F1B07">
      <w:pPr>
        <w:framePr w:w="8944" w:wrap="auto" w:hAnchor="text" w:x="1817" w:y="100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and Delete operations). Views on which data manipulation can be done are called</w:t>
      </w:r>
    </w:p>
    <w:p w:rsidR="008F1B07" w:rsidRDefault="008F1B07">
      <w:pPr>
        <w:framePr w:w="8953" w:wrap="auto" w:hAnchor="text" w:x="1817" w:y="104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Updateable Views. When you give an updateable view name in the Update, Insert or Delete</w:t>
      </w:r>
    </w:p>
    <w:p w:rsidR="008F1B07" w:rsidRDefault="008F1B07">
      <w:pPr>
        <w:framePr w:w="7421" w:wrap="auto" w:hAnchor="text" w:x="1817" w:y="108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 statement, modifications to data will be passed to the underlying table.</w:t>
      </w:r>
    </w:p>
    <w:p w:rsidR="008F1B07" w:rsidRDefault="008F1B07">
      <w:pPr>
        <w:framePr w:w="6506" w:wrap="auto" w:hAnchor="text" w:x="1817" w:y="112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For a view to be updateable, it should meet the following criteria:</w:t>
      </w:r>
    </w:p>
    <w:p w:rsidR="008F1B07" w:rsidRDefault="008F1B07">
      <w:pPr>
        <w:framePr w:w="3845" w:wrap="auto" w:hAnchor="text" w:x="1817" w:y="117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Views defined from Single Table:</w:t>
      </w:r>
    </w:p>
    <w:p w:rsidR="008F1B07" w:rsidRDefault="008F1B07">
      <w:pPr>
        <w:framePr w:w="8948" w:wrap="auto" w:hAnchor="text" w:x="1817" w:y="121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If the user wants to INSERT records with the help of a view, then the PRIMARY KEY</w:t>
      </w:r>
    </w:p>
    <w:p w:rsidR="008F1B07" w:rsidRDefault="008F1B07">
      <w:pPr>
        <w:framePr w:w="8953" w:wrap="auto" w:hAnchor="text" w:x="1817" w:y="125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column/s and all the NOT NULL columns must be included in the view.The user can</w:t>
      </w:r>
    </w:p>
    <w:p w:rsidR="008F1B07" w:rsidRDefault="008F1B07">
      <w:pPr>
        <w:framePr w:w="8952" w:wrap="auto" w:hAnchor="text" w:x="1817" w:y="130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UPDATE, DELETE records with the help of a view even if the PRIMARY KEY column</w:t>
      </w:r>
    </w:p>
    <w:p w:rsidR="008F1B07" w:rsidRDefault="008F1B07">
      <w:pPr>
        <w:framePr w:w="6484" w:wrap="auto" w:hAnchor="text" w:x="1817" w:y="134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and NOT NULL column/s are excluded from the view definition.</w:t>
      </w:r>
    </w:p>
    <w:p w:rsidR="008F1B07" w:rsidRDefault="008F1B07">
      <w:pPr>
        <w:framePr w:w="1608" w:wrap="auto" w:hAnchor="text" w:x="1817" w:y="138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Example: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1969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73</w:t>
      </w:r>
    </w:p>
    <w:p w:rsidR="008F1B07" w:rsidRDefault="008F1B07">
      <w:pPr>
        <w:framePr w:w="2908" w:wrap="auto" w:hAnchor="text" w:x="1817" w:y="14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Table Name: Employee</w:t>
      </w:r>
    </w:p>
    <w:p w:rsidR="008F1B07" w:rsidRDefault="008F1B07">
      <w:pPr>
        <w:framePr w:w="4575" w:wrap="auto" w:hAnchor="text" w:x="1817" w:y="18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Column Name Data Type Size Attributes</w:t>
      </w:r>
    </w:p>
    <w:p w:rsidR="008F1B07" w:rsidRDefault="008F1B07">
      <w:pPr>
        <w:framePr w:w="3479" w:wrap="auto" w:hAnchor="text" w:x="1817" w:y="23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Empno Number 3 Primary Key</w:t>
      </w:r>
    </w:p>
    <w:p w:rsidR="008F1B07" w:rsidRDefault="008F1B07">
      <w:pPr>
        <w:framePr w:w="3305" w:wrap="auto" w:hAnchor="text" w:x="1817" w:y="27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Ename Varchar2 30 Not Null</w:t>
      </w:r>
    </w:p>
    <w:p w:rsidR="008F1B07" w:rsidRDefault="008F1B07">
      <w:pPr>
        <w:framePr w:w="3211" w:wrap="auto" w:hAnchor="text" w:x="1817" w:y="31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Salary Number 8,2 Not Null</w:t>
      </w:r>
    </w:p>
    <w:p w:rsidR="008F1B07" w:rsidRDefault="008F1B07">
      <w:pPr>
        <w:framePr w:w="2298" w:wrap="auto" w:hAnchor="text" w:x="1817" w:y="36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Deptno Number 3</w:t>
      </w:r>
    </w:p>
    <w:p w:rsidR="008F1B07" w:rsidRDefault="008F1B07">
      <w:pPr>
        <w:framePr w:w="4549" w:wrap="auto" w:hAnchor="text" w:x="1817" w:y="40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Syntax for creating an Updateable View:</w:t>
      </w:r>
    </w:p>
    <w:p w:rsidR="008F1B07" w:rsidRDefault="008F1B07">
      <w:pPr>
        <w:framePr w:w="2964" w:wrap="auto" w:hAnchor="text" w:x="1817" w:y="4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Create View Emp_vw As</w:t>
      </w:r>
    </w:p>
    <w:p w:rsidR="008F1B07" w:rsidRDefault="008F1B07">
      <w:pPr>
        <w:framePr w:w="4807" w:wrap="auto" w:hAnchor="text" w:x="1817" w:y="48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Select Empno,Ename,Deptno from Employee;</w:t>
      </w:r>
    </w:p>
    <w:p w:rsidR="008F1B07" w:rsidRDefault="008F1B07">
      <w:pPr>
        <w:framePr w:w="1926" w:wrap="auto" w:hAnchor="text" w:x="1817" w:y="53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View created.</w:t>
      </w:r>
    </w:p>
    <w:p w:rsidR="008F1B07" w:rsidRDefault="008F1B07">
      <w:pPr>
        <w:framePr w:w="5801" w:wrap="auto" w:hAnchor="text" w:x="1873" w:y="5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When an INSERT operation is performed using the view:</w:t>
      </w:r>
    </w:p>
    <w:p w:rsidR="008F1B07" w:rsidRDefault="008F1B07">
      <w:pPr>
        <w:framePr w:w="5400" w:wrap="auto" w:hAnchor="text" w:x="1817" w:y="61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SQL&gt;Insert into Emp_vw values(1126,’Brijesh’,20);</w:t>
      </w:r>
    </w:p>
    <w:p w:rsidR="008F1B07" w:rsidRDefault="008F1B07">
      <w:pPr>
        <w:framePr w:w="1963" w:wrap="auto" w:hAnchor="text" w:x="1817" w:y="65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 row created.</w:t>
      </w:r>
    </w:p>
    <w:p w:rsidR="008F1B07" w:rsidRDefault="008F1B07">
      <w:pPr>
        <w:framePr w:w="6062" w:wrap="auto" w:hAnchor="text" w:x="1817" w:y="70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_ When an MODIFY operation is performed using the view:</w:t>
      </w:r>
    </w:p>
    <w:p w:rsidR="008F1B07" w:rsidRDefault="008F1B07">
      <w:pPr>
        <w:framePr w:w="6010" w:wrap="auto" w:hAnchor="text" w:x="1817" w:y="74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SQL&gt;Update Emp_vw set Deptno=30 where Empno=1125;</w:t>
      </w:r>
    </w:p>
    <w:p w:rsidR="008F1B07" w:rsidRDefault="008F1B07">
      <w:pPr>
        <w:framePr w:w="2024" w:wrap="auto" w:hAnchor="text" w:x="1817" w:y="78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 row updated.</w:t>
      </w:r>
    </w:p>
    <w:p w:rsidR="008F1B07" w:rsidRDefault="008F1B07">
      <w:pPr>
        <w:framePr w:w="6031" w:wrap="auto" w:hAnchor="text" w:x="1817" w:y="83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_ When an DELETE operation is performed using the view:</w:t>
      </w:r>
    </w:p>
    <w:p w:rsidR="008F1B07" w:rsidRDefault="008F1B07">
      <w:pPr>
        <w:framePr w:w="5083" w:wrap="auto" w:hAnchor="text" w:x="1817" w:y="8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SQL&gt;Delete from Emp_vw where Empno=1122;</w:t>
      </w:r>
    </w:p>
    <w:p w:rsidR="008F1B07" w:rsidRDefault="008F1B07">
      <w:pPr>
        <w:framePr w:w="1963" w:wrap="auto" w:hAnchor="text" w:x="1817" w:y="91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 row deleted.</w:t>
      </w:r>
    </w:p>
    <w:p w:rsidR="008F1B07" w:rsidRDefault="008F1B07">
      <w:pPr>
        <w:framePr w:w="8716" w:wrap="auto" w:hAnchor="text" w:x="2046" w:y="9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 view can be created from more than one table. For the purpose of creating the View</w:t>
      </w:r>
    </w:p>
    <w:p w:rsidR="008F1B07" w:rsidRDefault="008F1B07">
      <w:pPr>
        <w:framePr w:w="8950" w:wrap="auto" w:hAnchor="text" w:x="1817" w:y="100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these tables will be linked by a join condition specified in the where clause of the View’s</w:t>
      </w:r>
    </w:p>
    <w:p w:rsidR="008F1B07" w:rsidRDefault="008F1B07">
      <w:pPr>
        <w:framePr w:w="8950" w:wrap="auto" w:hAnchor="text" w:x="1817" w:y="104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definition. The behavior of the View will vary for Insert, Update, Delete and Select table</w:t>
      </w:r>
    </w:p>
    <w:p w:rsidR="008F1B07" w:rsidRDefault="008F1B07">
      <w:pPr>
        <w:framePr w:w="4402" w:wrap="auto" w:hAnchor="text" w:x="1817" w:y="108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operations depending upon the following:</w:t>
      </w:r>
    </w:p>
    <w:p w:rsidR="008F1B07" w:rsidRDefault="008F1B07">
      <w:pPr>
        <w:framePr w:w="6300" w:wrap="auto" w:hAnchor="text" w:x="2148" w:y="112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</w:t>
      </w:r>
      <w:r>
        <w:rPr>
          <w:rFonts w:ascii="Wingdings Regular" w:hAnsi="Wingdings Regular" w:cs="Wingdings Regular"/>
          <w:color w:val="000000"/>
          <w:sz w:val="20"/>
          <w:szCs w:val="20"/>
        </w:rPr>
        <w:t xml:space="preserve">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Whether the tables were created using a Referencing clause</w:t>
      </w:r>
    </w:p>
    <w:p w:rsidR="008F1B07" w:rsidRDefault="008F1B07">
      <w:pPr>
        <w:framePr w:w="8628" w:wrap="auto" w:hAnchor="text" w:x="2148" w:y="1171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</w:t>
      </w:r>
      <w:r>
        <w:rPr>
          <w:rFonts w:ascii="Wingdings Regular" w:hAnsi="Wingdings Regular" w:cs="Wingdings Regular"/>
          <w:color w:val="000000"/>
          <w:sz w:val="20"/>
          <w:szCs w:val="20"/>
        </w:rPr>
        <w:t xml:space="preserve">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Whether the tables were created without any Referencing clause and are actually</w:t>
      </w:r>
    </w:p>
    <w:p w:rsidR="008F1B07" w:rsidRDefault="008F1B07">
      <w:pPr>
        <w:framePr w:w="4298" w:wrap="auto" w:hAnchor="text" w:x="2475" w:y="121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standalone tables not related in any way.</w:t>
      </w:r>
    </w:p>
    <w:p w:rsidR="008F1B07" w:rsidRDefault="008F1B07">
      <w:pPr>
        <w:framePr w:w="7458" w:wrap="auto" w:hAnchor="text" w:x="1817" w:y="125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View defined from Multiple tables (Which have no Referencing clause):</w:t>
      </w:r>
    </w:p>
    <w:p w:rsidR="008F1B07" w:rsidRDefault="008F1B07">
      <w:pPr>
        <w:framePr w:w="8501" w:wrap="auto" w:hAnchor="text" w:x="2270" w:y="130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If a view is created from multiple tables, which were not created using a ‘Referencing</w:t>
      </w:r>
    </w:p>
    <w:p w:rsidR="008F1B07" w:rsidRDefault="008F1B07">
      <w:pPr>
        <w:framePr w:w="8947" w:wrap="auto" w:hAnchor="text" w:x="1817" w:y="134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clause’ (i.e. No logical linkage exists between the tables), then though the PRIMARY KEY</w:t>
      </w:r>
    </w:p>
    <w:p w:rsidR="008F1B07" w:rsidRDefault="008F1B07">
      <w:pPr>
        <w:framePr w:w="8948" w:wrap="auto" w:hAnchor="text" w:x="1817" w:y="138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column/s as well as the NOT NULL columns are included in the View definition the view’s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1969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74</w:t>
      </w:r>
    </w:p>
    <w:p w:rsidR="008F1B07" w:rsidRDefault="008F1B07">
      <w:pPr>
        <w:framePr w:w="3160" w:wrap="auto" w:hAnchor="text" w:x="1817" w:y="1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behavior will be as follows:</w:t>
      </w:r>
    </w:p>
    <w:p w:rsidR="008F1B07" w:rsidRDefault="008F1B07">
      <w:pPr>
        <w:framePr w:w="8945" w:wrap="auto" w:hAnchor="text" w:x="1817" w:y="18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INSERT, UPDATE or DELETE operation is not allowed. If attempted Oracle displays</w:t>
      </w:r>
    </w:p>
    <w:p w:rsidR="008F1B07" w:rsidRDefault="008F1B07">
      <w:pPr>
        <w:framePr w:w="3183" w:wrap="auto" w:hAnchor="text" w:x="1817" w:y="23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followingerror message:</w:t>
      </w:r>
    </w:p>
    <w:p w:rsidR="008F1B07" w:rsidRDefault="008F1B07">
      <w:pPr>
        <w:framePr w:w="2435" w:wrap="auto" w:hAnchor="text" w:x="1817" w:y="27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For insert/modify:</w:t>
      </w:r>
    </w:p>
    <w:p w:rsidR="008F1B07" w:rsidRDefault="008F1B07">
      <w:pPr>
        <w:framePr w:w="7487" w:wrap="auto" w:hAnchor="text" w:x="1817" w:y="31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ORA-01779: cannot modify a column, which maps to a non-preserved table.</w:t>
      </w:r>
    </w:p>
    <w:p w:rsidR="008F1B07" w:rsidRDefault="008F1B07">
      <w:pPr>
        <w:framePr w:w="1721" w:wrap="auto" w:hAnchor="text" w:x="1817" w:y="36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For delete:</w:t>
      </w:r>
    </w:p>
    <w:p w:rsidR="008F1B07" w:rsidRDefault="008F1B07">
      <w:pPr>
        <w:framePr w:w="7655" w:wrap="auto" w:hAnchor="text" w:x="1817" w:y="40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ORA-01752: cannot delete from view without exactly one key-preservedtable.</w:t>
      </w:r>
    </w:p>
    <w:p w:rsidR="008F1B07" w:rsidRDefault="008F1B07">
      <w:pPr>
        <w:framePr w:w="8950" w:wrap="auto" w:hAnchor="text" w:x="1817" w:y="48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View defined from Multiple tables (Which have been created with a Referencing</w:t>
      </w:r>
    </w:p>
    <w:p w:rsidR="008F1B07" w:rsidRDefault="008F1B07">
      <w:pPr>
        <w:framePr w:w="1422" w:wrap="auto" w:hAnchor="text" w:x="1817" w:y="53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clause):</w:t>
      </w:r>
    </w:p>
    <w:p w:rsidR="008F1B07" w:rsidRDefault="008F1B07">
      <w:pPr>
        <w:framePr w:w="8946" w:wrap="auto" w:hAnchor="text" w:x="1817" w:y="5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If a view is created from multiple tables, which were created using a ‘Referencing clause’</w:t>
      </w:r>
    </w:p>
    <w:p w:rsidR="008F1B07" w:rsidRDefault="008F1B07">
      <w:pPr>
        <w:framePr w:w="8948" w:wrap="auto" w:hAnchor="text" w:x="1817" w:y="61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(i.e. a logicallinkage exists between the tables), then though the PRIMARY KEY Column/s</w:t>
      </w:r>
    </w:p>
    <w:p w:rsidR="008F1B07" w:rsidRDefault="008F1B07">
      <w:pPr>
        <w:framePr w:w="8944" w:wrap="auto" w:hAnchor="text" w:x="1817" w:y="65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as well as the NOT NULL columns are included in the View definition the view’s behavior</w:t>
      </w:r>
    </w:p>
    <w:p w:rsidR="008F1B07" w:rsidRDefault="008F1B07">
      <w:pPr>
        <w:framePr w:w="2334" w:wrap="auto" w:hAnchor="text" w:x="1817" w:y="70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will be as follows:</w:t>
      </w:r>
    </w:p>
    <w:p w:rsidR="008F1B07" w:rsidRDefault="008F1B07">
      <w:pPr>
        <w:framePr w:w="4372" w:wrap="auto" w:hAnchor="text" w:x="2148" w:y="74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</w:t>
      </w:r>
      <w:r>
        <w:rPr>
          <w:rFonts w:ascii="Wingdings Regular" w:hAnsi="Wingdings Regular" w:cs="Wingdings Regular"/>
          <w:color w:val="000000"/>
          <w:sz w:val="20"/>
          <w:szCs w:val="20"/>
        </w:rPr>
        <w:t xml:space="preserve">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An INSERT operation is not allowed.</w:t>
      </w:r>
    </w:p>
    <w:p w:rsidR="008F1B07" w:rsidRDefault="008F1B07">
      <w:pPr>
        <w:framePr w:w="7173" w:wrap="auto" w:hAnchor="text" w:x="2148" w:y="785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</w:t>
      </w:r>
      <w:r>
        <w:rPr>
          <w:rFonts w:ascii="Wingdings Regular" w:hAnsi="Wingdings Regular" w:cs="Wingdings Regular"/>
          <w:color w:val="000000"/>
          <w:sz w:val="20"/>
          <w:szCs w:val="20"/>
        </w:rPr>
        <w:t xml:space="preserve">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The DELETE or MODIFY operations do not affect the Master table.</w:t>
      </w:r>
    </w:p>
    <w:p w:rsidR="008F1B07" w:rsidRDefault="008F1B07">
      <w:pPr>
        <w:framePr w:w="8621" w:wrap="auto" w:hAnchor="text" w:x="2148" w:y="82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</w:t>
      </w:r>
      <w:r>
        <w:rPr>
          <w:rFonts w:ascii="Wingdings Regular" w:hAnsi="Wingdings Regular" w:cs="Wingdings Regular"/>
          <w:color w:val="000000"/>
          <w:sz w:val="20"/>
          <w:szCs w:val="20"/>
        </w:rPr>
        <w:t xml:space="preserve">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The view can be used to MODIFY the columns of the detail table included in the</w:t>
      </w:r>
    </w:p>
    <w:p w:rsidR="008F1B07" w:rsidRDefault="008F1B07">
      <w:pPr>
        <w:framePr w:w="1180" w:wrap="auto" w:hAnchor="text" w:x="2475" w:y="8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view.</w:t>
      </w:r>
    </w:p>
    <w:p w:rsidR="008F1B07" w:rsidRDefault="008F1B07">
      <w:pPr>
        <w:framePr w:w="8618" w:wrap="auto" w:hAnchor="text" w:x="2148" w:y="91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</w:t>
      </w:r>
      <w:r>
        <w:rPr>
          <w:rFonts w:ascii="Wingdings Regular" w:hAnsi="Wingdings Regular" w:cs="Wingdings Regular"/>
          <w:color w:val="000000"/>
          <w:sz w:val="20"/>
          <w:szCs w:val="20"/>
        </w:rPr>
        <w:t xml:space="preserve">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If a DELETE operation is executed on the view, the corresponding records from the</w:t>
      </w:r>
    </w:p>
    <w:p w:rsidR="008F1B07" w:rsidRDefault="008F1B07">
      <w:pPr>
        <w:framePr w:w="3093" w:wrap="auto" w:hAnchor="text" w:x="2475" w:y="9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detail table will be deleted.</w:t>
      </w:r>
    </w:p>
    <w:p w:rsidR="008F1B07" w:rsidRDefault="008F1B07">
      <w:pPr>
        <w:framePr w:w="5791" w:wrap="auto" w:hAnchor="text" w:x="1817" w:y="100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Syntax for creating a Master/Detail View (Join View):</w:t>
      </w:r>
    </w:p>
    <w:p w:rsidR="008F1B07" w:rsidRDefault="008F1B07">
      <w:pPr>
        <w:framePr w:w="3982" w:wrap="auto" w:hAnchor="text" w:x="1817" w:y="104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SQL&gt;Create View EmpDept_Vw As</w:t>
      </w:r>
    </w:p>
    <w:p w:rsidR="008F1B07" w:rsidRDefault="008F1B07">
      <w:pPr>
        <w:framePr w:w="8017" w:wrap="auto" w:hAnchor="text" w:x="1817" w:y="108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Select a.Empno,a.Ename,a.Salary,a.Deptno,b.Dname From Employee a,DeptDet b</w:t>
      </w:r>
    </w:p>
    <w:p w:rsidR="008F1B07" w:rsidRDefault="008F1B07">
      <w:pPr>
        <w:framePr w:w="3155" w:wrap="auto" w:hAnchor="text" w:x="1817" w:y="112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Where a.Deptno=b.Deptno;</w:t>
      </w:r>
    </w:p>
    <w:p w:rsidR="008F1B07" w:rsidRDefault="008F1B07">
      <w:pPr>
        <w:framePr w:w="1986" w:wrap="auto" w:hAnchor="text" w:x="1817" w:y="117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View created.</w:t>
      </w:r>
    </w:p>
    <w:p w:rsidR="008F1B07" w:rsidRDefault="008F1B07">
      <w:pPr>
        <w:framePr w:w="5735" w:wrap="auto" w:hAnchor="text" w:x="1817" w:y="121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When an INSERT operation is performed using the view</w:t>
      </w:r>
    </w:p>
    <w:p w:rsidR="008F1B07" w:rsidRDefault="008F1B07">
      <w:pPr>
        <w:framePr w:w="7948" w:wrap="auto" w:hAnchor="text" w:x="1817" w:y="125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SQL&gt;Insert into EmpDept_Vw values(1127,’AbhayShah’,10000,10,’Technical’);</w:t>
      </w:r>
    </w:p>
    <w:p w:rsidR="008F1B07" w:rsidRDefault="008F1B07">
      <w:pPr>
        <w:framePr w:w="8956" w:wrap="auto" w:hAnchor="text" w:x="1817" w:y="130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ORA-01776:cannot modify more than one base table through a join view When an</w:t>
      </w:r>
    </w:p>
    <w:p w:rsidR="008F1B07" w:rsidRDefault="008F1B07">
      <w:pPr>
        <w:framePr w:w="4988" w:wrap="auto" w:hAnchor="text" w:x="1817" w:y="134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MODIFY operation is performed using the view</w:t>
      </w:r>
    </w:p>
    <w:p w:rsidR="008F1B07" w:rsidRDefault="008F1B07">
      <w:pPr>
        <w:framePr w:w="6588" w:wrap="auto" w:hAnchor="text" w:x="1817" w:y="138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SQL&gt;Update EmpDept_Vw set salary=4300 where Empno=1125;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1969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75</w:t>
      </w:r>
    </w:p>
    <w:p w:rsidR="008F1B07" w:rsidRDefault="008F1B07">
      <w:pPr>
        <w:framePr w:w="2024" w:wrap="auto" w:hAnchor="text" w:x="1817" w:y="1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 row updated.</w:t>
      </w:r>
    </w:p>
    <w:p w:rsidR="008F1B07" w:rsidRDefault="008F1B07">
      <w:pPr>
        <w:framePr w:w="5796" w:wrap="auto" w:hAnchor="text" w:x="1817" w:y="18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When an DELETE operation is performed using the view</w:t>
      </w:r>
    </w:p>
    <w:p w:rsidR="008F1B07" w:rsidRDefault="008F1B07">
      <w:pPr>
        <w:framePr w:w="5610" w:wrap="auto" w:hAnchor="text" w:x="1817" w:y="23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SQL&gt;Delete From EmpDept_Vw where Empno=1123;</w:t>
      </w:r>
    </w:p>
    <w:p w:rsidR="008F1B07" w:rsidRDefault="008F1B07">
      <w:pPr>
        <w:framePr w:w="1963" w:wrap="auto" w:hAnchor="text" w:x="1817" w:y="27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 row deleted.</w:t>
      </w:r>
    </w:p>
    <w:p w:rsidR="008F1B07" w:rsidRDefault="008F1B07">
      <w:pPr>
        <w:framePr w:w="4726" w:wrap="auto" w:hAnchor="text" w:x="1817" w:y="31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Common restrictions on updateable views:</w:t>
      </w:r>
    </w:p>
    <w:p w:rsidR="008F1B07" w:rsidRDefault="008F1B07">
      <w:pPr>
        <w:framePr w:w="8952" w:wrap="auto" w:hAnchor="text" w:x="1817" w:y="36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following condition holds true irrespective of the view being created from a single table</w:t>
      </w:r>
    </w:p>
    <w:p w:rsidR="008F1B07" w:rsidRDefault="008F1B07">
      <w:pPr>
        <w:framePr w:w="8257" w:wrap="auto" w:hAnchor="text" w:x="1817" w:y="40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or multiple tables.For the view to be updateable the view definition must not include:</w:t>
      </w:r>
    </w:p>
    <w:p w:rsidR="008F1B07" w:rsidRDefault="008F1B07">
      <w:pPr>
        <w:framePr w:w="2879" w:wrap="auto" w:hAnchor="text" w:x="2148" w:y="48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</w:t>
      </w:r>
      <w:r>
        <w:rPr>
          <w:rFonts w:ascii="Wingdings Regular" w:hAnsi="Wingdings Regular" w:cs="Wingdings Regular"/>
          <w:color w:val="000000"/>
          <w:sz w:val="20"/>
          <w:szCs w:val="20"/>
        </w:rPr>
        <w:t xml:space="preserve">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Aggregate functions.</w:t>
      </w:r>
    </w:p>
    <w:p w:rsidR="008F1B07" w:rsidRDefault="008F1B07">
      <w:pPr>
        <w:framePr w:w="5082" w:wrap="auto" w:hAnchor="text" w:x="2148" w:y="52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</w:t>
      </w:r>
      <w:r>
        <w:rPr>
          <w:rFonts w:ascii="Wingdings Regular" w:hAnsi="Wingdings Regular" w:cs="Wingdings Regular"/>
          <w:color w:val="000000"/>
          <w:sz w:val="20"/>
          <w:szCs w:val="20"/>
        </w:rPr>
        <w:t xml:space="preserve">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DISTINCT, GROUP BY or HAVING clause.</w:t>
      </w:r>
    </w:p>
    <w:p w:rsidR="008F1B07" w:rsidRDefault="008F1B07">
      <w:pPr>
        <w:framePr w:w="2136" w:wrap="auto" w:hAnchor="text" w:x="2148" w:y="57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</w:t>
      </w:r>
      <w:r>
        <w:rPr>
          <w:rFonts w:ascii="Wingdings Regular" w:hAnsi="Wingdings Regular" w:cs="Wingdings Regular"/>
          <w:color w:val="000000"/>
          <w:sz w:val="20"/>
          <w:szCs w:val="20"/>
        </w:rPr>
        <w:t xml:space="preserve">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Sub-queries.</w:t>
      </w:r>
    </w:p>
    <w:p w:rsidR="008F1B07" w:rsidRDefault="008F1B07">
      <w:pPr>
        <w:framePr w:w="6267" w:wrap="auto" w:hAnchor="text" w:x="2148" w:y="61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</w:t>
      </w:r>
      <w:r>
        <w:rPr>
          <w:rFonts w:ascii="Wingdings Regular" w:hAnsi="Wingdings Regular" w:cs="Wingdings Regular"/>
          <w:color w:val="000000"/>
          <w:sz w:val="20"/>
          <w:szCs w:val="20"/>
        </w:rPr>
        <w:t xml:space="preserve">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Constants, Strings or Value Expressions like Salary * 2.25.</w:t>
      </w:r>
    </w:p>
    <w:p w:rsidR="008F1B07" w:rsidRDefault="008F1B07">
      <w:pPr>
        <w:framePr w:w="4703" w:wrap="auto" w:hAnchor="text" w:x="2148" w:y="65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</w:t>
      </w:r>
      <w:r>
        <w:rPr>
          <w:rFonts w:ascii="Wingdings Regular" w:hAnsi="Wingdings Regular" w:cs="Wingdings Regular"/>
          <w:color w:val="000000"/>
          <w:sz w:val="20"/>
          <w:szCs w:val="20"/>
        </w:rPr>
        <w:t xml:space="preserve">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UNION, INTERSECT or MINUS clause.</w:t>
      </w:r>
    </w:p>
    <w:p w:rsidR="008F1B07" w:rsidRDefault="008F1B07">
      <w:pPr>
        <w:framePr w:w="7940" w:wrap="auto" w:hAnchor="text" w:x="2148" w:y="70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</w:t>
      </w:r>
      <w:r>
        <w:rPr>
          <w:rFonts w:ascii="Wingdings Regular" w:hAnsi="Wingdings Regular" w:cs="Wingdings Regular"/>
          <w:color w:val="000000"/>
          <w:sz w:val="20"/>
          <w:szCs w:val="20"/>
        </w:rPr>
        <w:t xml:space="preserve">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If a view is defined from another view, the second view should be updateable.</w:t>
      </w:r>
    </w:p>
    <w:p w:rsidR="008F1B07" w:rsidRDefault="008F1B07">
      <w:pPr>
        <w:framePr w:w="8955" w:wrap="auto" w:hAnchor="text" w:x="1817" w:y="74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If the user tries to perform any of INSERT, UPDATE, DELETE operation, on a view which</w:t>
      </w:r>
    </w:p>
    <w:p w:rsidR="008F1B07" w:rsidRDefault="008F1B07">
      <w:pPr>
        <w:framePr w:w="8005" w:wrap="auto" w:hAnchor="text" w:x="1817" w:y="78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is created from a non-updateable view Oracle returns the following error message:</w:t>
      </w:r>
    </w:p>
    <w:p w:rsidR="008F1B07" w:rsidRDefault="008F1B07">
      <w:pPr>
        <w:framePr w:w="3052" w:wrap="auto" w:hAnchor="text" w:x="1817" w:y="83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For insert/modify/delete:</w:t>
      </w:r>
    </w:p>
    <w:p w:rsidR="008F1B07" w:rsidRDefault="008F1B07">
      <w:pPr>
        <w:framePr w:w="6305" w:wrap="auto" w:hAnchor="text" w:x="1817" w:y="8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ORA-01776:data manipulation operation not legal on this view</w:t>
      </w:r>
    </w:p>
    <w:p w:rsidR="008F1B07" w:rsidRDefault="008F1B07">
      <w:pPr>
        <w:framePr w:w="3285" w:wrap="auto" w:hAnchor="text" w:x="1817" w:y="91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To Create Read-only View:</w:t>
      </w:r>
    </w:p>
    <w:p w:rsidR="008F1B07" w:rsidRDefault="008F1B07">
      <w:pPr>
        <w:framePr w:w="8949" w:wrap="auto" w:hAnchor="text" w:x="1817" w:y="9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In this view, you cannot manipulate the records. Because of this view is created with read</w:t>
      </w:r>
    </w:p>
    <w:p w:rsidR="008F1B07" w:rsidRDefault="008F1B07">
      <w:pPr>
        <w:framePr w:w="1142" w:wrap="auto" w:hAnchor="text" w:x="1817" w:y="100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only.</w:t>
      </w:r>
    </w:p>
    <w:p w:rsidR="008F1B07" w:rsidRDefault="008F1B07">
      <w:pPr>
        <w:framePr w:w="7113" w:wrap="auto" w:hAnchor="text" w:x="1817" w:y="104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SQL&gt;Create View EmpRO As select * from Employee with Read Only;</w:t>
      </w:r>
    </w:p>
    <w:p w:rsidR="008F1B07" w:rsidRDefault="008F1B07">
      <w:pPr>
        <w:framePr w:w="1926" w:wrap="auto" w:hAnchor="text" w:x="1817" w:y="108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View created.</w:t>
      </w:r>
    </w:p>
    <w:p w:rsidR="008F1B07" w:rsidRDefault="008F1B07">
      <w:pPr>
        <w:framePr w:w="4115" w:wrap="auto" w:hAnchor="text" w:x="1817" w:y="113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To Create View With Check option:</w:t>
      </w:r>
    </w:p>
    <w:p w:rsidR="008F1B07" w:rsidRDefault="008F1B07">
      <w:pPr>
        <w:framePr w:w="8947" w:wrap="auto" w:hAnchor="text" w:x="1817" w:y="11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In this view, you cannot change value of deptno column. Because of this view is created</w:t>
      </w:r>
    </w:p>
    <w:p w:rsidR="008F1B07" w:rsidRDefault="008F1B07">
      <w:pPr>
        <w:framePr w:w="2281" w:wrap="auto" w:hAnchor="text" w:x="1817" w:y="121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with checkoption.</w:t>
      </w:r>
    </w:p>
    <w:p w:rsidR="008F1B07" w:rsidRDefault="008F1B07">
      <w:pPr>
        <w:framePr w:w="8951" w:wrap="auto" w:hAnchor="text" w:x="1817" w:y="125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SQL&gt;Create View EmpCk As Select * from Employee Where Deptno=10 WithCheck</w:t>
      </w:r>
    </w:p>
    <w:p w:rsidR="008F1B07" w:rsidRDefault="008F1B07">
      <w:pPr>
        <w:framePr w:w="1372" w:wrap="auto" w:hAnchor="text" w:x="1817" w:y="130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Option;</w:t>
      </w:r>
    </w:p>
    <w:p w:rsidR="008F1B07" w:rsidRDefault="008F1B07">
      <w:pPr>
        <w:framePr w:w="1926" w:wrap="auto" w:hAnchor="text" w:x="1817" w:y="134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View created.</w:t>
      </w:r>
    </w:p>
    <w:p w:rsidR="008F1B07" w:rsidRDefault="008F1B07">
      <w:pPr>
        <w:framePr w:w="2453" w:wrap="auto" w:hAnchor="text" w:x="1817" w:y="138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Destroying a view: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1969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76</w:t>
      </w:r>
    </w:p>
    <w:p w:rsidR="008F1B07" w:rsidRDefault="008F1B07">
      <w:pPr>
        <w:framePr w:w="7176" w:wrap="auto" w:hAnchor="text" w:x="1817" w:y="1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DROP VIEW command is used to remove a view from the database.</w:t>
      </w:r>
    </w:p>
    <w:p w:rsidR="008F1B07" w:rsidRDefault="008F1B07">
      <w:pPr>
        <w:framePr w:w="1427" w:wrap="auto" w:hAnchor="text" w:x="1817" w:y="18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Syntax:</w:t>
      </w:r>
    </w:p>
    <w:p w:rsidR="008F1B07" w:rsidRDefault="008F1B07">
      <w:pPr>
        <w:framePr w:w="3167" w:wrap="auto" w:hAnchor="text" w:x="1817" w:y="23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Drop View &lt;View_Name&gt;;</w:t>
      </w:r>
    </w:p>
    <w:p w:rsidR="008F1B07" w:rsidRDefault="008F1B07">
      <w:pPr>
        <w:framePr w:w="1609" w:wrap="auto" w:hAnchor="text" w:x="1817" w:y="27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Example:</w:t>
      </w:r>
    </w:p>
    <w:p w:rsidR="008F1B07" w:rsidRDefault="008F1B07">
      <w:pPr>
        <w:framePr w:w="4829" w:wrap="auto" w:hAnchor="text" w:x="1817" w:y="31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Remove the view Emp_Vw from the database.</w:t>
      </w:r>
    </w:p>
    <w:p w:rsidR="008F1B07" w:rsidRDefault="008F1B07">
      <w:pPr>
        <w:framePr w:w="3192" w:wrap="auto" w:hAnchor="text" w:x="1817" w:y="36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SQL&gt;Drop View Emp_Vw;</w:t>
      </w:r>
    </w:p>
    <w:p w:rsidR="008F1B07" w:rsidRDefault="008F1B07">
      <w:pPr>
        <w:framePr w:w="2019" w:wrap="auto" w:hAnchor="text" w:x="1817" w:y="40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View dropped.</w:t>
      </w:r>
    </w:p>
    <w:p w:rsidR="008F1B07" w:rsidRDefault="008F1B07">
      <w:pPr>
        <w:framePr w:w="7525" w:wrap="auto" w:hAnchor="text" w:x="1817" w:y="48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create view v1 as select * from Passenger full natural join Reservation;</w:t>
      </w:r>
    </w:p>
    <w:p w:rsidR="008F1B07" w:rsidRDefault="008F1B07">
      <w:pPr>
        <w:framePr w:w="7525" w:wrap="auto" w:hAnchor="text" w:x="1817" w:y="48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View created.</w:t>
      </w:r>
    </w:p>
    <w:p w:rsidR="008F1B07" w:rsidRDefault="008F1B07">
      <w:pPr>
        <w:framePr w:w="7525" w:wrap="auto" w:hAnchor="text" w:x="1817" w:y="48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</w:t>
      </w: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a) INSERT</w:t>
      </w:r>
    </w:p>
    <w:p w:rsidR="008F1B07" w:rsidRDefault="008F1B07">
      <w:pPr>
        <w:framePr w:w="5529" w:wrap="auto" w:hAnchor="text" w:x="1901" w:y="58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insert into male_pass values(&amp;PNR_NO,&amp;age);</w:t>
      </w:r>
    </w:p>
    <w:p w:rsidR="008F1B07" w:rsidRDefault="008F1B07">
      <w:pPr>
        <w:framePr w:w="5529" w:wrap="auto" w:hAnchor="text" w:x="1901" w:y="58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Enter value for pnr_no: 12</w:t>
      </w:r>
    </w:p>
    <w:p w:rsidR="008F1B07" w:rsidRDefault="008F1B07">
      <w:pPr>
        <w:framePr w:w="5529" w:wrap="auto" w:hAnchor="text" w:x="1901" w:y="58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Enter value for age: 22</w:t>
      </w:r>
    </w:p>
    <w:p w:rsidR="008F1B07" w:rsidRDefault="008F1B07">
      <w:pPr>
        <w:framePr w:w="5529" w:wrap="auto" w:hAnchor="text" w:x="1901" w:y="58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old 1: insert into male_pass values(&amp;PNR_NO,&amp;age)</w:t>
      </w:r>
    </w:p>
    <w:p w:rsidR="008F1B07" w:rsidRDefault="008F1B07">
      <w:pPr>
        <w:framePr w:w="5529" w:wrap="auto" w:hAnchor="text" w:x="1901" w:y="58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new 1: insert into male_pass values(12,22)</w:t>
      </w:r>
    </w:p>
    <w:p w:rsidR="008F1B07" w:rsidRDefault="008F1B07">
      <w:pPr>
        <w:framePr w:w="5529" w:wrap="auto" w:hAnchor="text" w:x="1901" w:y="58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 row created.</w:t>
      </w:r>
    </w:p>
    <w:p w:rsidR="008F1B07" w:rsidRDefault="008F1B07">
      <w:pPr>
        <w:framePr w:w="5529" w:wrap="auto" w:hAnchor="text" w:x="1901" w:y="58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b) DROP VIEW</w:t>
      </w:r>
    </w:p>
    <w:p w:rsidR="008F1B07" w:rsidRDefault="008F1B07">
      <w:pPr>
        <w:framePr w:w="3202" w:wrap="auto" w:hAnchor="text" w:x="1901" w:y="81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drop view male_pass;</w:t>
      </w:r>
    </w:p>
    <w:p w:rsidR="008F1B07" w:rsidRDefault="008F1B07">
      <w:pPr>
        <w:framePr w:w="3202" w:wrap="auto" w:hAnchor="text" w:x="1901" w:y="81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   View dropped.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1969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77</w:t>
      </w:r>
    </w:p>
    <w:p w:rsidR="008F1B07" w:rsidRDefault="008F1B07">
      <w:pPr>
        <w:framePr w:w="1734" w:wrap="auto" w:hAnchor="text" w:x="1817" w:y="39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FF00FF"/>
          <w:sz w:val="20"/>
          <w:szCs w:val="20"/>
        </w:rPr>
        <w:t>Exp No: 11</w:t>
      </w:r>
    </w:p>
    <w:p w:rsidR="008F1B07" w:rsidRDefault="008F1B07">
      <w:pPr>
        <w:framePr w:w="3223" w:wrap="auto" w:hAnchor="text" w:x="1817" w:y="45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AIM : Implement Indexes:</w:t>
      </w:r>
    </w:p>
    <w:p w:rsidR="008F1B07" w:rsidRDefault="008F1B07">
      <w:pPr>
        <w:framePr w:w="1420" w:wrap="auto" w:hAnchor="text" w:x="1817" w:y="51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Indexes</w:t>
      </w:r>
    </w:p>
    <w:p w:rsidR="008F1B07" w:rsidRDefault="008F1B07">
      <w:pPr>
        <w:framePr w:w="2266" w:wrap="auto" w:hAnchor="text" w:x="8423" w:y="39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FF00FF"/>
          <w:sz w:val="20"/>
          <w:szCs w:val="20"/>
        </w:rPr>
        <w:t>Date: _ _/_ _/ _ _</w:t>
      </w:r>
    </w:p>
    <w:p w:rsidR="008F1B07" w:rsidRDefault="008F1B07">
      <w:pPr>
        <w:framePr w:w="8554" w:wrap="auto" w:hAnchor="text" w:x="2214" w:y="55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When the user fires a SELECT statement to search for a particular record, the Oracle</w:t>
      </w:r>
    </w:p>
    <w:p w:rsidR="008F1B07" w:rsidRDefault="008F1B07">
      <w:pPr>
        <w:framePr w:w="8949" w:wrap="auto" w:hAnchor="text" w:x="1817" w:y="60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engine must first locate the table on the hard disk. The Oracle engine reads system</w:t>
      </w:r>
    </w:p>
    <w:p w:rsidR="008F1B07" w:rsidRDefault="008F1B07">
      <w:pPr>
        <w:framePr w:w="8951" w:wrap="auto" w:hAnchor="text" w:x="1817" w:y="64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information and locates the starting location of a table’s records on the current storage</w:t>
      </w:r>
    </w:p>
    <w:p w:rsidR="008F1B07" w:rsidRDefault="008F1B07">
      <w:pPr>
        <w:framePr w:w="8955" w:wrap="auto" w:hAnchor="text" w:x="1817" w:y="68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media. The Oracle engine then performs a sequential search to locate records that match</w:t>
      </w:r>
    </w:p>
    <w:p w:rsidR="008F1B07" w:rsidRDefault="008F1B07">
      <w:pPr>
        <w:framePr w:w="2542" w:wrap="auto" w:hAnchor="text" w:x="1817" w:y="73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user-defined criteria.</w:t>
      </w:r>
    </w:p>
    <w:p w:rsidR="008F1B07" w:rsidRDefault="008F1B07">
      <w:pPr>
        <w:framePr w:w="8444" w:wrap="auto" w:hAnchor="text" w:x="2321" w:y="77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For example, to locate all the orders placed by client ‘C00001’ held in the sales_order</w:t>
      </w:r>
    </w:p>
    <w:p w:rsidR="008F1B07" w:rsidRDefault="008F1B07">
      <w:pPr>
        <w:framePr w:w="8951" w:wrap="auto" w:hAnchor="text" w:x="1817" w:y="81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table the Oracle engine must first locate the sales_order table and then perform a sequential</w:t>
      </w:r>
    </w:p>
    <w:p w:rsidR="008F1B07" w:rsidRDefault="008F1B07">
      <w:pPr>
        <w:framePr w:w="8953" w:wrap="auto" w:hAnchor="text" w:x="1817" w:y="85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search on the client_no column seeking a value equal too ‘C00001’. The records in the</w:t>
      </w:r>
    </w:p>
    <w:p w:rsidR="008F1B07" w:rsidRDefault="008F1B07">
      <w:pPr>
        <w:framePr w:w="8951" w:wrap="auto" w:hAnchor="text" w:x="1817" w:y="90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sales_order table are stored in the order in which they are keyed in and thus to get all orders</w:t>
      </w:r>
    </w:p>
    <w:p w:rsidR="008F1B07" w:rsidRDefault="008F1B07">
      <w:pPr>
        <w:framePr w:w="8951" w:wrap="auto" w:hAnchor="text" w:x="1817" w:y="94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where client_no is equal to ‘C00001’ the Oracle engine must search the entire table</w:t>
      </w:r>
    </w:p>
    <w:p w:rsidR="008F1B07" w:rsidRDefault="008F1B07">
      <w:pPr>
        <w:framePr w:w="8955" w:wrap="auto" w:hAnchor="text" w:x="1817" w:y="98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column.Indexing a table is an ‘access strategy’, that is, a way to sort and search records in</w:t>
      </w:r>
    </w:p>
    <w:p w:rsidR="008F1B07" w:rsidRDefault="008F1B07">
      <w:pPr>
        <w:framePr w:w="8945" w:wrap="auto" w:hAnchor="text" w:x="1817" w:y="103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table. Indexes are essential to improve the speed with which the record/s can be located</w:t>
      </w:r>
    </w:p>
    <w:p w:rsidR="008F1B07" w:rsidRDefault="008F1B07">
      <w:pPr>
        <w:framePr w:w="3041" w:wrap="auto" w:hAnchor="text" w:x="1817" w:y="107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and retrieved from a table.</w:t>
      </w:r>
    </w:p>
    <w:p w:rsidR="008F1B07" w:rsidRDefault="008F1B07">
      <w:pPr>
        <w:framePr w:w="8950" w:wrap="auto" w:hAnchor="text" w:x="1817" w:y="111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An index is an ordered list of the contents of a column, (or a group of columns) of a</w:t>
      </w:r>
    </w:p>
    <w:p w:rsidR="008F1B07" w:rsidRDefault="008F1B07">
      <w:pPr>
        <w:framePr w:w="1226" w:wrap="auto" w:hAnchor="text" w:x="1817" w:y="1159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table.</w:t>
      </w:r>
    </w:p>
    <w:p w:rsidR="008F1B07" w:rsidRDefault="008F1B07">
      <w:pPr>
        <w:framePr w:w="8223" w:wrap="auto" w:hAnchor="text" w:x="2545" w:y="120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Indexing involves forming a two dimensional matrix completely independent of the</w:t>
      </w:r>
    </w:p>
    <w:p w:rsidR="008F1B07" w:rsidRDefault="008F1B07">
      <w:pPr>
        <w:framePr w:w="8950" w:wrap="auto" w:hAnchor="text" w:x="1817" w:y="124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table on which the index is being created.A column, which will hold sorted data, extracted</w:t>
      </w:r>
    </w:p>
    <w:p w:rsidR="008F1B07" w:rsidRDefault="008F1B07">
      <w:pPr>
        <w:framePr w:w="8950" w:wrap="auto" w:hAnchor="text" w:x="1817" w:y="128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from the table on which the index is being created.An address field that identifies the</w:t>
      </w:r>
    </w:p>
    <w:p w:rsidR="008F1B07" w:rsidRDefault="008F1B07">
      <w:pPr>
        <w:framePr w:w="7794" w:wrap="auto" w:hAnchor="text" w:x="1817" w:y="132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location of the record in the Oracle database. This address field is called Rowid.</w:t>
      </w:r>
    </w:p>
    <w:p w:rsidR="008F1B07" w:rsidRDefault="008F1B07">
      <w:pPr>
        <w:framePr w:w="8949" w:wrap="auto" w:hAnchor="text" w:x="1817" w:y="137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When data is inserted in the table, the Oracle engine inserts the data value in the index. For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1969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78</w:t>
      </w:r>
    </w:p>
    <w:p w:rsidR="008F1B07" w:rsidRDefault="008F1B07">
      <w:pPr>
        <w:framePr w:w="8948" w:wrap="auto" w:hAnchor="text" w:x="1817" w:y="1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every data value held in the index the Oracle engine inserts a unique rowid value. This is</w:t>
      </w:r>
    </w:p>
    <w:p w:rsidR="008F1B07" w:rsidRDefault="008F1B07">
      <w:pPr>
        <w:framePr w:w="8951" w:wrap="auto" w:hAnchor="text" w:x="1817" w:y="18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done for every data value inserted into the index, without exception. This rowid indicates</w:t>
      </w:r>
    </w:p>
    <w:p w:rsidR="008F1B07" w:rsidRDefault="008F1B07">
      <w:pPr>
        <w:framePr w:w="8948" w:wrap="auto" w:hAnchor="text" w:x="1817" w:y="23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exactly where the record is stored in the table.Hence once the appropriate index data values</w:t>
      </w:r>
    </w:p>
    <w:p w:rsidR="008F1B07" w:rsidRDefault="008F1B07">
      <w:pPr>
        <w:framePr w:w="8952" w:wrap="auto" w:hAnchor="text" w:x="1817" w:y="27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have been located, the Oracle engine locates an associated record in the table using the</w:t>
      </w:r>
    </w:p>
    <w:p w:rsidR="008F1B07" w:rsidRDefault="008F1B07">
      <w:pPr>
        <w:framePr w:w="8952" w:wrap="auto" w:hAnchor="text" w:x="1817" w:y="31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rowid found in the table.The records in the index are sorted in the ascending order of the</w:t>
      </w:r>
    </w:p>
    <w:p w:rsidR="008F1B07" w:rsidRDefault="008F1B07">
      <w:pPr>
        <w:framePr w:w="2109" w:wrap="auto" w:hAnchor="text" w:x="1817" w:y="36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index column/s.</w:t>
      </w:r>
    </w:p>
    <w:p w:rsidR="008F1B07" w:rsidRDefault="008F1B07">
      <w:pPr>
        <w:framePr w:w="8951" w:wrap="auto" w:hAnchor="text" w:x="1817" w:y="40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If the SELECT statement has a where clause for the table column that is indexed, the Oracle</w:t>
      </w:r>
    </w:p>
    <w:p w:rsidR="008F1B07" w:rsidRDefault="008F1B07">
      <w:pPr>
        <w:framePr w:w="8954" w:wrap="auto" w:hAnchor="text" w:x="1817" w:y="4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engine will scan the index sequentially looking for a match of the search criteria rather than</w:t>
      </w:r>
    </w:p>
    <w:p w:rsidR="008F1B07" w:rsidRDefault="008F1B07">
      <w:pPr>
        <w:framePr w:w="8950" w:wrap="auto" w:hAnchor="text" w:x="1817" w:y="48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table column itself. The sequential search is done using an ASCII compare routine to</w:t>
      </w:r>
    </w:p>
    <w:p w:rsidR="008F1B07" w:rsidRDefault="008F1B07">
      <w:pPr>
        <w:framePr w:w="8952" w:wrap="auto" w:hAnchor="text" w:x="1817" w:y="53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scan the columns of an index. Since the data is sorted on the indexed column/s, the</w:t>
      </w:r>
    </w:p>
    <w:p w:rsidR="008F1B07" w:rsidRDefault="008F1B07">
      <w:pPr>
        <w:framePr w:w="8952" w:wrap="auto" w:hAnchor="text" w:x="1817" w:y="5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sequential search ends as soon as the Oracle engine reads an index data value that does not</w:t>
      </w:r>
    </w:p>
    <w:p w:rsidR="008F1B07" w:rsidRDefault="008F1B07">
      <w:pPr>
        <w:framePr w:w="2812" w:wrap="auto" w:hAnchor="text" w:x="1817" w:y="61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meet the search criteria.</w:t>
      </w:r>
    </w:p>
    <w:p w:rsidR="008F1B07" w:rsidRDefault="008F1B07">
      <w:pPr>
        <w:framePr w:w="2247" w:wrap="auto" w:hAnchor="text" w:x="1817" w:y="66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22245001111111</w:t>
      </w:r>
    </w:p>
    <w:p w:rsidR="008F1B07" w:rsidRDefault="008F1B07">
      <w:pPr>
        <w:framePr w:w="1608" w:wrap="auto" w:hAnchor="text" w:x="1817" w:y="70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Example:</w:t>
      </w:r>
    </w:p>
    <w:p w:rsidR="008F1B07" w:rsidRDefault="008F1B07">
      <w:pPr>
        <w:framePr w:w="8183" w:wrap="auto" w:hAnchor="text" w:x="1817" w:y="74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Select order_no,order_date,client_no From Sales_order Where client_no=’C00001’;</w:t>
      </w:r>
    </w:p>
    <w:p w:rsidR="008F1B07" w:rsidRDefault="008F1B07">
      <w:pPr>
        <w:framePr w:w="8947" w:wrap="auto" w:hAnchor="text" w:x="1817" w:y="78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When the above select statement is executed, since an index is created on client_no column,</w:t>
      </w:r>
    </w:p>
    <w:p w:rsidR="008F1B07" w:rsidRDefault="008F1B07">
      <w:pPr>
        <w:framePr w:w="8952" w:wrap="auto" w:hAnchor="text" w:x="1817" w:y="83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Oracle engine will scan the index to search for a specific data value i.e. client_no equal</w:t>
      </w:r>
    </w:p>
    <w:p w:rsidR="008F1B07" w:rsidRDefault="008F1B07">
      <w:pPr>
        <w:framePr w:w="8948" w:wrap="auto" w:hAnchor="text" w:x="1817" w:y="8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to ‘C00001’. The Oracle engine will then perform a sequential search to retrieve records that</w:t>
      </w:r>
    </w:p>
    <w:p w:rsidR="008F1B07" w:rsidRDefault="008F1B07">
      <w:pPr>
        <w:framePr w:w="8952" w:wrap="auto" w:hAnchor="text" w:x="1817" w:y="91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match the search criteria i.e. client_no=‘C00001’. When ‘C00002’ is read, the Oracle engine</w:t>
      </w:r>
    </w:p>
    <w:p w:rsidR="008F1B07" w:rsidRDefault="008F1B07">
      <w:pPr>
        <w:framePr w:w="8953" w:wrap="auto" w:hAnchor="text" w:x="1817" w:y="9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stops further retrieval from the index. For the three records retrieved, the Oracle engine</w:t>
      </w:r>
    </w:p>
    <w:p w:rsidR="008F1B07" w:rsidRDefault="008F1B07">
      <w:pPr>
        <w:framePr w:w="8953" w:wrap="auto" w:hAnchor="text" w:x="1817" w:y="100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locates the address of the table records from the address of the table records from the</w:t>
      </w:r>
    </w:p>
    <w:p w:rsidR="008F1B07" w:rsidRDefault="008F1B07">
      <w:pPr>
        <w:framePr w:w="6574" w:wrap="auto" w:hAnchor="text" w:x="1817" w:y="104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ROWID field and retrieves records stored at the specified address.</w:t>
      </w:r>
    </w:p>
    <w:p w:rsidR="008F1B07" w:rsidRDefault="008F1B07">
      <w:pPr>
        <w:framePr w:w="2478" w:wrap="auto" w:hAnchor="text" w:x="1817" w:y="108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Client_no ROWID</w:t>
      </w:r>
    </w:p>
    <w:p w:rsidR="008F1B07" w:rsidRDefault="008F1B07">
      <w:pPr>
        <w:framePr w:w="3446" w:wrap="auto" w:hAnchor="text" w:x="1817" w:y="112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C00001 00000240.0000.00004</w:t>
      </w:r>
    </w:p>
    <w:p w:rsidR="008F1B07" w:rsidRDefault="008F1B07">
      <w:pPr>
        <w:framePr w:w="3446" w:wrap="auto" w:hAnchor="text" w:x="1817" w:y="11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C00001 00000240.0002.00004</w:t>
      </w:r>
    </w:p>
    <w:p w:rsidR="008F1B07" w:rsidRDefault="008F1B07">
      <w:pPr>
        <w:framePr w:w="3446" w:wrap="auto" w:hAnchor="text" w:x="1817" w:y="121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C00001 00000241.0002.00004</w:t>
      </w:r>
    </w:p>
    <w:p w:rsidR="008F1B07" w:rsidRDefault="008F1B07">
      <w:pPr>
        <w:framePr w:w="8948" w:wrap="auto" w:hAnchor="text" w:x="1817" w:y="125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Rowid in the current example indicates that the record with client_no ‘C00001’ is</w:t>
      </w:r>
    </w:p>
    <w:p w:rsidR="008F1B07" w:rsidRDefault="008F1B07">
      <w:pPr>
        <w:framePr w:w="8957" w:wrap="auto" w:hAnchor="text" w:x="1817" w:y="130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located in data file0004. Two records are stored in block 00000240 with record number 0000</w:t>
      </w:r>
    </w:p>
    <w:p w:rsidR="008F1B07" w:rsidRDefault="008F1B07">
      <w:pPr>
        <w:framePr w:w="8951" w:wrap="auto" w:hAnchor="text" w:x="1817" w:y="134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and 0002. The third record is stored in block 00000241 with record number 0002.Thus, data</w:t>
      </w:r>
    </w:p>
    <w:p w:rsidR="008F1B07" w:rsidRDefault="008F1B07">
      <w:pPr>
        <w:framePr w:w="8951" w:wrap="auto" w:hAnchor="text" w:x="1817" w:y="138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retrieval from a table by using an index is faster then data retrieval from the table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1969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79</w:t>
      </w:r>
    </w:p>
    <w:p w:rsidR="008F1B07" w:rsidRDefault="008F1B07">
      <w:pPr>
        <w:framePr w:w="3354" w:wrap="auto" w:hAnchor="text" w:x="1817" w:y="1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whereindexes are not defined.</w:t>
      </w:r>
    </w:p>
    <w:p w:rsidR="008F1B07" w:rsidRDefault="008F1B07">
      <w:pPr>
        <w:framePr w:w="3028" w:wrap="auto" w:hAnchor="text" w:x="1817" w:y="18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Duplicate/Unique Index:</w:t>
      </w:r>
    </w:p>
    <w:p w:rsidR="008F1B07" w:rsidRDefault="008F1B07">
      <w:pPr>
        <w:framePr w:w="6170" w:wrap="auto" w:hAnchor="text" w:x="1817" w:y="23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Oracle allows the creation of two types of indexes. These are:</w:t>
      </w:r>
    </w:p>
    <w:p w:rsidR="008F1B07" w:rsidRDefault="008F1B07">
      <w:pPr>
        <w:framePr w:w="7819" w:wrap="auto" w:hAnchor="text" w:x="1817" w:y="27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Indexes that allow duplicate values for the indexed columns i.e. Duplicate Index</w:t>
      </w:r>
    </w:p>
    <w:p w:rsidR="008F1B07" w:rsidRDefault="008F1B07">
      <w:pPr>
        <w:framePr w:w="7548" w:wrap="auto" w:hAnchor="text" w:x="1817" w:y="31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Indexes that deny duplicate values for the indexed columns i.e. Unique Index</w:t>
      </w:r>
    </w:p>
    <w:p w:rsidR="008F1B07" w:rsidRDefault="008F1B07">
      <w:pPr>
        <w:framePr w:w="2448" w:wrap="auto" w:hAnchor="text" w:x="1817" w:y="36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Creation of Index:</w:t>
      </w:r>
    </w:p>
    <w:p w:rsidR="008F1B07" w:rsidRDefault="008F1B07">
      <w:pPr>
        <w:framePr w:w="8954" w:wrap="auto" w:hAnchor="text" w:x="1817" w:y="40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An index can be created on one or more columns. Based on the number of columns included</w:t>
      </w:r>
    </w:p>
    <w:p w:rsidR="008F1B07" w:rsidRDefault="008F1B07">
      <w:pPr>
        <w:framePr w:w="3300" w:wrap="auto" w:hAnchor="text" w:x="1817" w:y="4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in the index, an index can be:</w:t>
      </w:r>
    </w:p>
    <w:p w:rsidR="008F1B07" w:rsidRDefault="008F1B07">
      <w:pPr>
        <w:framePr w:w="1850" w:wrap="auto" w:hAnchor="text" w:x="1817" w:y="48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simple Index</w:t>
      </w:r>
    </w:p>
    <w:p w:rsidR="008F1B07" w:rsidRDefault="008F1B07">
      <w:pPr>
        <w:framePr w:w="2218" w:wrap="auto" w:hAnchor="text" w:x="1817" w:y="53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Composite Index</w:t>
      </w:r>
    </w:p>
    <w:p w:rsidR="008F1B07" w:rsidRDefault="008F1B07">
      <w:pPr>
        <w:framePr w:w="2911" w:wrap="auto" w:hAnchor="text" w:x="1817" w:y="5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Creating Simple Index:</w:t>
      </w:r>
    </w:p>
    <w:p w:rsidR="008F1B07" w:rsidRDefault="008F1B07">
      <w:pPr>
        <w:framePr w:w="8950" w:wrap="auto" w:hAnchor="text" w:x="1817" w:y="61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An index created on a single column of a table it is called Simple Index. The syntax for</w:t>
      </w:r>
    </w:p>
    <w:p w:rsidR="008F1B07" w:rsidRDefault="008F1B07">
      <w:pPr>
        <w:framePr w:w="5387" w:wrap="auto" w:hAnchor="text" w:x="1817" w:y="65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creating simple index that allows duplicate values is:</w:t>
      </w:r>
    </w:p>
    <w:p w:rsidR="008F1B07" w:rsidRDefault="008F1B07">
      <w:pPr>
        <w:framePr w:w="1427" w:wrap="auto" w:hAnchor="text" w:x="1817" w:y="70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Syntax:</w:t>
      </w:r>
    </w:p>
    <w:p w:rsidR="008F1B07" w:rsidRDefault="008F1B07">
      <w:pPr>
        <w:framePr w:w="6389" w:wrap="auto" w:hAnchor="text" w:x="1817" w:y="74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Create Index &lt;Index Name&gt; On &lt;Table Name&gt;(ColumnName);</w:t>
      </w:r>
    </w:p>
    <w:p w:rsidR="008F1B07" w:rsidRDefault="008F1B07">
      <w:pPr>
        <w:framePr w:w="1608" w:wrap="auto" w:hAnchor="text" w:x="1817" w:y="78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Example:</w:t>
      </w:r>
    </w:p>
    <w:p w:rsidR="008F1B07" w:rsidRDefault="008F1B07">
      <w:pPr>
        <w:framePr w:w="6845" w:wrap="auto" w:hAnchor="text" w:x="1817" w:y="83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Create a simple index on client_no column of the Client_master table</w:t>
      </w:r>
    </w:p>
    <w:p w:rsidR="008F1B07" w:rsidRDefault="008F1B07">
      <w:pPr>
        <w:framePr w:w="6474" w:wrap="auto" w:hAnchor="text" w:x="1817" w:y="8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SQL&gt;Create Index idx_client_no On Client_master (Client_no) ;</w:t>
      </w:r>
    </w:p>
    <w:p w:rsidR="008F1B07" w:rsidRDefault="008F1B07">
      <w:pPr>
        <w:framePr w:w="2000" w:wrap="auto" w:hAnchor="text" w:x="1817" w:y="91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Index Created.</w:t>
      </w:r>
    </w:p>
    <w:p w:rsidR="008F1B07" w:rsidRDefault="008F1B07">
      <w:pPr>
        <w:framePr w:w="3271" w:wrap="auto" w:hAnchor="text" w:x="1817" w:y="95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Creating Composite Index:</w:t>
      </w:r>
    </w:p>
    <w:p w:rsidR="008F1B07" w:rsidRDefault="008F1B07">
      <w:pPr>
        <w:framePr w:w="8949" w:wrap="auto" w:hAnchor="text" w:x="1817" w:y="100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An index created on a more than one column it is called Composite Index. The syntax for</w:t>
      </w:r>
    </w:p>
    <w:p w:rsidR="008F1B07" w:rsidRDefault="008F1B07">
      <w:pPr>
        <w:framePr w:w="5853" w:wrap="auto" w:hAnchor="text" w:x="1817" w:y="104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creating a composite index that allows duplicate values is:</w:t>
      </w:r>
    </w:p>
    <w:p w:rsidR="008F1B07" w:rsidRDefault="008F1B07">
      <w:pPr>
        <w:framePr w:w="1427" w:wrap="auto" w:hAnchor="text" w:x="1817" w:y="108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Syntax:</w:t>
      </w:r>
    </w:p>
    <w:p w:rsidR="008F1B07" w:rsidRDefault="008F1B07">
      <w:pPr>
        <w:framePr w:w="7742" w:wrap="auto" w:hAnchor="text" w:x="1817" w:y="112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Create Index &lt;Index Name&gt; On &lt;Table Name&gt;(ColumnName, ColumnName);</w:t>
      </w:r>
    </w:p>
    <w:p w:rsidR="008F1B07" w:rsidRDefault="008F1B07">
      <w:pPr>
        <w:framePr w:w="1608" w:wrap="auto" w:hAnchor="text" w:x="1817" w:y="117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Example:</w:t>
      </w:r>
    </w:p>
    <w:p w:rsidR="008F1B07" w:rsidRDefault="008F1B07">
      <w:pPr>
        <w:framePr w:w="8530" w:wrap="auto" w:hAnchor="text" w:x="1817" w:y="121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Create a composite index on the sales_order tables on column order_no and product_no.</w:t>
      </w:r>
    </w:p>
    <w:p w:rsidR="008F1B07" w:rsidRDefault="008F1B07">
      <w:pPr>
        <w:framePr w:w="7498" w:wrap="auto" w:hAnchor="text" w:x="1817" w:y="125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SQL&gt;Create Index idx_sales_order On Sales_order (Order_no,product_no) ;</w:t>
      </w:r>
    </w:p>
    <w:p w:rsidR="008F1B07" w:rsidRDefault="008F1B07">
      <w:pPr>
        <w:framePr w:w="2000" w:wrap="auto" w:hAnchor="text" w:x="1817" w:y="130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Index Created.</w:t>
      </w:r>
    </w:p>
    <w:p w:rsidR="008F1B07" w:rsidRDefault="008F1B07">
      <w:pPr>
        <w:framePr w:w="8951" w:wrap="auto" w:hAnchor="text" w:x="1817" w:y="134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Note: The indexes in the above examples do not enforce uniqueness i.e. the columns</w:t>
      </w:r>
    </w:p>
    <w:p w:rsidR="008F1B07" w:rsidRDefault="008F1B07">
      <w:pPr>
        <w:framePr w:w="8948" w:wrap="auto" w:hAnchor="text" w:x="1817" w:y="138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 xml:space="preserve">included in the index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can have duplicate values. To create unique index, the keyword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1969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80</w:t>
      </w:r>
    </w:p>
    <w:p w:rsidR="008F1B07" w:rsidRDefault="008F1B07">
      <w:pPr>
        <w:framePr w:w="4459" w:wrap="auto" w:hAnchor="text" w:x="1817" w:y="1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UNIQUE should be included in the Create</w:t>
      </w:r>
    </w:p>
    <w:p w:rsidR="008F1B07" w:rsidRDefault="008F1B07">
      <w:pPr>
        <w:framePr w:w="2182" w:wrap="auto" w:hAnchor="text" w:x="1817" w:y="18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Index command.</w:t>
      </w:r>
    </w:p>
    <w:p w:rsidR="008F1B07" w:rsidRDefault="008F1B07">
      <w:pPr>
        <w:framePr w:w="3190" w:wrap="auto" w:hAnchor="text" w:x="1817" w:y="23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Creation of Unique Index:</w:t>
      </w:r>
    </w:p>
    <w:p w:rsidR="008F1B07" w:rsidRDefault="008F1B07">
      <w:pPr>
        <w:framePr w:w="8951" w:wrap="auto" w:hAnchor="text" w:x="1817" w:y="27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 unique index can also be created on one or more columns. If an index is created on a</w:t>
      </w:r>
    </w:p>
    <w:p w:rsidR="008F1B07" w:rsidRDefault="008F1B07">
      <w:pPr>
        <w:framePr w:w="8952" w:wrap="auto" w:hAnchor="text" w:x="1817" w:y="31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single column, it is called Simple Unique Index. The syntax for creating a simple unique</w:t>
      </w:r>
    </w:p>
    <w:p w:rsidR="008F1B07" w:rsidRDefault="008F1B07">
      <w:pPr>
        <w:framePr w:w="1457" w:wrap="auto" w:hAnchor="text" w:x="1817" w:y="36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index is:</w:t>
      </w:r>
    </w:p>
    <w:p w:rsidR="008F1B07" w:rsidRDefault="008F1B07">
      <w:pPr>
        <w:framePr w:w="1426" w:wrap="auto" w:hAnchor="text" w:x="1817" w:y="40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Syntax:</w:t>
      </w:r>
    </w:p>
    <w:p w:rsidR="008F1B07" w:rsidRDefault="008F1B07">
      <w:pPr>
        <w:framePr w:w="7210" w:wrap="auto" w:hAnchor="text" w:x="1817" w:y="4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Create Unique Index &lt;Index Name&gt; On &lt;Table Name&gt; (Column Name);</w:t>
      </w:r>
    </w:p>
    <w:p w:rsidR="008F1B07" w:rsidRDefault="008F1B07">
      <w:pPr>
        <w:framePr w:w="8950" w:wrap="auto" w:hAnchor="text" w:x="1817" w:y="48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If an index is created on more than one column it is called Composite Unique Index. The</w:t>
      </w:r>
    </w:p>
    <w:p w:rsidR="008F1B07" w:rsidRDefault="008F1B07">
      <w:pPr>
        <w:framePr w:w="4952" w:wrap="auto" w:hAnchor="text" w:x="1817" w:y="53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syntax for creating a composite unique index is:</w:t>
      </w:r>
    </w:p>
    <w:p w:rsidR="008F1B07" w:rsidRDefault="008F1B07">
      <w:pPr>
        <w:framePr w:w="1427" w:wrap="auto" w:hAnchor="text" w:x="1817" w:y="61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Syntax:</w:t>
      </w:r>
    </w:p>
    <w:p w:rsidR="008F1B07" w:rsidRDefault="008F1B07">
      <w:pPr>
        <w:framePr w:w="8451" w:wrap="auto" w:hAnchor="text" w:x="1817" w:y="65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Create Unique Index &lt;Index Name&gt; On &lt;Table Name&gt; (ColumnName,ColumnName);</w:t>
      </w:r>
    </w:p>
    <w:p w:rsidR="008F1B07" w:rsidRDefault="008F1B07">
      <w:pPr>
        <w:framePr w:w="1608" w:wrap="auto" w:hAnchor="text" w:x="1817" w:y="70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Example:</w:t>
      </w:r>
    </w:p>
    <w:p w:rsidR="008F1B07" w:rsidRDefault="008F1B07">
      <w:pPr>
        <w:framePr w:w="6864" w:wrap="auto" w:hAnchor="text" w:x="1817" w:y="74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Create a unique index on client_no column of the client_master table.</w:t>
      </w:r>
    </w:p>
    <w:p w:rsidR="008F1B07" w:rsidRDefault="008F1B07">
      <w:pPr>
        <w:framePr w:w="7120" w:wrap="auto" w:hAnchor="text" w:x="1817" w:y="78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SQL&gt;Create Unique Index idx_client_no On Client_master (Client_no);</w:t>
      </w:r>
    </w:p>
    <w:p w:rsidR="008F1B07" w:rsidRDefault="008F1B07">
      <w:pPr>
        <w:framePr w:w="2000" w:wrap="auto" w:hAnchor="text" w:x="1817" w:y="83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Index Created.</w:t>
      </w:r>
    </w:p>
    <w:p w:rsidR="008F1B07" w:rsidRDefault="008F1B07">
      <w:pPr>
        <w:framePr w:w="8952" w:wrap="auto" w:hAnchor="text" w:x="1817" w:y="91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Note: When the user defines a primary key or a unique key constraint, the Oracle</w:t>
      </w:r>
    </w:p>
    <w:p w:rsidR="008F1B07" w:rsidRDefault="008F1B07">
      <w:pPr>
        <w:framePr w:w="2667" w:wrap="auto" w:hAnchor="text" w:x="1817" w:y="95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engine automatically</w:t>
      </w:r>
    </w:p>
    <w:p w:rsidR="008F1B07" w:rsidRDefault="008F1B07">
      <w:pPr>
        <w:framePr w:w="6600" w:wrap="auto" w:hAnchor="text" w:x="1817" w:y="100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creates a unique index on the primary key or unique key column/s.</w:t>
      </w:r>
    </w:p>
    <w:p w:rsidR="008F1B07" w:rsidRDefault="008F1B07">
      <w:pPr>
        <w:framePr w:w="2463" w:wrap="auto" w:hAnchor="text" w:x="1817" w:y="104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Dropping Indexes:</w:t>
      </w:r>
    </w:p>
    <w:p w:rsidR="008F1B07" w:rsidRDefault="008F1B07">
      <w:pPr>
        <w:framePr w:w="8672" w:wrap="auto" w:hAnchor="text" w:x="1817" w:y="108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Indexes associated with the tables can be removed by using the DROP INDEX command.</w:t>
      </w:r>
    </w:p>
    <w:p w:rsidR="008F1B07" w:rsidRDefault="008F1B07">
      <w:pPr>
        <w:framePr w:w="1427" w:wrap="auto" w:hAnchor="text" w:x="1817" w:y="113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Syntax:</w:t>
      </w:r>
    </w:p>
    <w:p w:rsidR="008F1B07" w:rsidRDefault="008F1B07">
      <w:pPr>
        <w:framePr w:w="3163" w:wrap="auto" w:hAnchor="text" w:x="1817" w:y="11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Drop Index &lt;Index Name&gt;;</w:t>
      </w:r>
    </w:p>
    <w:p w:rsidR="008F1B07" w:rsidRDefault="008F1B07">
      <w:pPr>
        <w:framePr w:w="1608" w:wrap="auto" w:hAnchor="text" w:x="1817" w:y="121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Example:</w:t>
      </w:r>
    </w:p>
    <w:p w:rsidR="008F1B07" w:rsidRDefault="008F1B07">
      <w:pPr>
        <w:framePr w:w="6379" w:wrap="auto" w:hAnchor="text" w:x="1817" w:y="125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Remove index idx_client_no created for the table client_master.</w:t>
      </w:r>
    </w:p>
    <w:p w:rsidR="008F1B07" w:rsidRDefault="008F1B07">
      <w:pPr>
        <w:framePr w:w="3589" w:wrap="auto" w:hAnchor="text" w:x="1817" w:y="130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SQL&gt;Drop Index idx_client_no;</w:t>
      </w:r>
    </w:p>
    <w:p w:rsidR="008F1B07" w:rsidRDefault="008F1B07">
      <w:pPr>
        <w:framePr w:w="2042" w:wrap="auto" w:hAnchor="text" w:x="1817" w:y="134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Index dropped.</w:t>
      </w:r>
    </w:p>
    <w:p w:rsidR="008F1B07" w:rsidRDefault="008F1B07">
      <w:pPr>
        <w:framePr w:w="8949" w:wrap="auto" w:hAnchor="text" w:x="1817" w:y="138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Note: When a table, which has associated indexes (unique or non-unique) is dropped,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1969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81</w:t>
      </w:r>
    </w:p>
    <w:p w:rsidR="008F1B07" w:rsidRDefault="008F1B07">
      <w:pPr>
        <w:framePr w:w="7200" w:wrap="auto" w:hAnchor="text" w:x="1817" w:y="1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 xml:space="preserve">the Oracle engine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automatically drops all the associated indexes as well.</w:t>
      </w:r>
    </w:p>
    <w:p w:rsidR="008F1B07" w:rsidRDefault="008F1B07">
      <w:pPr>
        <w:framePr w:w="1748" w:wrap="auto" w:hAnchor="text" w:x="1817" w:y="39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FF00FF"/>
          <w:sz w:val="20"/>
          <w:szCs w:val="20"/>
        </w:rPr>
        <w:t>Exp No: 12</w:t>
      </w:r>
    </w:p>
    <w:p w:rsidR="008F1B07" w:rsidRDefault="008F1B07">
      <w:pPr>
        <w:framePr w:w="2265" w:wrap="auto" w:hAnchor="text" w:x="8423" w:y="39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FF00FF"/>
          <w:sz w:val="20"/>
          <w:szCs w:val="20"/>
        </w:rPr>
        <w:t>Date: _ _/_ _/ _ _</w:t>
      </w:r>
    </w:p>
    <w:p w:rsidR="008F1B07" w:rsidRDefault="008F1B07">
      <w:pPr>
        <w:framePr w:w="6423" w:wrap="auto" w:hAnchor="text" w:x="1817" w:y="47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Aim : Implementing Operations on relations using PL / SQL.</w:t>
      </w:r>
    </w:p>
    <w:p w:rsidR="008F1B07" w:rsidRDefault="008F1B07">
      <w:pPr>
        <w:framePr w:w="2406" w:wrap="auto" w:hAnchor="text" w:x="1817" w:y="51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Basics of PL/SQL</w:t>
      </w:r>
    </w:p>
    <w:p w:rsidR="008F1B07" w:rsidRDefault="008F1B07">
      <w:pPr>
        <w:framePr w:w="2130" w:wrap="auto" w:hAnchor="text" w:x="1817" w:y="55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About PL/SQL</w:t>
      </w:r>
    </w:p>
    <w:p w:rsidR="008F1B07" w:rsidRDefault="008F1B07">
      <w:pPr>
        <w:framePr w:w="8951" w:wrap="auto" w:hAnchor="text" w:x="1817" w:y="60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PL/SQL is a Oracle’s Procedural Language (PL) extension to Structured Query Language</w:t>
      </w:r>
    </w:p>
    <w:p w:rsidR="008F1B07" w:rsidRDefault="008F1B07">
      <w:pPr>
        <w:framePr w:w="8949" w:wrap="auto" w:hAnchor="text" w:x="1817" w:y="64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(SQL), that Oracle developed as an extension to standard SQL in order to provide a way to</w:t>
      </w:r>
    </w:p>
    <w:p w:rsidR="008F1B07" w:rsidRDefault="008F1B07">
      <w:pPr>
        <w:framePr w:w="8949" w:wrap="auto" w:hAnchor="text" w:x="1817" w:y="68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execute proce- dural logic on the database. PL/SQL provides a mechanism for developers to</w:t>
      </w:r>
    </w:p>
    <w:p w:rsidR="008F1B07" w:rsidRDefault="008F1B07">
      <w:pPr>
        <w:framePr w:w="8953" w:wrap="auto" w:hAnchor="text" w:x="1817" w:y="73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add a procedural component at the server level. It has been enhanced to the point where</w:t>
      </w:r>
    </w:p>
    <w:p w:rsidR="008F1B07" w:rsidRDefault="008F1B07">
      <w:pPr>
        <w:framePr w:w="8952" w:wrap="auto" w:hAnchor="text" w:x="1817" w:y="77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developers now have access to all the features of a full-featured procedural language at the</w:t>
      </w:r>
    </w:p>
    <w:p w:rsidR="008F1B07" w:rsidRDefault="008F1B07">
      <w:pPr>
        <w:framePr w:w="8953" w:wrap="auto" w:hAnchor="text" w:x="1817" w:y="81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server level. It also forms the basis for programming in Oracle’s continually evolving set of</w:t>
      </w:r>
    </w:p>
    <w:p w:rsidR="008F1B07" w:rsidRDefault="008F1B07">
      <w:pPr>
        <w:framePr w:w="6417" w:wrap="auto" w:hAnchor="text" w:x="1817" w:y="85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client/server development tools, most nota- bly Developer/2000.</w:t>
      </w:r>
    </w:p>
    <w:p w:rsidR="008F1B07" w:rsidRDefault="008F1B07">
      <w:pPr>
        <w:framePr w:w="2125" w:wrap="auto" w:hAnchor="text" w:x="1817" w:y="90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Use of PL/SQL</w:t>
      </w:r>
    </w:p>
    <w:p w:rsidR="008F1B07" w:rsidRDefault="008F1B07">
      <w:pPr>
        <w:framePr w:w="8951" w:wrap="auto" w:hAnchor="text" w:x="1817" w:y="94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You can use PL/SQL to perform processing on the server rather than the client. You can use</w:t>
      </w:r>
    </w:p>
    <w:p w:rsidR="008F1B07" w:rsidRDefault="008F1B07">
      <w:pPr>
        <w:framePr w:w="8950" w:wrap="auto" w:hAnchor="text" w:x="1817" w:y="98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PL/SQL to encapsulate business rules and other complicated logic. It provides for</w:t>
      </w:r>
    </w:p>
    <w:p w:rsidR="008F1B07" w:rsidRDefault="008F1B07">
      <w:pPr>
        <w:framePr w:w="8946" w:wrap="auto" w:hAnchor="text" w:x="1817" w:y="103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modularity and ab- straction. Finally, it provides you with a level of platform independence.</w:t>
      </w:r>
    </w:p>
    <w:p w:rsidR="008F1B07" w:rsidRDefault="008F1B07">
      <w:pPr>
        <w:framePr w:w="8948" w:wrap="auto" w:hAnchor="text" w:x="1817" w:y="107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Oracle is implemented on many platforms, but PL/SQL is the same on all of them. It makes</w:t>
      </w:r>
    </w:p>
    <w:p w:rsidR="008F1B07" w:rsidRDefault="008F1B07">
      <w:pPr>
        <w:framePr w:w="8956" w:wrap="auto" w:hAnchor="text" w:x="1817" w:y="111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no difference whether you are running Personal Oracle on a laptop or Oracle 8 Server on</w:t>
      </w:r>
    </w:p>
    <w:p w:rsidR="008F1B07" w:rsidRDefault="008F1B07">
      <w:pPr>
        <w:framePr w:w="8946" w:wrap="auto" w:hAnchor="text" w:x="1817" w:y="115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Windows NT In a nutshell, With PL/SQL you have the power to make your applications</w:t>
      </w:r>
    </w:p>
    <w:p w:rsidR="008F1B07" w:rsidRDefault="008F1B07">
      <w:pPr>
        <w:framePr w:w="4788" w:wrap="auto" w:hAnchor="text" w:x="1817" w:y="120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more robust, more effi- cient, and most secure</w:t>
      </w:r>
    </w:p>
    <w:p w:rsidR="008F1B07" w:rsidRDefault="008F1B07">
      <w:pPr>
        <w:framePr w:w="2886" w:wrap="auto" w:hAnchor="text" w:x="1817" w:y="124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Advantages of PL/SQL</w:t>
      </w:r>
    </w:p>
    <w:p w:rsidR="008F1B07" w:rsidRDefault="008F1B07">
      <w:pPr>
        <w:framePr w:w="8950" w:wrap="auto" w:hAnchor="text" w:x="1817" w:y="128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PL/SQL is a block-structured language offered by Oracle to facilitate the use of the Oracle</w:t>
      </w:r>
    </w:p>
    <w:p w:rsidR="008F1B07" w:rsidRDefault="008F1B07">
      <w:pPr>
        <w:framePr w:w="8954" w:wrap="auto" w:hAnchor="text" w:x="1817" w:y="132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RDBMS.It has the following properties and features that can be used to aid in application</w:t>
      </w:r>
    </w:p>
    <w:p w:rsidR="008F1B07" w:rsidRDefault="008F1B07">
      <w:pPr>
        <w:framePr w:w="8946" w:wrap="auto" w:hAnchor="text" w:x="1817" w:y="137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development:PL/SQL is completely portable, high performance transaction processing,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1969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82</w:t>
      </w:r>
    </w:p>
    <w:p w:rsidR="008F1B07" w:rsidRDefault="008F1B07">
      <w:pPr>
        <w:framePr w:w="4279" w:wrap="auto" w:hAnchor="text" w:x="1817" w:y="1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which offers the follow- ing advantages.</w:t>
      </w:r>
    </w:p>
    <w:p w:rsidR="008F1B07" w:rsidRDefault="008F1B07">
      <w:pPr>
        <w:framePr w:w="8955" w:wrap="auto" w:hAnchor="text" w:x="1817" w:y="18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• Without PL/SQL, Oracle must process SQL statements one at a time. With PL/SQL, an</w:t>
      </w:r>
    </w:p>
    <w:p w:rsidR="008F1B07" w:rsidRDefault="008F1B07">
      <w:pPr>
        <w:framePr w:w="8950" w:wrap="auto" w:hAnchor="text" w:x="1817" w:y="23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entire block of statements can process in a single command line statement. This reduces the</w:t>
      </w:r>
    </w:p>
    <w:p w:rsidR="008F1B07" w:rsidRDefault="008F1B07">
      <w:pPr>
        <w:framePr w:w="8950" w:wrap="auto" w:hAnchor="text" w:x="1817" w:y="27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time taken to communicate the application and the Oracle server. PL/SQL blocks are</w:t>
      </w:r>
    </w:p>
    <w:p w:rsidR="008F1B07" w:rsidRDefault="008F1B07">
      <w:pPr>
        <w:framePr w:w="4705" w:wrap="auto" w:hAnchor="text" w:x="1817" w:y="31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portable to any operating system or platform.</w:t>
      </w:r>
    </w:p>
    <w:p w:rsidR="008F1B07" w:rsidRDefault="008F1B07">
      <w:pPr>
        <w:framePr w:w="8896" w:wrap="auto" w:hAnchor="text" w:x="1873" w:y="36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• PL/SQL allows us to use of all SQL data manipulation commands, transactions control</w:t>
      </w:r>
    </w:p>
    <w:p w:rsidR="008F1B07" w:rsidRDefault="008F1B07">
      <w:pPr>
        <w:framePr w:w="8147" w:wrap="auto" w:hAnchor="text" w:x="1817" w:y="40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commands, SQL functions (except group functions), operators and pseudo columns.</w:t>
      </w:r>
    </w:p>
    <w:p w:rsidR="008F1B07" w:rsidRDefault="008F1B07">
      <w:pPr>
        <w:framePr w:w="5827" w:wrap="auto" w:hAnchor="text" w:x="1817" w:y="4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• Any DDL Statements are not allowed in PL/SQL Block.</w:t>
      </w:r>
    </w:p>
    <w:p w:rsidR="008F1B07" w:rsidRDefault="008F1B07">
      <w:pPr>
        <w:framePr w:w="6982" w:wrap="auto" w:hAnchor="text" w:x="1817" w:y="48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• PL/SQL supports all the SQL data types and as well as it has its own.</w:t>
      </w:r>
    </w:p>
    <w:p w:rsidR="008F1B07" w:rsidRDefault="008F1B07">
      <w:pPr>
        <w:framePr w:w="8946" w:wrap="auto" w:hAnchor="text" w:x="1817" w:y="53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These features make PL/SQL a powerful SQL processing language. Using PL/SQL has</w:t>
      </w:r>
    </w:p>
    <w:p w:rsidR="008F1B07" w:rsidRDefault="008F1B07">
      <w:pPr>
        <w:framePr w:w="8951" w:wrap="auto" w:hAnchor="text" w:x="1817" w:y="5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several major advantages over using standard SQL statements (in addition to allowing the</w:t>
      </w:r>
    </w:p>
    <w:p w:rsidR="008F1B07" w:rsidRDefault="008F1B07">
      <w:pPr>
        <w:framePr w:w="8945" w:wrap="auto" w:hAnchor="text" w:x="1817" w:y="61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use of stored procedures and functions). Among these are ease of use, portability, and higher</w:t>
      </w:r>
    </w:p>
    <w:p w:rsidR="008F1B07" w:rsidRDefault="008F1B07">
      <w:pPr>
        <w:framePr w:w="1870" w:wrap="auto" w:hAnchor="text" w:x="1817" w:y="65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performance.</w:t>
      </w:r>
    </w:p>
    <w:p w:rsidR="008F1B07" w:rsidRDefault="008F1B07">
      <w:pPr>
        <w:framePr w:w="2078" w:wrap="auto" w:hAnchor="text" w:x="1817" w:y="70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PL/SQL Block</w:t>
      </w:r>
    </w:p>
    <w:p w:rsidR="008F1B07" w:rsidRDefault="008F1B07">
      <w:pPr>
        <w:framePr w:w="8949" w:wrap="auto" w:hAnchor="text" w:x="1817" w:y="74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PL/SQL code is grouped into structures called blocks. A Block contains three sections, as</w:t>
      </w:r>
    </w:p>
    <w:p w:rsidR="008F1B07" w:rsidRDefault="008F1B07">
      <w:pPr>
        <w:framePr w:w="2327" w:wrap="auto" w:hAnchor="text" w:x="1817" w:y="78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de- scribed below.</w:t>
      </w:r>
    </w:p>
    <w:p w:rsidR="008F1B07" w:rsidRDefault="008F1B07">
      <w:pPr>
        <w:framePr w:w="1385" w:wrap="auto" w:hAnchor="text" w:x="1817" w:y="83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declare</w:t>
      </w:r>
    </w:p>
    <w:p w:rsidR="008F1B07" w:rsidRDefault="008F1B07">
      <w:pPr>
        <w:framePr w:w="6081" w:wrap="auto" w:hAnchor="text" w:x="1873" w:y="874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&lt;declaration of variables, constants, function, procedure,</w:t>
      </w:r>
    </w:p>
    <w:p w:rsidR="008F1B07" w:rsidRDefault="008F1B07">
      <w:pPr>
        <w:framePr w:w="1892" w:wrap="auto" w:hAnchor="text" w:x="1817" w:y="91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cursor etc.&gt;;</w:t>
      </w:r>
    </w:p>
    <w:p w:rsidR="008F1B07" w:rsidRDefault="008F1B07">
      <w:pPr>
        <w:framePr w:w="1218" w:wrap="auto" w:hAnchor="text" w:x="1817" w:y="95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begin</w:t>
      </w:r>
    </w:p>
    <w:p w:rsidR="008F1B07" w:rsidRDefault="008F1B07">
      <w:pPr>
        <w:framePr w:w="3223" w:wrap="auto" w:hAnchor="text" w:x="2046" w:y="100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&lt;executable statement(s)&gt;;</w:t>
      </w:r>
    </w:p>
    <w:p w:rsidR="008F1B07" w:rsidRDefault="008F1B07">
      <w:pPr>
        <w:framePr w:w="1596" w:wrap="auto" w:hAnchor="text" w:x="1817" w:y="104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exception</w:t>
      </w:r>
    </w:p>
    <w:p w:rsidR="008F1B07" w:rsidRDefault="008F1B07">
      <w:pPr>
        <w:framePr w:w="2813" w:wrap="auto" w:hAnchor="text" w:x="2046" w:y="108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&lt;exception handling&gt;;</w:t>
      </w:r>
    </w:p>
    <w:p w:rsidR="008F1B07" w:rsidRDefault="008F1B07">
      <w:pPr>
        <w:framePr w:w="1114" w:wrap="auto" w:hAnchor="text" w:x="1817" w:y="113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end;</w:t>
      </w:r>
    </w:p>
    <w:p w:rsidR="008F1B07" w:rsidRDefault="008F1B07">
      <w:pPr>
        <w:framePr w:w="761" w:wrap="auto" w:hAnchor="text" w:x="1817" w:y="11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/</w:t>
      </w:r>
    </w:p>
    <w:p w:rsidR="008F1B07" w:rsidRDefault="008F1B07">
      <w:pPr>
        <w:framePr w:w="8954" w:wrap="auto" w:hAnchor="text" w:x="1817" w:y="121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Within a PL/SQL block, the first section is the Declaration section. Using Declaration</w:t>
      </w:r>
    </w:p>
    <w:p w:rsidR="008F1B07" w:rsidRDefault="008F1B07">
      <w:pPr>
        <w:framePr w:w="8956" w:wrap="auto" w:hAnchor="text" w:x="1817" w:y="125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section, you can define variables and cursors that the block will use. The declaration section</w:t>
      </w:r>
    </w:p>
    <w:p w:rsidR="008F1B07" w:rsidRDefault="008F1B07">
      <w:pPr>
        <w:framePr w:w="8946" w:wrap="auto" w:hAnchor="text" w:x="1817" w:y="130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starts with the keyword declare and ends when the Executable commands section starts. (as</w:t>
      </w:r>
    </w:p>
    <w:p w:rsidR="008F1B07" w:rsidRDefault="008F1B07">
      <w:pPr>
        <w:framePr w:w="8957" w:wrap="auto" w:hAnchor="text" w:x="1817" w:y="134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indicated by the keyword begin). The executable commands section is followed by</w:t>
      </w:r>
    </w:p>
    <w:p w:rsidR="008F1B07" w:rsidRDefault="008F1B07">
      <w:pPr>
        <w:framePr w:w="8950" w:wrap="auto" w:hAnchor="text" w:x="1817" w:y="138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exception handling section; the </w:t>
      </w: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exception keyword signals the start of the exception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1969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83</w:t>
      </w:r>
    </w:p>
    <w:p w:rsidR="008F1B07" w:rsidRDefault="008F1B07">
      <w:pPr>
        <w:framePr w:w="7383" w:wrap="auto" w:hAnchor="text" w:x="1817" w:y="1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 xml:space="preserve">handling section. The PL/SQL block is termi-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nated by the end keyword.</w:t>
      </w:r>
    </w:p>
    <w:p w:rsidR="008F1B07" w:rsidRDefault="008F1B07">
      <w:pPr>
        <w:framePr w:w="8952" w:wrap="auto" w:hAnchor="text" w:x="1817" w:y="18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In PL/SQL Block only the executable section is required, the declarative and exception</w:t>
      </w:r>
    </w:p>
    <w:p w:rsidR="008F1B07" w:rsidRDefault="008F1B07">
      <w:pPr>
        <w:framePr w:w="3405" w:wrap="auto" w:hAnchor="text" w:x="1817" w:y="23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handling sections are optional.</w:t>
      </w:r>
    </w:p>
    <w:p w:rsidR="008F1B07" w:rsidRDefault="008F1B07">
      <w:pPr>
        <w:framePr w:w="2161" w:wrap="auto" w:hAnchor="text" w:x="1817" w:y="27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A Simple Block</w:t>
      </w:r>
    </w:p>
    <w:p w:rsidR="008F1B07" w:rsidRDefault="008F1B07">
      <w:pPr>
        <w:framePr w:w="1535" w:wrap="auto" w:hAnchor="text" w:x="1817" w:y="31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</w:t>
      </w:r>
    </w:p>
    <w:p w:rsidR="008F1B07" w:rsidRDefault="008F1B07">
      <w:pPr>
        <w:framePr w:w="1225" w:wrap="auto" w:hAnchor="text" w:x="1817" w:y="36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Begin</w:t>
      </w:r>
    </w:p>
    <w:p w:rsidR="008F1B07" w:rsidRDefault="008F1B07">
      <w:pPr>
        <w:framePr w:w="5331" w:wrap="auto" w:hAnchor="text" w:x="1817" w:y="40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Insert into emp(empno,ename) values(100,’Shruti’);</w:t>
      </w:r>
    </w:p>
    <w:p w:rsidR="008F1B07" w:rsidRDefault="008F1B07">
      <w:pPr>
        <w:framePr w:w="5340" w:wrap="auto" w:hAnchor="text" w:x="1817" w:y="4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Insert into emp(empno,ename) values(101,’Yesha’);</w:t>
      </w:r>
    </w:p>
    <w:p w:rsidR="008F1B07" w:rsidRDefault="008F1B07">
      <w:pPr>
        <w:framePr w:w="1116" w:wrap="auto" w:hAnchor="text" w:x="1817" w:y="48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End;</w:t>
      </w:r>
    </w:p>
    <w:p w:rsidR="008F1B07" w:rsidRDefault="008F1B07">
      <w:pPr>
        <w:framePr w:w="761" w:wrap="auto" w:hAnchor="text" w:x="1817" w:y="53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/</w:t>
      </w:r>
    </w:p>
    <w:p w:rsidR="008F1B07" w:rsidRDefault="008F1B07">
      <w:pPr>
        <w:framePr w:w="4778" w:wrap="auto" w:hAnchor="text" w:x="1817" w:y="5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/ forward slash executes the PL/SQL block.</w:t>
      </w:r>
    </w:p>
    <w:p w:rsidR="008F1B07" w:rsidRDefault="008F1B07">
      <w:pPr>
        <w:framePr w:w="7355" w:wrap="auto" w:hAnchor="text" w:x="1817" w:y="61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When the PL/SQL block is executed it will inserted two rows in emp table.</w:t>
      </w:r>
    </w:p>
    <w:p w:rsidR="008F1B07" w:rsidRDefault="008F1B07">
      <w:pPr>
        <w:framePr w:w="2935" w:wrap="auto" w:hAnchor="text" w:x="1817" w:y="66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dbms_output.put_line()</w:t>
      </w:r>
    </w:p>
    <w:p w:rsidR="008F1B07" w:rsidRDefault="008F1B07">
      <w:pPr>
        <w:framePr w:w="8409" w:wrap="auto" w:hAnchor="text" w:x="1817" w:y="70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dbms_output.put_line() is used to displays the value of variable or any message on the</w:t>
      </w:r>
    </w:p>
    <w:p w:rsidR="008F1B07" w:rsidRDefault="008F1B07">
      <w:pPr>
        <w:framePr w:w="8947" w:wrap="auto" w:hAnchor="text" w:x="1817" w:y="74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next line of the console. You might wonder, that, though the block is successfully completed</w:t>
      </w:r>
    </w:p>
    <w:p w:rsidR="008F1B07" w:rsidRDefault="008F1B07">
      <w:pPr>
        <w:framePr w:w="8872" w:wrap="auto" w:hAnchor="text" w:x="1817" w:y="78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with dbms_output.put_line() it is not showing any output. For that we have to check out that</w:t>
      </w:r>
    </w:p>
    <w:p w:rsidR="008F1B07" w:rsidRDefault="008F1B07">
      <w:pPr>
        <w:framePr w:w="8949" w:wrap="auto" w:hAnchor="text" w:x="1817" w:y="83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serveroutput is on or not? If not, write the following line on the SQL prompt, and</w:t>
      </w:r>
    </w:p>
    <w:p w:rsidR="008F1B07" w:rsidRDefault="008F1B07">
      <w:pPr>
        <w:framePr w:w="6321" w:wrap="auto" w:hAnchor="text" w:x="1817" w:y="8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execute the block again, now you get the output on the console.</w:t>
      </w:r>
    </w:p>
    <w:p w:rsidR="008F1B07" w:rsidRDefault="008F1B07">
      <w:pPr>
        <w:framePr w:w="3050" w:wrap="auto" w:hAnchor="text" w:x="1817" w:y="91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SQL&gt;Set Serveroutput On</w:t>
      </w:r>
    </w:p>
    <w:p w:rsidR="008F1B07" w:rsidRDefault="008F1B07">
      <w:pPr>
        <w:framePr w:w="8233" w:wrap="auto" w:hAnchor="text" w:x="1817" w:y="9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R It is not necessary to write the above statement for the execution of each and every</w:t>
      </w:r>
    </w:p>
    <w:p w:rsidR="008F1B07" w:rsidRDefault="008F1B07">
      <w:pPr>
        <w:framePr w:w="5532" w:wrap="auto" w:hAnchor="text" w:x="1817" w:y="100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 ItalicMT" w:hAnsi="Times New RomanPS Bold ItalicMT" w:cs="Times New RomanPS Bold ItalicMT"/>
          <w:color w:val="000000"/>
          <w:sz w:val="20"/>
          <w:szCs w:val="20"/>
        </w:rPr>
        <w:t>block. This statement is written only once per session</w:t>
      </w:r>
    </w:p>
    <w:p w:rsidR="008F1B07" w:rsidRDefault="008F1B07">
      <w:pPr>
        <w:framePr w:w="5483" w:wrap="auto" w:hAnchor="text" w:x="1817" w:y="104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You can omit line word from dbms_output.put_line().</w:t>
      </w:r>
    </w:p>
    <w:p w:rsidR="008F1B07" w:rsidRDefault="008F1B07">
      <w:pPr>
        <w:framePr w:w="8750" w:wrap="auto" w:hAnchor="text" w:x="1817" w:y="108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dbms_output.put()is used to displays the value of variable or any message on the same line</w:t>
      </w:r>
    </w:p>
    <w:p w:rsidR="008F1B07" w:rsidRDefault="008F1B07">
      <w:pPr>
        <w:framePr w:w="2034" w:wrap="auto" w:hAnchor="text" w:x="1817" w:y="112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on the console.</w:t>
      </w:r>
    </w:p>
    <w:p w:rsidR="008F1B07" w:rsidRDefault="008F1B07">
      <w:pPr>
        <w:framePr w:w="1535" w:wrap="auto" w:hAnchor="text" w:x="1817" w:y="117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</w:t>
      </w:r>
    </w:p>
    <w:p w:rsidR="008F1B07" w:rsidRDefault="008F1B07">
      <w:pPr>
        <w:framePr w:w="1225" w:wrap="auto" w:hAnchor="text" w:x="1817" w:y="121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Begin</w:t>
      </w:r>
    </w:p>
    <w:p w:rsidR="008F1B07" w:rsidRDefault="008F1B07">
      <w:pPr>
        <w:framePr w:w="4729" w:wrap="auto" w:hAnchor="text" w:x="1817" w:y="125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dbms_output.put_line(‘Starting of PL/SQL’);</w:t>
      </w:r>
    </w:p>
    <w:p w:rsidR="008F1B07" w:rsidRDefault="008F1B07">
      <w:pPr>
        <w:framePr w:w="4012" w:wrap="auto" w:hAnchor="text" w:x="1817" w:y="130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dbms_output.put_line(‘Welcome to’)</w:t>
      </w:r>
    </w:p>
    <w:p w:rsidR="008F1B07" w:rsidRDefault="008F1B07">
      <w:pPr>
        <w:framePr w:w="3286" w:wrap="auto" w:hAnchor="text" w:x="1817" w:y="134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dbms_output.put(‘AZURE’);</w:t>
      </w:r>
    </w:p>
    <w:p w:rsidR="008F1B07" w:rsidRDefault="008F1B07">
      <w:pPr>
        <w:framePr w:w="1116" w:wrap="auto" w:hAnchor="text" w:x="1817" w:y="138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End;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1969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84</w:t>
      </w:r>
    </w:p>
    <w:p w:rsidR="008F1B07" w:rsidRDefault="008F1B07">
      <w:pPr>
        <w:framePr w:w="761" w:wrap="auto" w:hAnchor="text" w:x="1817" w:y="1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/</w:t>
      </w:r>
    </w:p>
    <w:p w:rsidR="008F1B07" w:rsidRDefault="008F1B07">
      <w:pPr>
        <w:framePr w:w="8953" w:wrap="auto" w:hAnchor="text" w:x="1817" w:y="18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When the above PL/SQL block is executed, you will receive the following response from</w:t>
      </w:r>
    </w:p>
    <w:p w:rsidR="008F1B07" w:rsidRDefault="008F1B07">
      <w:pPr>
        <w:framePr w:w="1338" w:wrap="auto" w:hAnchor="text" w:x="1817" w:y="23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Oracle.</w:t>
      </w:r>
    </w:p>
    <w:p w:rsidR="008F1B07" w:rsidRDefault="008F1B07">
      <w:pPr>
        <w:framePr w:w="5156" w:wrap="auto" w:hAnchor="text" w:x="1817" w:y="27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PL/SQL Procedure successfully completed.</w:t>
      </w:r>
    </w:p>
    <w:p w:rsidR="008F1B07" w:rsidRDefault="008F1B07">
      <w:pPr>
        <w:framePr w:w="2430" w:wrap="auto" w:hAnchor="text" w:x="1817" w:y="31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Starting of PL/SQL</w:t>
      </w:r>
    </w:p>
    <w:p w:rsidR="008F1B07" w:rsidRDefault="008F1B07">
      <w:pPr>
        <w:framePr w:w="2560" w:wrap="auto" w:hAnchor="text" w:x="1817" w:y="36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Welcome to AZURE</w:t>
      </w:r>
    </w:p>
    <w:p w:rsidR="008F1B07" w:rsidRDefault="008F1B07">
      <w:pPr>
        <w:framePr w:w="7143" w:wrap="auto" w:hAnchor="text" w:x="1817" w:y="4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R before executing above block make sure that Serveroutput must be on.</w:t>
      </w:r>
    </w:p>
    <w:p w:rsidR="008F1B07" w:rsidRDefault="008F1B07">
      <w:pPr>
        <w:framePr w:w="1643" w:wrap="auto" w:hAnchor="text" w:x="1817" w:y="48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Datatypes</w:t>
      </w:r>
    </w:p>
    <w:p w:rsidR="008F1B07" w:rsidRDefault="008F1B07">
      <w:pPr>
        <w:framePr w:w="5217" w:wrap="auto" w:hAnchor="text" w:x="1817" w:y="53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PL/SQL datatypes can be classified into two types.</w:t>
      </w:r>
    </w:p>
    <w:p w:rsidR="008F1B07" w:rsidRDefault="008F1B07">
      <w:pPr>
        <w:framePr w:w="2278" w:wrap="auto" w:hAnchor="text" w:x="1817" w:y="5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• Scalar datatypes</w:t>
      </w:r>
    </w:p>
    <w:p w:rsidR="008F1B07" w:rsidRDefault="008F1B07">
      <w:pPr>
        <w:framePr w:w="2680" w:wrap="auto" w:hAnchor="text" w:x="1817" w:y="61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• Composite datatypes</w:t>
      </w:r>
    </w:p>
    <w:p w:rsidR="008F1B07" w:rsidRDefault="008F1B07">
      <w:pPr>
        <w:framePr w:w="8952" w:wrap="auto" w:hAnchor="text" w:x="1817" w:y="65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All SQL data types like number, char, varchar2, raw, long raw, lob, date and ANSI Standard</w:t>
      </w:r>
    </w:p>
    <w:p w:rsidR="008F1B07" w:rsidRDefault="008F1B07">
      <w:pPr>
        <w:framePr w:w="8697" w:wrap="auto" w:hAnchor="text" w:x="1817" w:y="70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data type such as boolean, binary_integer and number are categorized as a scalar datatype.</w:t>
      </w:r>
    </w:p>
    <w:p w:rsidR="008F1B07" w:rsidRDefault="008F1B07">
      <w:pPr>
        <w:framePr w:w="1466" w:wrap="auto" w:hAnchor="text" w:x="1817" w:y="74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Boolean</w:t>
      </w:r>
    </w:p>
    <w:p w:rsidR="008F1B07" w:rsidRDefault="008F1B07">
      <w:pPr>
        <w:framePr w:w="7487" w:wrap="auto" w:hAnchor="text" w:x="1817" w:y="78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Boolean data types can be used to store the values TRUE, FALSE or NULL.</w:t>
      </w:r>
    </w:p>
    <w:p w:rsidR="008F1B07" w:rsidRDefault="008F1B07">
      <w:pPr>
        <w:framePr w:w="2151" w:wrap="auto" w:hAnchor="text" w:x="1817" w:y="83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Binary_Integer</w:t>
      </w:r>
    </w:p>
    <w:p w:rsidR="008F1B07" w:rsidRDefault="008F1B07">
      <w:pPr>
        <w:framePr w:w="8956" w:wrap="auto" w:hAnchor="text" w:x="1817" w:y="86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Binary_integer is used to store signed integers. The range of binary_integer value is </w:t>
      </w:r>
      <w:r>
        <w:rPr>
          <w:rFonts w:ascii="MS Mincho" w:eastAsia="MS Mincho" w:hAnsi="MS Mincho" w:cs="MS Mincho" w:hint="eastAsia"/>
          <w:color w:val="000000"/>
          <w:sz w:val="19"/>
          <w:szCs w:val="19"/>
        </w:rPr>
        <w:t>ｱ</w:t>
      </w:r>
      <w:r>
        <w:rPr>
          <w:rFonts w:ascii="MSUIGothic" w:hAnsi="MSUIGothic" w:cs="MSUIGothic"/>
          <w:color w:val="000000"/>
          <w:sz w:val="19"/>
          <w:szCs w:val="19"/>
        </w:rPr>
        <w:t xml:space="preserve">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231</w:t>
      </w:r>
    </w:p>
    <w:p w:rsidR="008F1B07" w:rsidRDefault="008F1B07">
      <w:pPr>
        <w:framePr w:w="6407" w:wrap="auto" w:hAnchor="text" w:x="1817" w:y="91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i.e. the range of binary_integer is –2147483647 to 21474483647</w:t>
      </w:r>
    </w:p>
    <w:p w:rsidR="008F1B07" w:rsidRDefault="008F1B07">
      <w:pPr>
        <w:framePr w:w="1483" w:wrap="auto" w:hAnchor="text" w:x="1817" w:y="95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Number</w:t>
      </w:r>
    </w:p>
    <w:p w:rsidR="008F1B07" w:rsidRDefault="008F1B07">
      <w:pPr>
        <w:framePr w:w="8948" w:wrap="auto" w:hAnchor="text" w:x="1817" w:y="100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It is same as SQL number data types. In addition to this it includes ANSI standard types</w:t>
      </w:r>
    </w:p>
    <w:p w:rsidR="008F1B07" w:rsidRDefault="008F1B07">
      <w:pPr>
        <w:framePr w:w="3843" w:wrap="auto" w:hAnchor="text" w:x="1817" w:y="104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which includes following datatypes</w:t>
      </w:r>
    </w:p>
    <w:p w:rsidR="008F1B07" w:rsidRDefault="008F1B07">
      <w:pPr>
        <w:framePr w:w="2300" w:wrap="auto" w:hAnchor="text" w:x="2148" w:y="108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</w:t>
      </w:r>
      <w:r>
        <w:rPr>
          <w:rFonts w:ascii="Wingdings Regular" w:hAnsi="Wingdings Regular" w:cs="Wingdings Regular"/>
          <w:color w:val="000000"/>
          <w:sz w:val="20"/>
          <w:szCs w:val="20"/>
        </w:rPr>
        <w:t xml:space="preserve">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Dec / Decimal</w:t>
      </w:r>
    </w:p>
    <w:p w:rsidR="008F1B07" w:rsidRDefault="008F1B07">
      <w:pPr>
        <w:framePr w:w="2071" w:wrap="auto" w:hAnchor="text" w:x="2148" w:y="112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</w:t>
      </w:r>
      <w:r>
        <w:rPr>
          <w:rFonts w:ascii="Wingdings Regular" w:hAnsi="Wingdings Regular" w:cs="Wingdings Regular"/>
          <w:color w:val="000000"/>
          <w:sz w:val="20"/>
          <w:szCs w:val="20"/>
        </w:rPr>
        <w:t xml:space="preserve">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Int / Integer</w:t>
      </w:r>
    </w:p>
    <w:p w:rsidR="008F1B07" w:rsidRDefault="008F1B07">
      <w:pPr>
        <w:framePr w:w="1428" w:wrap="auto" w:hAnchor="text" w:x="2148" w:y="1171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</w:t>
      </w:r>
      <w:r>
        <w:rPr>
          <w:rFonts w:ascii="Wingdings Regular" w:hAnsi="Wingdings Regular" w:cs="Wingdings Regular"/>
          <w:color w:val="000000"/>
          <w:sz w:val="20"/>
          <w:szCs w:val="20"/>
        </w:rPr>
        <w:t xml:space="preserve">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Real</w:t>
      </w:r>
    </w:p>
    <w:p w:rsidR="008F1B07" w:rsidRDefault="008F1B07">
      <w:pPr>
        <w:framePr w:w="1682" w:wrap="auto" w:hAnchor="text" w:x="1817" w:y="121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Identifiers</w:t>
      </w:r>
    </w:p>
    <w:p w:rsidR="008F1B07" w:rsidRDefault="008F1B07">
      <w:pPr>
        <w:framePr w:w="8947" w:wrap="auto" w:hAnchor="text" w:x="1817" w:y="125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Identifiers are names, which the programmer used within the program. They can refer to</w:t>
      </w:r>
    </w:p>
    <w:p w:rsidR="008F1B07" w:rsidRDefault="008F1B07">
      <w:pPr>
        <w:framePr w:w="2552" w:wrap="auto" w:hAnchor="text" w:x="1817" w:y="130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one of the following.</w:t>
      </w:r>
    </w:p>
    <w:p w:rsidR="008F1B07" w:rsidRDefault="008F1B07">
      <w:pPr>
        <w:framePr w:w="1590" w:wrap="auto" w:hAnchor="text" w:x="1817" w:y="134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• Variable</w:t>
      </w:r>
    </w:p>
    <w:p w:rsidR="008F1B07" w:rsidRDefault="008F1B07">
      <w:pPr>
        <w:framePr w:w="1615" w:wrap="auto" w:hAnchor="text" w:x="1817" w:y="138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• Constant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1969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85</w:t>
      </w:r>
    </w:p>
    <w:p w:rsidR="008F1B07" w:rsidRDefault="008F1B07">
      <w:pPr>
        <w:framePr w:w="8953" w:wrap="auto" w:hAnchor="text" w:x="1817" w:y="1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Some data are predetermined before a block is used, and its value remains unchanged during</w:t>
      </w:r>
    </w:p>
    <w:p w:rsidR="008F1B07" w:rsidRDefault="008F1B07">
      <w:pPr>
        <w:framePr w:w="8948" w:wrap="auto" w:hAnchor="text" w:x="1817" w:y="18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execution of block, these are constant. Other data may change or be assigned values, as</w:t>
      </w:r>
    </w:p>
    <w:p w:rsidR="008F1B07" w:rsidRDefault="008F1B07">
      <w:pPr>
        <w:framePr w:w="4283" w:wrap="auto" w:hAnchor="text" w:x="1817" w:y="23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block executed is known as variable.</w:t>
      </w:r>
    </w:p>
    <w:p w:rsidR="008F1B07" w:rsidRDefault="008F1B07">
      <w:pPr>
        <w:framePr w:w="1611" w:wrap="auto" w:hAnchor="text" w:x="1817" w:y="27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Variables</w:t>
      </w:r>
    </w:p>
    <w:p w:rsidR="008F1B07" w:rsidRDefault="008F1B07">
      <w:pPr>
        <w:framePr w:w="8948" w:wrap="auto" w:hAnchor="text" w:x="1817" w:y="31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Communication with the database takes place via variables in the PL/SQL block. Variables</w:t>
      </w:r>
    </w:p>
    <w:p w:rsidR="008F1B07" w:rsidRDefault="008F1B07">
      <w:pPr>
        <w:framePr w:w="8951" w:wrap="auto" w:hAnchor="text" w:x="1817" w:y="36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are memory locations, which can store data values. As the program runs, the contents of</w:t>
      </w:r>
    </w:p>
    <w:p w:rsidR="008F1B07" w:rsidRDefault="008F1B07">
      <w:pPr>
        <w:framePr w:w="8950" w:wrap="auto" w:hAnchor="text" w:x="1817" w:y="40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variables can and do change. Information from the database can be assigned to a variable, or</w:t>
      </w:r>
    </w:p>
    <w:p w:rsidR="008F1B07" w:rsidRDefault="008F1B07">
      <w:pPr>
        <w:framePr w:w="8953" w:wrap="auto" w:hAnchor="text" w:x="1817" w:y="4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contents of a variable can be inserted into the database. These variables are declared in</w:t>
      </w:r>
    </w:p>
    <w:p w:rsidR="008F1B07" w:rsidRDefault="008F1B07">
      <w:pPr>
        <w:framePr w:w="8952" w:wrap="auto" w:hAnchor="text" w:x="1817" w:y="48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declarative sections of the block. Every variable has a specific type as well, which</w:t>
      </w:r>
    </w:p>
    <w:p w:rsidR="008F1B07" w:rsidRDefault="008F1B07">
      <w:pPr>
        <w:framePr w:w="5483" w:wrap="auto" w:hAnchor="text" w:x="1817" w:y="53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describes what kind of information can be stored in it.</w:t>
      </w:r>
    </w:p>
    <w:p w:rsidR="008F1B07" w:rsidRDefault="008F1B07">
      <w:pPr>
        <w:framePr w:w="6112" w:wrap="auto" w:hAnchor="text" w:x="1817" w:y="5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Variables are declared in the declarative section of the block.</w:t>
      </w:r>
    </w:p>
    <w:p w:rsidR="008F1B07" w:rsidRDefault="008F1B07">
      <w:pPr>
        <w:framePr w:w="4701" w:wrap="auto" w:hAnchor="text" w:x="1817" w:y="61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general syntax for declaring a variable is</w:t>
      </w:r>
    </w:p>
    <w:p w:rsidR="008F1B07" w:rsidRDefault="008F1B07">
      <w:pPr>
        <w:framePr w:w="4713" w:wrap="auto" w:hAnchor="text" w:x="1817" w:y="66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variable_name type [:= value/expression];</w:t>
      </w:r>
    </w:p>
    <w:p w:rsidR="008F1B07" w:rsidRDefault="008F1B07">
      <w:pPr>
        <w:framePr w:w="8948" w:wrap="auto" w:hAnchor="text" w:x="1817" w:y="70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where variable_name is the name of the identifier, type is the any valid data type and value</w:t>
      </w:r>
    </w:p>
    <w:p w:rsidR="008F1B07" w:rsidRDefault="008F1B07">
      <w:pPr>
        <w:framePr w:w="3098" w:wrap="auto" w:hAnchor="text" w:x="1817" w:y="74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is the value of the variable.</w:t>
      </w:r>
    </w:p>
    <w:p w:rsidR="008F1B07" w:rsidRDefault="008F1B07">
      <w:pPr>
        <w:framePr w:w="6211" w:wrap="auto" w:hAnchor="text" w:x="1817" w:y="78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For example, the following are the legal variable declarations:</w:t>
      </w:r>
    </w:p>
    <w:p w:rsidR="008F1B07" w:rsidRDefault="008F1B07">
      <w:pPr>
        <w:framePr w:w="2282" w:wrap="auto" w:hAnchor="text" w:x="1817" w:y="83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salary number(5);</w:t>
      </w:r>
    </w:p>
    <w:p w:rsidR="008F1B07" w:rsidRDefault="008F1B07">
      <w:pPr>
        <w:framePr w:w="6516" w:wrap="auto" w:hAnchor="text" w:x="1817" w:y="8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Declares variable called salary to store maximum 5-digit number.</w:t>
      </w:r>
    </w:p>
    <w:p w:rsidR="008F1B07" w:rsidRDefault="008F1B07">
      <w:pPr>
        <w:framePr w:w="3509" w:wrap="auto" w:hAnchor="text" w:x="1817" w:y="91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Assigning values to a variable</w:t>
      </w:r>
    </w:p>
    <w:p w:rsidR="008F1B07" w:rsidRDefault="008F1B07">
      <w:pPr>
        <w:framePr w:w="5581" w:wrap="auto" w:hAnchor="text" w:x="1817" w:y="9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We can assign a value to the variable using followings.</w:t>
      </w:r>
    </w:p>
    <w:p w:rsidR="008F1B07" w:rsidRDefault="008F1B07">
      <w:pPr>
        <w:framePr w:w="3079" w:wrap="auto" w:hAnchor="text" w:x="1817" w:y="100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• Assignment operator (:=)</w:t>
      </w:r>
    </w:p>
    <w:p w:rsidR="008F1B07" w:rsidRDefault="008F1B07">
      <w:pPr>
        <w:framePr w:w="2322" w:wrap="auto" w:hAnchor="text" w:x="1817" w:y="104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• Default keyword</w:t>
      </w:r>
    </w:p>
    <w:p w:rsidR="008F1B07" w:rsidRDefault="008F1B07">
      <w:pPr>
        <w:framePr w:w="2592" w:wrap="auto" w:hAnchor="text" w:x="1817" w:y="108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• By fetching method</w:t>
      </w:r>
    </w:p>
    <w:p w:rsidR="008F1B07" w:rsidRDefault="008F1B07">
      <w:pPr>
        <w:framePr w:w="8956" w:wrap="auto" w:hAnchor="text" w:x="1817" w:y="112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Declare variable name to store maximum 10 characters and assign AZURE value through</w:t>
      </w:r>
    </w:p>
    <w:p w:rsidR="008F1B07" w:rsidRDefault="008F1B07">
      <w:pPr>
        <w:framePr w:w="2626" w:wrap="auto" w:hAnchor="text" w:x="1817" w:y="11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assign- ment operator</w:t>
      </w:r>
    </w:p>
    <w:p w:rsidR="008F1B07" w:rsidRDefault="008F1B07">
      <w:pPr>
        <w:framePr w:w="3505" w:wrap="auto" w:hAnchor="text" w:x="1817" w:y="121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name varchar2(10):=‘AZURE’;</w:t>
      </w:r>
    </w:p>
    <w:p w:rsidR="008F1B07" w:rsidRDefault="008F1B07">
      <w:pPr>
        <w:framePr w:w="8948" w:wrap="auto" w:hAnchor="text" w:x="1817" w:y="125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Declared variable called salary to store maximum 5-digit number and assign value 3999 to it</w:t>
      </w:r>
    </w:p>
    <w:p w:rsidR="008F1B07" w:rsidRDefault="008F1B07">
      <w:pPr>
        <w:framePr w:w="2738" w:wrap="auto" w:hAnchor="text" w:x="1817" w:y="130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using default keyword.</w:t>
      </w:r>
    </w:p>
    <w:p w:rsidR="008F1B07" w:rsidRDefault="008F1B07">
      <w:pPr>
        <w:framePr w:w="3491" w:wrap="auto" w:hAnchor="text" w:x="1817" w:y="134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Salary number(5) default 3999;</w:t>
      </w:r>
    </w:p>
    <w:p w:rsidR="008F1B07" w:rsidRDefault="008F1B07">
      <w:pPr>
        <w:framePr w:w="8947" w:wrap="auto" w:hAnchor="text" w:x="1817" w:y="138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Store an employee name in nm variable whose employee number is 2 using fetching method.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1969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86</w:t>
      </w:r>
    </w:p>
    <w:p w:rsidR="008F1B07" w:rsidRDefault="008F1B07">
      <w:pPr>
        <w:framePr w:w="5193" w:wrap="auto" w:hAnchor="text" w:x="1817" w:y="1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Select ename into nm from emp where empno = 2;</w:t>
      </w:r>
    </w:p>
    <w:p w:rsidR="008F1B07" w:rsidRDefault="008F1B07">
      <w:pPr>
        <w:framePr w:w="1648" w:wrap="auto" w:hAnchor="text" w:x="1817" w:y="18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Constants</w:t>
      </w:r>
    </w:p>
    <w:p w:rsidR="008F1B07" w:rsidRDefault="008F1B07">
      <w:pPr>
        <w:framePr w:w="8950" w:wrap="auto" w:hAnchor="text" w:x="1817" w:y="23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We can declare variable as a constant and use them in executable part. One cannot change</w:t>
      </w:r>
    </w:p>
    <w:p w:rsidR="008F1B07" w:rsidRDefault="008F1B07">
      <w:pPr>
        <w:framePr w:w="4750" w:wrap="auto" w:hAnchor="text" w:x="1817" w:y="27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value of constant throughout the program.</w:t>
      </w:r>
    </w:p>
    <w:p w:rsidR="008F1B07" w:rsidRDefault="008F1B07">
      <w:pPr>
        <w:framePr w:w="5791" w:wrap="auto" w:hAnchor="text" w:x="1817" w:y="31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variable_name CONSTANT type := value/expression;</w:t>
      </w:r>
    </w:p>
    <w:p w:rsidR="008F1B07" w:rsidRDefault="008F1B07">
      <w:pPr>
        <w:framePr w:w="8948" w:wrap="auto" w:hAnchor="text" w:x="1817" w:y="36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where variable_name is the name of the identifier, type is the any valid data type and value</w:t>
      </w:r>
    </w:p>
    <w:p w:rsidR="008F1B07" w:rsidRDefault="008F1B07">
      <w:pPr>
        <w:framePr w:w="3098" w:wrap="auto" w:hAnchor="text" w:x="1817" w:y="40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is the value of the variable.</w:t>
      </w:r>
    </w:p>
    <w:p w:rsidR="008F1B07" w:rsidRDefault="008F1B07">
      <w:pPr>
        <w:framePr w:w="1865" w:wrap="auto" w:hAnchor="text" w:x="1817" w:y="4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For example,</w:t>
      </w:r>
    </w:p>
    <w:p w:rsidR="008F1B07" w:rsidRDefault="008F1B07">
      <w:pPr>
        <w:framePr w:w="4070" w:wrap="auto" w:hAnchor="text" w:x="1817" w:y="48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pi constant number(9,7):=3.1415926;</w:t>
      </w:r>
    </w:p>
    <w:p w:rsidR="008F1B07" w:rsidRDefault="008F1B07">
      <w:pPr>
        <w:framePr w:w="7472" w:wrap="auto" w:hAnchor="text" w:x="1817" w:y="53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Here value of variable pi can’t be change throughout the program execution.</w:t>
      </w:r>
    </w:p>
    <w:p w:rsidR="008F1B07" w:rsidRDefault="008F1B07">
      <w:pPr>
        <w:framePr w:w="1535" w:wrap="auto" w:hAnchor="text" w:x="1817" w:y="5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</w:t>
      </w:r>
    </w:p>
    <w:p w:rsidR="008F1B07" w:rsidRDefault="008F1B07">
      <w:pPr>
        <w:framePr w:w="4508" w:wrap="auto" w:hAnchor="text" w:x="1817" w:y="61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Insert value into dept table using variables.</w:t>
      </w:r>
    </w:p>
    <w:p w:rsidR="008F1B07" w:rsidRDefault="008F1B07">
      <w:pPr>
        <w:framePr w:w="1385" w:wrap="auto" w:hAnchor="text" w:x="1817" w:y="65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Declare</w:t>
      </w:r>
    </w:p>
    <w:p w:rsidR="008F1B07" w:rsidRDefault="008F1B07">
      <w:pPr>
        <w:framePr w:w="2838" w:wrap="auto" w:hAnchor="text" w:x="2153" w:y="70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v_deptno number := 10;</w:t>
      </w:r>
    </w:p>
    <w:p w:rsidR="008F1B07" w:rsidRDefault="008F1B07">
      <w:pPr>
        <w:framePr w:w="3640" w:wrap="auto" w:hAnchor="text" w:x="2153" w:y="74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v_dname varchar2(10) := ‘sales’;</w:t>
      </w:r>
    </w:p>
    <w:p w:rsidR="008F1B07" w:rsidRDefault="008F1B07">
      <w:pPr>
        <w:framePr w:w="3607" w:wrap="auto" w:hAnchor="text" w:x="2153" w:y="78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v_loc varchar2(10) := ‘bombay’;</w:t>
      </w:r>
    </w:p>
    <w:p w:rsidR="008F1B07" w:rsidRDefault="008F1B07">
      <w:pPr>
        <w:framePr w:w="1225" w:wrap="auto" w:hAnchor="text" w:x="1817" w:y="83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Begin</w:t>
      </w:r>
    </w:p>
    <w:p w:rsidR="008F1B07" w:rsidRDefault="008F1B07">
      <w:pPr>
        <w:framePr w:w="5208" w:wrap="auto" w:hAnchor="text" w:x="2153" w:y="8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insert into dept values(v_deptno, v_dname, v_loc);</w:t>
      </w:r>
    </w:p>
    <w:p w:rsidR="008F1B07" w:rsidRDefault="008F1B07">
      <w:pPr>
        <w:framePr w:w="1116" w:wrap="auto" w:hAnchor="text" w:x="1817" w:y="91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End;</w:t>
      </w:r>
    </w:p>
    <w:p w:rsidR="008F1B07" w:rsidRDefault="008F1B07">
      <w:pPr>
        <w:framePr w:w="761" w:wrap="auto" w:hAnchor="text" w:x="1817" w:y="9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/</w:t>
      </w:r>
    </w:p>
    <w:p w:rsidR="008F1B07" w:rsidRDefault="008F1B07">
      <w:pPr>
        <w:framePr w:w="1535" w:wrap="auto" w:hAnchor="text" w:x="1817" w:y="100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</w:t>
      </w:r>
    </w:p>
    <w:p w:rsidR="008F1B07" w:rsidRDefault="008F1B07">
      <w:pPr>
        <w:framePr w:w="5700" w:wrap="auto" w:hAnchor="text" w:x="1817" w:y="104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To get the area of the circle provided the radius is given.</w:t>
      </w:r>
    </w:p>
    <w:p w:rsidR="008F1B07" w:rsidRDefault="008F1B07">
      <w:pPr>
        <w:framePr w:w="1385" w:wrap="auto" w:hAnchor="text" w:x="1817" w:y="108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Declare</w:t>
      </w:r>
    </w:p>
    <w:p w:rsidR="008F1B07" w:rsidRDefault="008F1B07">
      <w:pPr>
        <w:framePr w:w="4396" w:wrap="auto" w:hAnchor="text" w:x="1929" w:y="112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pi constant NUMBER(9,7) := 3.1415926;</w:t>
      </w:r>
    </w:p>
    <w:p w:rsidR="008F1B07" w:rsidRDefault="008F1B07">
      <w:pPr>
        <w:framePr w:w="2562" w:wrap="auto" w:hAnchor="text" w:x="1929" w:y="11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radius INTEGER(5);</w:t>
      </w:r>
    </w:p>
    <w:p w:rsidR="008F1B07" w:rsidRDefault="008F1B07">
      <w:pPr>
        <w:framePr w:w="2665" w:wrap="auto" w:hAnchor="text" w:x="1929" w:y="121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area NUMBER(13,2);</w:t>
      </w:r>
    </w:p>
    <w:p w:rsidR="008F1B07" w:rsidRDefault="008F1B07">
      <w:pPr>
        <w:framePr w:w="1225" w:wrap="auto" w:hAnchor="text" w:x="1817" w:y="125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Begin</w:t>
      </w:r>
    </w:p>
    <w:p w:rsidR="008F1B07" w:rsidRDefault="008F1B07">
      <w:pPr>
        <w:framePr w:w="1712" w:wrap="auto" w:hAnchor="text" w:x="1929" w:y="130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radius := 3;</w:t>
      </w:r>
    </w:p>
    <w:p w:rsidR="008F1B07" w:rsidRDefault="008F1B07">
      <w:pPr>
        <w:framePr w:w="3234" w:wrap="auto" w:hAnchor="text" w:x="1929" w:y="134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area := pi * power(radius,2);</w:t>
      </w:r>
    </w:p>
    <w:p w:rsidR="008F1B07" w:rsidRDefault="008F1B07">
      <w:pPr>
        <w:framePr w:w="5224" w:wrap="auto" w:hAnchor="text" w:x="1929" w:y="138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dbms_output.put_line(‘Area of the circle is ’,area);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1969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87</w:t>
      </w:r>
    </w:p>
    <w:p w:rsidR="008F1B07" w:rsidRDefault="008F1B07">
      <w:pPr>
        <w:framePr w:w="1116" w:wrap="auto" w:hAnchor="text" w:x="1817" w:y="1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End;</w:t>
      </w:r>
    </w:p>
    <w:p w:rsidR="008F1B07" w:rsidRDefault="008F1B07">
      <w:pPr>
        <w:framePr w:w="761" w:wrap="auto" w:hAnchor="text" w:x="1817" w:y="18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/</w:t>
      </w:r>
    </w:p>
    <w:p w:rsidR="008F1B07" w:rsidRDefault="008F1B07">
      <w:pPr>
        <w:framePr w:w="8953" w:wrap="auto" w:hAnchor="text" w:x="1817" w:y="23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In the above example, Declaration section having constant identifier (the value of which can</w:t>
      </w:r>
    </w:p>
    <w:p w:rsidR="008F1B07" w:rsidRDefault="008F1B07">
      <w:pPr>
        <w:framePr w:w="8950" w:wrap="auto" w:hAnchor="text" w:x="1817" w:y="27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not be reinitialized) named pi, which stores a constant value 3.1415926 and another two</w:t>
      </w:r>
    </w:p>
    <w:p w:rsidR="008F1B07" w:rsidRDefault="008F1B07">
      <w:pPr>
        <w:framePr w:w="8954" w:wrap="auto" w:hAnchor="text" w:x="1817" w:y="31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variables of type Integer and Number respectively. In Executable Section, radius is initialize</w:t>
      </w:r>
    </w:p>
    <w:p w:rsidR="008F1B07" w:rsidRDefault="008F1B07">
      <w:pPr>
        <w:framePr w:w="8952" w:wrap="auto" w:hAnchor="text" w:x="1817" w:y="36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with value 3 and then area is initialize with the calculated result according to the</w:t>
      </w:r>
    </w:p>
    <w:p w:rsidR="008F1B07" w:rsidRDefault="008F1B07">
      <w:pPr>
        <w:framePr w:w="5299" w:wrap="auto" w:hAnchor="text" w:x="1817" w:y="40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mathematical formula for finding area of the Circle.</w:t>
      </w:r>
    </w:p>
    <w:p w:rsidR="008F1B07" w:rsidRDefault="008F1B07">
      <w:pPr>
        <w:framePr w:w="1535" w:wrap="auto" w:hAnchor="text" w:x="1817" w:y="44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</w:t>
      </w:r>
    </w:p>
    <w:p w:rsidR="008F1B07" w:rsidRDefault="008F1B07">
      <w:pPr>
        <w:framePr w:w="5156" w:wrap="auto" w:hAnchor="text" w:x="1817" w:y="48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To get the name and salary of specified employee.</w:t>
      </w:r>
    </w:p>
    <w:p w:rsidR="008F1B07" w:rsidRDefault="008F1B07">
      <w:pPr>
        <w:framePr w:w="1385" w:wrap="auto" w:hAnchor="text" w:x="1817" w:y="53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Declare</w:t>
      </w:r>
    </w:p>
    <w:p w:rsidR="008F1B07" w:rsidRDefault="008F1B07">
      <w:pPr>
        <w:framePr w:w="2301" w:wrap="auto" w:hAnchor="text" w:x="1817" w:y="5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nm varchar2(20);</w:t>
      </w:r>
    </w:p>
    <w:p w:rsidR="008F1B07" w:rsidRDefault="008F1B07">
      <w:pPr>
        <w:framePr w:w="2170" w:wrap="auto" w:hAnchor="text" w:x="1817" w:y="61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sal number(9,2);</w:t>
      </w:r>
    </w:p>
    <w:p w:rsidR="008F1B07" w:rsidRDefault="008F1B07">
      <w:pPr>
        <w:framePr w:w="1225" w:wrap="auto" w:hAnchor="text" w:x="1817" w:y="65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Begin</w:t>
      </w:r>
    </w:p>
    <w:p w:rsidR="008F1B07" w:rsidRDefault="008F1B07">
      <w:pPr>
        <w:framePr w:w="6034" w:wrap="auto" w:hAnchor="text" w:x="1817" w:y="70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Select ename,salary into nm, sal from emp where empno=2;</w:t>
      </w:r>
    </w:p>
    <w:p w:rsidR="008F1B07" w:rsidRDefault="008F1B07">
      <w:pPr>
        <w:framePr w:w="4284" w:wrap="auto" w:hAnchor="text" w:x="1817" w:y="74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dbms_output.put_line(‘Name : ’ || nm);</w:t>
      </w:r>
    </w:p>
    <w:p w:rsidR="008F1B07" w:rsidRDefault="008F1B07">
      <w:pPr>
        <w:framePr w:w="4178" w:wrap="auto" w:hAnchor="text" w:x="1817" w:y="78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dbms_output.put_line(‘Salary : ’ || sal);</w:t>
      </w:r>
    </w:p>
    <w:p w:rsidR="008F1B07" w:rsidRDefault="008F1B07">
      <w:pPr>
        <w:framePr w:w="1116" w:wrap="auto" w:hAnchor="text" w:x="1817" w:y="83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End;</w:t>
      </w:r>
    </w:p>
    <w:p w:rsidR="008F1B07" w:rsidRDefault="008F1B07">
      <w:pPr>
        <w:framePr w:w="761" w:wrap="auto" w:hAnchor="text" w:x="1817" w:y="8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/</w:t>
      </w:r>
    </w:p>
    <w:p w:rsidR="008F1B07" w:rsidRDefault="008F1B07">
      <w:pPr>
        <w:framePr w:w="8953" w:wrap="auto" w:hAnchor="text" w:x="1817" w:y="91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In the above example we have use concatenation operator (||). Concatenation operator</w:t>
      </w:r>
    </w:p>
    <w:p w:rsidR="008F1B07" w:rsidRDefault="008F1B07">
      <w:pPr>
        <w:framePr w:w="4031" w:wrap="auto" w:hAnchor="text" w:x="1817" w:y="9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attaches two or more strings together.</w:t>
      </w:r>
    </w:p>
    <w:p w:rsidR="008F1B07" w:rsidRDefault="008F1B07">
      <w:pPr>
        <w:framePr w:w="4908" w:wrap="auto" w:hAnchor="text" w:x="1817" w:y="100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‘hello ’||‘world’ gives you ‘hello world’ output.</w:t>
      </w:r>
    </w:p>
    <w:p w:rsidR="008F1B07" w:rsidRDefault="008F1B07">
      <w:pPr>
        <w:framePr w:w="3394" w:wrap="auto" w:hAnchor="text" w:x="1817" w:y="104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Comments in PL/SQL Block</w:t>
      </w:r>
    </w:p>
    <w:p w:rsidR="008F1B07" w:rsidRDefault="008F1B07">
      <w:pPr>
        <w:framePr w:w="8949" w:wrap="auto" w:hAnchor="text" w:x="1817" w:y="108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As we know from very beginning of programming, Comment improves readability and</w:t>
      </w:r>
    </w:p>
    <w:p w:rsidR="008F1B07" w:rsidRDefault="008F1B07">
      <w:pPr>
        <w:framePr w:w="8953" w:wrap="auto" w:hAnchor="text" w:x="1817" w:y="112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makes your program more understandable. The PL/SQL engine ignores them at the</w:t>
      </w:r>
    </w:p>
    <w:p w:rsidR="008F1B07" w:rsidRDefault="008F1B07">
      <w:pPr>
        <w:framePr w:w="3550" w:wrap="auto" w:hAnchor="text" w:x="1817" w:y="11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compilation and execution time.</w:t>
      </w:r>
    </w:p>
    <w:p w:rsidR="008F1B07" w:rsidRDefault="008F1B07">
      <w:pPr>
        <w:framePr w:w="3729" w:wrap="auto" w:hAnchor="text" w:x="1817" w:y="121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There are two kinds of comments:</w:t>
      </w:r>
    </w:p>
    <w:p w:rsidR="008F1B07" w:rsidRDefault="008F1B07">
      <w:pPr>
        <w:framePr w:w="2709" w:wrap="auto" w:hAnchor="text" w:x="1817" w:y="125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Single-line comments</w:t>
      </w:r>
    </w:p>
    <w:p w:rsidR="008F1B07" w:rsidRDefault="008F1B07">
      <w:pPr>
        <w:framePr w:w="6495" w:wrap="auto" w:hAnchor="text" w:x="1817" w:y="130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It is starts with two dashes and continues until the end of the line.</w:t>
      </w:r>
    </w:p>
    <w:p w:rsidR="008F1B07" w:rsidRDefault="008F1B07">
      <w:pPr>
        <w:framePr w:w="1535" w:wrap="auto" w:hAnchor="text" w:x="1817" w:y="134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</w:t>
      </w:r>
    </w:p>
    <w:p w:rsidR="008F1B07" w:rsidRDefault="008F1B07">
      <w:pPr>
        <w:framePr w:w="4492" w:wrap="auto" w:hAnchor="text" w:x="1817" w:y="138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Begin — — declaration section is ignored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1969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88</w:t>
      </w:r>
    </w:p>
    <w:p w:rsidR="008F1B07" w:rsidRDefault="008F1B07">
      <w:pPr>
        <w:framePr w:w="5437" w:wrap="auto" w:hAnchor="text" w:x="1929" w:y="1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Insert into emp(ename, empno) values(‘Tejas’,1234);</w:t>
      </w:r>
    </w:p>
    <w:p w:rsidR="008F1B07" w:rsidRDefault="008F1B07">
      <w:pPr>
        <w:framePr w:w="1116" w:wrap="auto" w:hAnchor="text" w:x="1817" w:y="18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End;</w:t>
      </w:r>
    </w:p>
    <w:p w:rsidR="008F1B07" w:rsidRDefault="008F1B07">
      <w:pPr>
        <w:framePr w:w="761" w:wrap="auto" w:hAnchor="text" w:x="1817" w:y="23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/</w:t>
      </w:r>
    </w:p>
    <w:p w:rsidR="008F1B07" w:rsidRDefault="008F1B07">
      <w:pPr>
        <w:framePr w:w="2583" w:wrap="auto" w:hAnchor="text" w:x="1817" w:y="27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Multiline comments</w:t>
      </w:r>
    </w:p>
    <w:p w:rsidR="008F1B07" w:rsidRDefault="008F1B07">
      <w:pPr>
        <w:framePr w:w="8949" w:wrap="auto" w:hAnchor="text" w:x="1817" w:y="31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It is starts with /* delimiter and end with the */ delimiter. This is the same style of comments</w:t>
      </w:r>
    </w:p>
    <w:p w:rsidR="008F1B07" w:rsidRDefault="008F1B07">
      <w:pPr>
        <w:framePr w:w="2766" w:wrap="auto" w:hAnchor="text" w:x="1817" w:y="36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used in the C language.</w:t>
      </w:r>
    </w:p>
    <w:p w:rsidR="008F1B07" w:rsidRDefault="008F1B07">
      <w:pPr>
        <w:framePr w:w="1535" w:wrap="auto" w:hAnchor="text" w:x="1817" w:y="44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</w:t>
      </w:r>
    </w:p>
    <w:p w:rsidR="008F1B07" w:rsidRDefault="008F1B07">
      <w:pPr>
        <w:framePr w:w="4524" w:wrap="auto" w:hAnchor="text" w:x="1817" w:y="48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Begin /* declaration section and exception</w:t>
      </w:r>
    </w:p>
    <w:p w:rsidR="008F1B07" w:rsidRDefault="008F1B07">
      <w:pPr>
        <w:framePr w:w="3095" w:wrap="auto" w:hAnchor="text" w:x="1817" w:y="53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section is also neglected*/</w:t>
      </w:r>
    </w:p>
    <w:p w:rsidR="008F1B07" w:rsidRDefault="008F1B07">
      <w:pPr>
        <w:framePr w:w="5689" w:wrap="auto" w:hAnchor="text" w:x="1817" w:y="5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Insert into emp(ename, empno) values(‘Tanmay’,1234);</w:t>
      </w:r>
    </w:p>
    <w:p w:rsidR="008F1B07" w:rsidRDefault="008F1B07">
      <w:pPr>
        <w:framePr w:w="1116" w:wrap="auto" w:hAnchor="text" w:x="1817" w:y="61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End;</w:t>
      </w:r>
    </w:p>
    <w:p w:rsidR="008F1B07" w:rsidRDefault="008F1B07">
      <w:pPr>
        <w:framePr w:w="761" w:wrap="auto" w:hAnchor="text" w:x="1817" w:y="65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/</w:t>
      </w:r>
    </w:p>
    <w:p w:rsidR="008F1B07" w:rsidRDefault="008F1B07">
      <w:pPr>
        <w:framePr w:w="5358" w:wrap="auto" w:hAnchor="text" w:x="1817" w:y="70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R One can utilize multiline comments in Single line.</w:t>
      </w:r>
    </w:p>
    <w:p w:rsidR="008F1B07" w:rsidRDefault="008F1B07">
      <w:pPr>
        <w:framePr w:w="1535" w:wrap="auto" w:hAnchor="text" w:x="1817" w:y="74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</w:t>
      </w:r>
    </w:p>
    <w:p w:rsidR="008F1B07" w:rsidRDefault="008F1B07">
      <w:pPr>
        <w:framePr w:w="5156" w:wrap="auto" w:hAnchor="text" w:x="1817" w:y="78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To get the name and salary of specified employee.</w:t>
      </w:r>
    </w:p>
    <w:p w:rsidR="008F1B07" w:rsidRDefault="008F1B07">
      <w:pPr>
        <w:framePr w:w="1385" w:wrap="auto" w:hAnchor="text" w:x="1817" w:y="83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Declare</w:t>
      </w:r>
    </w:p>
    <w:p w:rsidR="008F1B07" w:rsidRDefault="008F1B07">
      <w:pPr>
        <w:framePr w:w="2301" w:wrap="auto" w:hAnchor="text" w:x="1817" w:y="8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nm varchar2(20);</w:t>
      </w:r>
    </w:p>
    <w:p w:rsidR="008F1B07" w:rsidRDefault="008F1B07">
      <w:pPr>
        <w:framePr w:w="2170" w:wrap="auto" w:hAnchor="text" w:x="1817" w:y="91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sal number(9,2);</w:t>
      </w:r>
    </w:p>
    <w:p w:rsidR="008F1B07" w:rsidRDefault="008F1B07">
      <w:pPr>
        <w:framePr w:w="1225" w:wrap="auto" w:hAnchor="text" w:x="1817" w:y="9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Begin</w:t>
      </w:r>
    </w:p>
    <w:p w:rsidR="008F1B07" w:rsidRDefault="008F1B07">
      <w:pPr>
        <w:framePr w:w="4154" w:wrap="auto" w:hAnchor="text" w:x="1817" w:y="100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/* Get employee name and Salary */</w:t>
      </w:r>
    </w:p>
    <w:p w:rsidR="008F1B07" w:rsidRDefault="008F1B07">
      <w:pPr>
        <w:framePr w:w="6034" w:wrap="auto" w:hAnchor="text" w:x="1817" w:y="104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Select ename,salary into nm, sal from emp where empno=2;</w:t>
      </w:r>
    </w:p>
    <w:p w:rsidR="008F1B07" w:rsidRDefault="008F1B07">
      <w:pPr>
        <w:framePr w:w="4458" w:wrap="auto" w:hAnchor="text" w:x="1817" w:y="108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/* Display Employee name and Salry */</w:t>
      </w:r>
    </w:p>
    <w:p w:rsidR="008F1B07" w:rsidRDefault="008F1B07">
      <w:pPr>
        <w:framePr w:w="4284" w:wrap="auto" w:hAnchor="text" w:x="1817" w:y="112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dbms_output.put_line(‘Name : ’ || nm);</w:t>
      </w:r>
    </w:p>
    <w:p w:rsidR="008F1B07" w:rsidRDefault="008F1B07">
      <w:pPr>
        <w:framePr w:w="4178" w:wrap="auto" w:hAnchor="text" w:x="1817" w:y="11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dbms_output.put_line(‘Salary : ’ || sal);</w:t>
      </w:r>
    </w:p>
    <w:p w:rsidR="008F1B07" w:rsidRDefault="008F1B07">
      <w:pPr>
        <w:framePr w:w="1116" w:wrap="auto" w:hAnchor="text" w:x="1817" w:y="121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End;</w:t>
      </w:r>
    </w:p>
    <w:p w:rsidR="008F1B07" w:rsidRDefault="008F1B07">
      <w:pPr>
        <w:framePr w:w="761" w:wrap="auto" w:hAnchor="text" w:x="1817" w:y="125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/</w:t>
      </w:r>
    </w:p>
    <w:p w:rsidR="008F1B07" w:rsidRDefault="008F1B07">
      <w:pPr>
        <w:framePr w:w="2263" w:wrap="auto" w:hAnchor="text" w:x="1817" w:y="130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%type Attribute</w:t>
      </w:r>
    </w:p>
    <w:p w:rsidR="008F1B07" w:rsidRDefault="008F1B07">
      <w:pPr>
        <w:framePr w:w="8955" w:wrap="auto" w:hAnchor="text" w:x="1817" w:y="134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In many cases, variable will be used to manipulate data stored in a database table. In such</w:t>
      </w:r>
    </w:p>
    <w:p w:rsidR="008F1B07" w:rsidRDefault="008F1B07">
      <w:pPr>
        <w:framePr w:w="6447" w:wrap="auto" w:hAnchor="text" w:x="1817" w:y="138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case, the variable should have the same type as the table column.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1969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89</w:t>
      </w:r>
    </w:p>
    <w:p w:rsidR="008F1B07" w:rsidRDefault="008F1B07">
      <w:pPr>
        <w:framePr w:w="8948" w:wrap="auto" w:hAnchor="text" w:x="1817" w:y="1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For example, the ename column of emp table has type varchar2(20). Based on this, we have</w:t>
      </w:r>
    </w:p>
    <w:p w:rsidR="008F1B07" w:rsidRDefault="008F1B07">
      <w:pPr>
        <w:framePr w:w="6266" w:wrap="auto" w:hAnchor="text" w:x="1817" w:y="18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to declare a variable as follows as discussed in above program.</w:t>
      </w:r>
    </w:p>
    <w:p w:rsidR="008F1B07" w:rsidRDefault="008F1B07">
      <w:pPr>
        <w:framePr w:w="2250" w:wrap="auto" w:hAnchor="text" w:x="1817" w:y="23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nm varchar2(20);</w:t>
      </w:r>
    </w:p>
    <w:p w:rsidR="008F1B07" w:rsidRDefault="008F1B07">
      <w:pPr>
        <w:framePr w:w="8951" w:wrap="auto" w:hAnchor="text" w:x="1817" w:y="27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This is fine, but what happens if the definition of ename column is changed? Say the table is</w:t>
      </w:r>
    </w:p>
    <w:p w:rsidR="008F1B07" w:rsidRDefault="008F1B07">
      <w:pPr>
        <w:framePr w:w="8955" w:wrap="auto" w:hAnchor="text" w:x="1817" w:y="31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altered and ename now has type varchar2(25). Any PL/SQL code that uses this column</w:t>
      </w:r>
    </w:p>
    <w:p w:rsidR="008F1B07" w:rsidRDefault="008F1B07">
      <w:pPr>
        <w:framePr w:w="4438" w:wrap="auto" w:hAnchor="text" w:x="1817" w:y="36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would have to be changed, as shown here:</w:t>
      </w:r>
    </w:p>
    <w:p w:rsidR="008F1B07" w:rsidRDefault="008F1B07">
      <w:pPr>
        <w:framePr w:w="2249" w:wrap="auto" w:hAnchor="text" w:x="5834" w:y="36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nm varchar2(25);</w:t>
      </w:r>
    </w:p>
    <w:p w:rsidR="008F1B07" w:rsidRDefault="008F1B07">
      <w:pPr>
        <w:framePr w:w="8951" w:wrap="auto" w:hAnchor="text" w:x="1817" w:y="40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If you have a large amount of PL/SQL code based on ename column of emp table, this can</w:t>
      </w:r>
    </w:p>
    <w:p w:rsidR="008F1B07" w:rsidRDefault="008F1B07">
      <w:pPr>
        <w:framePr w:w="8952" w:wrap="auto" w:hAnchor="text" w:x="1817" w:y="4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be a time consuming and error prone process. Rather than hardcode the type of a variable in</w:t>
      </w:r>
    </w:p>
    <w:p w:rsidR="008F1B07" w:rsidRDefault="008F1B07">
      <w:pPr>
        <w:framePr w:w="4398" w:wrap="auto" w:hAnchor="text" w:x="1817" w:y="48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this way, you can use the %type attribute.</w:t>
      </w:r>
    </w:p>
    <w:p w:rsidR="008F1B07" w:rsidRDefault="008F1B07">
      <w:pPr>
        <w:framePr w:w="8949" w:wrap="auto" w:hAnchor="text" w:x="1817" w:y="53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This attribute is used to declare a variable’s data type as being equivalent to the specified</w:t>
      </w:r>
    </w:p>
    <w:p w:rsidR="008F1B07" w:rsidRDefault="008F1B07">
      <w:pPr>
        <w:framePr w:w="8949" w:wrap="auto" w:hAnchor="text" w:x="1817" w:y="5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column’s datatype. So, you need not know the exact data type and size of a database</w:t>
      </w:r>
    </w:p>
    <w:p w:rsidR="008F1B07" w:rsidRDefault="008F1B07">
      <w:pPr>
        <w:framePr w:w="1413" w:wrap="auto" w:hAnchor="text" w:x="1817" w:y="61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column.</w:t>
      </w:r>
    </w:p>
    <w:p w:rsidR="008F1B07" w:rsidRDefault="008F1B07">
      <w:pPr>
        <w:framePr w:w="1876" w:wrap="auto" w:hAnchor="text" w:x="1817" w:y="65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For example:</w:t>
      </w:r>
    </w:p>
    <w:p w:rsidR="008F1B07" w:rsidRDefault="008F1B07">
      <w:pPr>
        <w:framePr w:w="2674" w:wrap="auto" w:hAnchor="text" w:x="1817" w:y="70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nm emp.ename%type;</w:t>
      </w:r>
    </w:p>
    <w:p w:rsidR="008F1B07" w:rsidRDefault="008F1B07">
      <w:pPr>
        <w:framePr w:w="8898" w:wrap="auto" w:hAnchor="text" w:x="1873" w:y="74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By using %type, nm will have whatever type and size the ename column of the emp table</w:t>
      </w:r>
    </w:p>
    <w:p w:rsidR="008F1B07" w:rsidRDefault="008F1B07">
      <w:pPr>
        <w:framePr w:w="8943" w:wrap="auto" w:hAnchor="text" w:x="1817" w:y="78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has. If the database definition changes, the datatype in PL/SQL block is also changed</w:t>
      </w:r>
    </w:p>
    <w:p w:rsidR="008F1B07" w:rsidRDefault="008F1B07">
      <w:pPr>
        <w:framePr w:w="4199" w:wrap="auto" w:hAnchor="text" w:x="1817" w:y="83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according to changes made in database.</w:t>
      </w:r>
    </w:p>
    <w:p w:rsidR="008F1B07" w:rsidRDefault="008F1B07">
      <w:pPr>
        <w:framePr w:w="1535" w:wrap="auto" w:hAnchor="text" w:x="1817" w:y="874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</w:t>
      </w:r>
    </w:p>
    <w:p w:rsidR="008F1B07" w:rsidRDefault="008F1B07">
      <w:pPr>
        <w:framePr w:w="7112" w:wrap="auto" w:hAnchor="text" w:x="1817" w:y="91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To get the name and salary of specified employee using %type attribute.</w:t>
      </w:r>
    </w:p>
    <w:p w:rsidR="008F1B07" w:rsidRDefault="008F1B07">
      <w:pPr>
        <w:framePr w:w="1385" w:wrap="auto" w:hAnchor="text" w:x="1817" w:y="9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Declare</w:t>
      </w:r>
    </w:p>
    <w:p w:rsidR="008F1B07" w:rsidRDefault="008F1B07">
      <w:pPr>
        <w:framePr w:w="2726" w:wrap="auto" w:hAnchor="text" w:x="1817" w:y="100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nm emp.ename%type;</w:t>
      </w:r>
    </w:p>
    <w:p w:rsidR="008F1B07" w:rsidRDefault="008F1B07">
      <w:pPr>
        <w:framePr w:w="2590" w:wrap="auto" w:hAnchor="text" w:x="1817" w:y="104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sal emp.salary%type;</w:t>
      </w:r>
    </w:p>
    <w:p w:rsidR="008F1B07" w:rsidRDefault="008F1B07">
      <w:pPr>
        <w:framePr w:w="1225" w:wrap="auto" w:hAnchor="text" w:x="1817" w:y="108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Begin</w:t>
      </w:r>
    </w:p>
    <w:p w:rsidR="008F1B07" w:rsidRDefault="008F1B07">
      <w:pPr>
        <w:framePr w:w="6034" w:wrap="auto" w:hAnchor="text" w:x="1817" w:y="112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Select ename,salary into nm, sal from emp where empno=2;</w:t>
      </w:r>
    </w:p>
    <w:p w:rsidR="008F1B07" w:rsidRDefault="008F1B07">
      <w:pPr>
        <w:framePr w:w="4284" w:wrap="auto" w:hAnchor="text" w:x="1817" w:y="11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dbms_output.put_line(‘Name : ’ || nm);</w:t>
      </w:r>
    </w:p>
    <w:p w:rsidR="008F1B07" w:rsidRDefault="008F1B07">
      <w:pPr>
        <w:framePr w:w="4178" w:wrap="auto" w:hAnchor="text" w:x="1817" w:y="121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dbms_output.put_line(‘Salary : ’ || sal);</w:t>
      </w:r>
    </w:p>
    <w:p w:rsidR="008F1B07" w:rsidRDefault="008F1B07">
      <w:pPr>
        <w:framePr w:w="1116" w:wrap="auto" w:hAnchor="text" w:x="1817" w:y="125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End;</w:t>
      </w:r>
    </w:p>
    <w:p w:rsidR="008F1B07" w:rsidRDefault="008F1B07">
      <w:pPr>
        <w:framePr w:w="761" w:wrap="auto" w:hAnchor="text" w:x="1817" w:y="130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/</w:t>
      </w:r>
    </w:p>
    <w:p w:rsidR="008F1B07" w:rsidRDefault="008F1B07">
      <w:pPr>
        <w:framePr w:w="2632" w:wrap="auto" w:hAnchor="text" w:x="1817" w:y="134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%rowtype Attribute</w:t>
      </w:r>
    </w:p>
    <w:p w:rsidR="008F1B07" w:rsidRDefault="008F1B07">
      <w:pPr>
        <w:framePr w:w="8954" w:wrap="auto" w:hAnchor="text" w:x="1817" w:y="138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%type attribute is used to declare a variable’s data type as being equivalent to the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1969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90</w:t>
      </w:r>
    </w:p>
    <w:p w:rsidR="008F1B07" w:rsidRDefault="008F1B07">
      <w:pPr>
        <w:framePr w:w="8951" w:wrap="auto" w:hAnchor="text" w:x="1817" w:y="1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 xml:space="preserve">specified column’s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datatype , while %rowtype attribute is used to declare composite</w:t>
      </w:r>
    </w:p>
    <w:p w:rsidR="008F1B07" w:rsidRDefault="008F1B07">
      <w:pPr>
        <w:framePr w:w="8948" w:wrap="auto" w:hAnchor="text" w:x="1817" w:y="18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variable that is equivalent to a row in the specified table. The composite variable is consist</w:t>
      </w:r>
    </w:p>
    <w:p w:rsidR="008F1B07" w:rsidRDefault="008F1B07">
      <w:pPr>
        <w:framePr w:w="8952" w:wrap="auto" w:hAnchor="text" w:x="1817" w:y="23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of the column names and datatypes in the referenced table i.e. in the declaration of</w:t>
      </w:r>
    </w:p>
    <w:p w:rsidR="008F1B07" w:rsidRDefault="008F1B07">
      <w:pPr>
        <w:framePr w:w="8951" w:wrap="auto" w:hAnchor="text" w:x="1817" w:y="27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%rowtype attribute with variable, variable inherits column and its datatype information for</w:t>
      </w:r>
    </w:p>
    <w:p w:rsidR="008F1B07" w:rsidRDefault="008F1B07">
      <w:pPr>
        <w:framePr w:w="2984" w:wrap="auto" w:hAnchor="text" w:x="1817" w:y="31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all the columns of a table.</w:t>
      </w:r>
    </w:p>
    <w:p w:rsidR="008F1B07" w:rsidRDefault="008F1B07">
      <w:pPr>
        <w:framePr w:w="1876" w:wrap="auto" w:hAnchor="text" w:x="1817" w:y="36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For example:</w:t>
      </w:r>
    </w:p>
    <w:p w:rsidR="008F1B07" w:rsidRDefault="008F1B07">
      <w:pPr>
        <w:framePr w:w="2464" w:wrap="auto" w:hAnchor="text" w:x="2102" w:y="40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erec emp%rowtype;</w:t>
      </w:r>
    </w:p>
    <w:p w:rsidR="008F1B07" w:rsidRDefault="008F1B07">
      <w:pPr>
        <w:framePr w:w="7063" w:wrap="auto" w:hAnchor="text" w:x="1817" w:y="4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By using %rowtype, erec will have all the columns with it of emp table.</w:t>
      </w:r>
    </w:p>
    <w:p w:rsidR="008F1B07" w:rsidRDefault="008F1B07">
      <w:pPr>
        <w:framePr w:w="6051" w:wrap="auto" w:hAnchor="text" w:x="1817" w:y="48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To, access value of the particular column is done as follows.</w:t>
      </w:r>
    </w:p>
    <w:p w:rsidR="008F1B07" w:rsidRDefault="008F1B07">
      <w:pPr>
        <w:framePr w:w="1755" w:wrap="auto" w:hAnchor="text" w:x="1817" w:y="53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erec.ename;</w:t>
      </w:r>
    </w:p>
    <w:p w:rsidR="008F1B07" w:rsidRDefault="008F1B07">
      <w:pPr>
        <w:framePr w:w="7386" w:wrap="auto" w:hAnchor="text" w:x="1817" w:y="5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Where, erec is a composite variable, while ename is a column of emp table.</w:t>
      </w:r>
    </w:p>
    <w:p w:rsidR="008F1B07" w:rsidRDefault="008F1B07">
      <w:pPr>
        <w:framePr w:w="1535" w:wrap="auto" w:hAnchor="text" w:x="1817" w:y="61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</w:t>
      </w:r>
    </w:p>
    <w:p w:rsidR="008F1B07" w:rsidRDefault="008F1B07">
      <w:pPr>
        <w:framePr w:w="7112" w:wrap="auto" w:hAnchor="text" w:x="1817" w:y="65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To get the name and salary of specified employee using %type attribute.</w:t>
      </w:r>
    </w:p>
    <w:p w:rsidR="008F1B07" w:rsidRDefault="008F1B07">
      <w:pPr>
        <w:framePr w:w="1385" w:wrap="auto" w:hAnchor="text" w:x="1817" w:y="70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Declare</w:t>
      </w:r>
    </w:p>
    <w:p w:rsidR="008F1B07" w:rsidRDefault="008F1B07">
      <w:pPr>
        <w:framePr w:w="2753" w:wrap="auto" w:hAnchor="text" w:x="1817" w:y="74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emprec emp%rowtype;</w:t>
      </w:r>
    </w:p>
    <w:p w:rsidR="008F1B07" w:rsidRDefault="008F1B07">
      <w:pPr>
        <w:framePr w:w="1225" w:wrap="auto" w:hAnchor="text" w:x="1817" w:y="78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Begin</w:t>
      </w:r>
    </w:p>
    <w:p w:rsidR="008F1B07" w:rsidRDefault="008F1B07">
      <w:pPr>
        <w:framePr w:w="5101" w:wrap="auto" w:hAnchor="text" w:x="1817" w:y="83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Select * into emprec from emp where empno=10;</w:t>
      </w:r>
    </w:p>
    <w:p w:rsidR="008F1B07" w:rsidRDefault="008F1B07">
      <w:pPr>
        <w:framePr w:w="5292" w:wrap="auto" w:hAnchor="text" w:x="1817" w:y="8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dbms_output.put_line(‘Name : ’ || emprec.ename);</w:t>
      </w:r>
    </w:p>
    <w:p w:rsidR="008F1B07" w:rsidRDefault="008F1B07">
      <w:pPr>
        <w:framePr w:w="5167" w:wrap="auto" w:hAnchor="text" w:x="1817" w:y="91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dbms_output.put_line(‘Salary : ’ || emprec.salary);</w:t>
      </w:r>
    </w:p>
    <w:p w:rsidR="008F1B07" w:rsidRDefault="008F1B07">
      <w:pPr>
        <w:framePr w:w="1116" w:wrap="auto" w:hAnchor="text" w:x="1817" w:y="9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End;</w:t>
      </w:r>
    </w:p>
    <w:p w:rsidR="008F1B07" w:rsidRDefault="008F1B07">
      <w:pPr>
        <w:framePr w:w="761" w:wrap="auto" w:hAnchor="text" w:x="1817" w:y="100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/</w:t>
      </w:r>
    </w:p>
    <w:p w:rsidR="008F1B07" w:rsidRDefault="008F1B07">
      <w:pPr>
        <w:framePr w:w="7992" w:wrap="auto" w:hAnchor="text" w:x="1817" w:y="104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%rowtype attribute specially used with Cursor, which will be discussed later.</w:t>
      </w:r>
    </w:p>
    <w:p w:rsidR="008F1B07" w:rsidRDefault="008F1B07">
      <w:pPr>
        <w:framePr w:w="3330" w:wrap="auto" w:hAnchor="text" w:x="1817" w:y="108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PL/SQL Control Structures</w:t>
      </w:r>
    </w:p>
    <w:p w:rsidR="008F1B07" w:rsidRDefault="008F1B07">
      <w:pPr>
        <w:framePr w:w="8950" w:wrap="auto" w:hAnchor="text" w:x="1817" w:y="112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Control structure is the most important in PL/SQL to change the logical flow of statements</w:t>
      </w:r>
    </w:p>
    <w:p w:rsidR="008F1B07" w:rsidRDefault="008F1B07">
      <w:pPr>
        <w:framePr w:w="8951" w:wrap="auto" w:hAnchor="text" w:x="1817" w:y="11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within PL/SQL Block. PL/SQL has a variety of control structures that allow you to control</w:t>
      </w:r>
    </w:p>
    <w:p w:rsidR="008F1B07" w:rsidRDefault="008F1B07">
      <w:pPr>
        <w:framePr w:w="8952" w:wrap="auto" w:hAnchor="text" w:x="1817" w:y="121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behavior of the block as it runs. These structures include conditional statements and</w:t>
      </w:r>
    </w:p>
    <w:p w:rsidR="008F1B07" w:rsidRDefault="008F1B07">
      <w:pPr>
        <w:framePr w:w="7547" w:wrap="auto" w:hAnchor="text" w:x="1817" w:y="125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iterative controls i.e. PL/SQL supports basic programming control structures.</w:t>
      </w:r>
    </w:p>
    <w:p w:rsidR="008F1B07" w:rsidRDefault="008F1B07">
      <w:pPr>
        <w:framePr w:w="1679" w:wrap="auto" w:hAnchor="text" w:x="1817" w:y="130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• Sequence</w:t>
      </w:r>
    </w:p>
    <w:p w:rsidR="008F1B07" w:rsidRDefault="008F1B07">
      <w:pPr>
        <w:framePr w:w="2718" w:wrap="auto" w:hAnchor="text" w:x="1817" w:y="134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• Selection / Condition</w:t>
      </w:r>
    </w:p>
    <w:p w:rsidR="008F1B07" w:rsidRDefault="008F1B07">
      <w:pPr>
        <w:framePr w:w="1584" w:wrap="auto" w:hAnchor="text" w:x="1817" w:y="138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• Iteration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1969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91</w:t>
      </w:r>
    </w:p>
    <w:p w:rsidR="008F1B07" w:rsidRDefault="008F1B07">
      <w:pPr>
        <w:framePr w:w="7981" w:wrap="auto" w:hAnchor="text" w:x="1817" w:y="1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These structures combined with variables, gives PL/SQL its power and flexibility.</w:t>
      </w:r>
    </w:p>
    <w:p w:rsidR="008F1B07" w:rsidRDefault="008F1B07">
      <w:pPr>
        <w:framePr w:w="7685" w:wrap="auto" w:hAnchor="text" w:x="1817" w:y="18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R dbms_standard package provides a language facility to interact with Oracle.</w:t>
      </w:r>
    </w:p>
    <w:p w:rsidR="008F1B07" w:rsidRDefault="008F1B07">
      <w:pPr>
        <w:framePr w:w="2343" w:wrap="auto" w:hAnchor="text" w:x="1817" w:y="23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Selection Control</w:t>
      </w:r>
    </w:p>
    <w:p w:rsidR="008F1B07" w:rsidRDefault="008F1B07">
      <w:pPr>
        <w:framePr w:w="8949" w:wrap="auto" w:hAnchor="text" w:x="1817" w:y="27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Within PL/SQL block, Selection control is used when the execution of a particular set of</w:t>
      </w:r>
    </w:p>
    <w:p w:rsidR="008F1B07" w:rsidRDefault="008F1B07">
      <w:pPr>
        <w:framePr w:w="8955" w:wrap="auto" w:hAnchor="text" w:x="1817" w:y="31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statement is based on a specific condition. Sequence of statements can be executed based on</w:t>
      </w:r>
    </w:p>
    <w:p w:rsidR="008F1B07" w:rsidRDefault="008F1B07">
      <w:pPr>
        <w:framePr w:w="7550" w:wrap="auto" w:hAnchor="text" w:x="1817" w:y="36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some condition using the if statement. There are various form of if statement.</w:t>
      </w:r>
    </w:p>
    <w:p w:rsidR="008F1B07" w:rsidRDefault="008F1B07">
      <w:pPr>
        <w:framePr w:w="1872" w:wrap="auto" w:hAnchor="text" w:x="1817" w:y="40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If-then form</w:t>
      </w:r>
    </w:p>
    <w:p w:rsidR="008F1B07" w:rsidRDefault="008F1B07">
      <w:pPr>
        <w:framePr w:w="6936" w:wrap="auto" w:hAnchor="text" w:x="1817" w:y="4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simple form of the if statement is the if-then statement as follows.</w:t>
      </w:r>
    </w:p>
    <w:p w:rsidR="008F1B07" w:rsidRDefault="008F1B07">
      <w:pPr>
        <w:framePr w:w="3747" w:wrap="auto" w:hAnchor="text" w:x="1817" w:y="48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IF &lt;boolean_expression&gt; THEN</w:t>
      </w:r>
    </w:p>
    <w:p w:rsidR="008F1B07" w:rsidRDefault="008F1B07">
      <w:pPr>
        <w:framePr w:w="1777" w:wrap="auto" w:hAnchor="text" w:x="1817" w:y="53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statements;</w:t>
      </w:r>
    </w:p>
    <w:p w:rsidR="008F1B07" w:rsidRDefault="008F1B07">
      <w:pPr>
        <w:framePr w:w="1510" w:wrap="auto" w:hAnchor="text" w:x="1817" w:y="5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END IF;</w:t>
      </w:r>
    </w:p>
    <w:p w:rsidR="008F1B07" w:rsidRDefault="008F1B07">
      <w:pPr>
        <w:framePr w:w="7719" w:wrap="auto" w:hAnchor="text" w:x="1817" w:y="61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Where boolean_expression is any expression that evaluates to a Boolean value.</w:t>
      </w:r>
    </w:p>
    <w:p w:rsidR="008F1B07" w:rsidRDefault="008F1B07">
      <w:pPr>
        <w:framePr w:w="1535" w:wrap="auto" w:hAnchor="text" w:x="1817" w:y="66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</w:t>
      </w:r>
    </w:p>
    <w:p w:rsidR="008F1B07" w:rsidRDefault="008F1B07">
      <w:pPr>
        <w:framePr w:w="8619" w:wrap="auto" w:hAnchor="text" w:x="1817" w:y="70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Accept Number from a User and display Hello message if the entered number is Positive.</w:t>
      </w:r>
    </w:p>
    <w:p w:rsidR="008F1B07" w:rsidRDefault="008F1B07">
      <w:pPr>
        <w:framePr w:w="1385" w:wrap="auto" w:hAnchor="text" w:x="1817" w:y="74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Declare</w:t>
      </w:r>
    </w:p>
    <w:p w:rsidR="008F1B07" w:rsidRDefault="008F1B07">
      <w:pPr>
        <w:framePr w:w="1885" w:wrap="auto" w:hAnchor="text" w:x="1817" w:y="78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num number;</w:t>
      </w:r>
    </w:p>
    <w:p w:rsidR="008F1B07" w:rsidRDefault="008F1B07">
      <w:pPr>
        <w:framePr w:w="1225" w:wrap="auto" w:hAnchor="text" w:x="1817" w:y="83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Begin</w:t>
      </w:r>
    </w:p>
    <w:p w:rsidR="008F1B07" w:rsidRDefault="008F1B07">
      <w:pPr>
        <w:framePr w:w="2016" w:wrap="auto" w:hAnchor="text" w:x="1817" w:y="8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num := &amp;num;</w:t>
      </w:r>
    </w:p>
    <w:p w:rsidR="008F1B07" w:rsidRDefault="008F1B07">
      <w:pPr>
        <w:framePr w:w="2069" w:wrap="auto" w:hAnchor="text" w:x="1817" w:y="91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if num &gt; 0 then</w:t>
      </w:r>
    </w:p>
    <w:p w:rsidR="008F1B07" w:rsidRDefault="008F1B07">
      <w:pPr>
        <w:framePr w:w="3487" w:wrap="auto" w:hAnchor="text" w:x="1817" w:y="9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dbms_output.put_line(‘Hello’);</w:t>
      </w:r>
    </w:p>
    <w:p w:rsidR="008F1B07" w:rsidRDefault="008F1B07">
      <w:pPr>
        <w:framePr w:w="1269" w:wrap="auto" w:hAnchor="text" w:x="1817" w:y="100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end if;</w:t>
      </w:r>
    </w:p>
    <w:p w:rsidR="008F1B07" w:rsidRDefault="008F1B07">
      <w:pPr>
        <w:framePr w:w="1082" w:wrap="auto" w:hAnchor="text" w:x="1817" w:y="104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end;</w:t>
      </w:r>
    </w:p>
    <w:p w:rsidR="008F1B07" w:rsidRDefault="008F1B07">
      <w:pPr>
        <w:framePr w:w="761" w:wrap="auto" w:hAnchor="text" w:x="1817" w:y="108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/</w:t>
      </w:r>
    </w:p>
    <w:p w:rsidR="008F1B07" w:rsidRDefault="008F1B07">
      <w:pPr>
        <w:framePr w:w="1535" w:wrap="auto" w:hAnchor="text" w:x="1817" w:y="113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</w:t>
      </w:r>
    </w:p>
    <w:p w:rsidR="008F1B07" w:rsidRDefault="008F1B07">
      <w:pPr>
        <w:framePr w:w="8552" w:wrap="auto" w:hAnchor="text" w:x="1817" w:y="11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Display Salary of a specified employee increasing by 500 if its salary is more than 3000.</w:t>
      </w:r>
    </w:p>
    <w:p w:rsidR="008F1B07" w:rsidRDefault="008F1B07">
      <w:pPr>
        <w:framePr w:w="1385" w:wrap="auto" w:hAnchor="text" w:x="1817" w:y="121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Declare</w:t>
      </w:r>
    </w:p>
    <w:p w:rsidR="008F1B07" w:rsidRDefault="008F1B07">
      <w:pPr>
        <w:framePr w:w="2170" w:wrap="auto" w:hAnchor="text" w:x="1817" w:y="125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sal number(9,2);</w:t>
      </w:r>
    </w:p>
    <w:p w:rsidR="008F1B07" w:rsidRDefault="008F1B07">
      <w:pPr>
        <w:framePr w:w="2809" w:wrap="auto" w:hAnchor="text" w:x="1817" w:y="130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num emp.empno%type;</w:t>
      </w:r>
    </w:p>
    <w:p w:rsidR="008F1B07" w:rsidRDefault="008F1B07">
      <w:pPr>
        <w:framePr w:w="1225" w:wrap="auto" w:hAnchor="text" w:x="1817" w:y="134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Begin</w:t>
      </w:r>
    </w:p>
    <w:p w:rsidR="008F1B07" w:rsidRDefault="008F1B07">
      <w:pPr>
        <w:framePr w:w="2016" w:wrap="auto" w:hAnchor="text" w:x="1817" w:y="138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num := &amp;num;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1969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92</w:t>
      </w:r>
    </w:p>
    <w:p w:rsidR="008F1B07" w:rsidRDefault="008F1B07">
      <w:pPr>
        <w:framePr w:w="5284" w:wrap="auto" w:hAnchor="text" w:x="1817" w:y="1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Select salary into sal from emp where empno=num;</w:t>
      </w:r>
    </w:p>
    <w:p w:rsidR="008F1B07" w:rsidRDefault="008F1B07">
      <w:pPr>
        <w:framePr w:w="2265" w:wrap="auto" w:hAnchor="text" w:x="1817" w:y="18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If sal &gt; 3000 then</w:t>
      </w:r>
    </w:p>
    <w:p w:rsidR="008F1B07" w:rsidRDefault="008F1B07">
      <w:pPr>
        <w:framePr w:w="2123" w:wrap="auto" w:hAnchor="text" w:x="1817" w:y="23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sal := sal + 500;</w:t>
      </w:r>
    </w:p>
    <w:p w:rsidR="008F1B07" w:rsidRDefault="008F1B07">
      <w:pPr>
        <w:framePr w:w="1269" w:wrap="auto" w:hAnchor="text" w:x="1817" w:y="27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end if;</w:t>
      </w:r>
    </w:p>
    <w:p w:rsidR="008F1B07" w:rsidRDefault="008F1B07">
      <w:pPr>
        <w:framePr w:w="4178" w:wrap="auto" w:hAnchor="text" w:x="1817" w:y="31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dbms_output.put_line(‘Salary : ’ || sal);</w:t>
      </w:r>
    </w:p>
    <w:p w:rsidR="008F1B07" w:rsidRDefault="008F1B07">
      <w:pPr>
        <w:framePr w:w="1116" w:wrap="auto" w:hAnchor="text" w:x="1817" w:y="36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End;</w:t>
      </w:r>
    </w:p>
    <w:p w:rsidR="008F1B07" w:rsidRDefault="008F1B07">
      <w:pPr>
        <w:framePr w:w="761" w:wrap="auto" w:hAnchor="text" w:x="1817" w:y="40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/</w:t>
      </w:r>
    </w:p>
    <w:p w:rsidR="008F1B07" w:rsidRDefault="008F1B07">
      <w:pPr>
        <w:framePr w:w="8961" w:wrap="auto" w:hAnchor="text" w:x="1817" w:y="4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Above block will display salary of specific employee (as per entered employee number) by</w:t>
      </w:r>
    </w:p>
    <w:p w:rsidR="008F1B07" w:rsidRDefault="008F1B07">
      <w:pPr>
        <w:framePr w:w="8429" w:wrap="auto" w:hAnchor="text" w:x="1817" w:y="48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increas- ing 500 if its salary is greater than 3000 otherwise it will display salary as it is.</w:t>
      </w:r>
    </w:p>
    <w:p w:rsidR="008F1B07" w:rsidRDefault="008F1B07">
      <w:pPr>
        <w:framePr w:w="2292" w:wrap="auto" w:hAnchor="text" w:x="1817" w:y="53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If-then-else form</w:t>
      </w:r>
    </w:p>
    <w:p w:rsidR="008F1B07" w:rsidRDefault="008F1B07">
      <w:pPr>
        <w:framePr w:w="8951" w:wrap="auto" w:hAnchor="text" w:x="1817" w:y="5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So far we have discussed the simplest form of the if statement, which gives us a choice of</w:t>
      </w:r>
    </w:p>
    <w:p w:rsidR="008F1B07" w:rsidRDefault="008F1B07">
      <w:pPr>
        <w:framePr w:w="8953" w:wrap="auto" w:hAnchor="text" w:x="1817" w:y="61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executing a statement of block or skipping them. If-then-else form allows us to execute</w:t>
      </w:r>
    </w:p>
    <w:p w:rsidR="008F1B07" w:rsidRDefault="008F1B07">
      <w:pPr>
        <w:framePr w:w="7043" w:wrap="auto" w:hAnchor="text" w:x="1817" w:y="65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either or blocks depend on condition using if-then-else form as follows.</w:t>
      </w:r>
    </w:p>
    <w:p w:rsidR="008F1B07" w:rsidRDefault="008F1B07">
      <w:pPr>
        <w:framePr w:w="3747" w:wrap="auto" w:hAnchor="text" w:x="1817" w:y="70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IF &lt;boolean_expression&gt; THEN</w:t>
      </w:r>
    </w:p>
    <w:p w:rsidR="008F1B07" w:rsidRDefault="008F1B07">
      <w:pPr>
        <w:framePr w:w="2869" w:wrap="auto" w:hAnchor="text" w:x="1817" w:y="74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True block statements;</w:t>
      </w:r>
    </w:p>
    <w:p w:rsidR="008F1B07" w:rsidRDefault="008F1B07">
      <w:pPr>
        <w:framePr w:w="1261" w:wrap="auto" w:hAnchor="text" w:x="1817" w:y="78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ELSE</w:t>
      </w:r>
    </w:p>
    <w:p w:rsidR="008F1B07" w:rsidRDefault="008F1B07">
      <w:pPr>
        <w:framePr w:w="2898" w:wrap="auto" w:hAnchor="text" w:x="1817" w:y="83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False block statements;</w:t>
      </w:r>
    </w:p>
    <w:p w:rsidR="008F1B07" w:rsidRDefault="008F1B07">
      <w:pPr>
        <w:framePr w:w="1510" w:wrap="auto" w:hAnchor="text" w:x="1817" w:y="874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END IF;</w:t>
      </w:r>
    </w:p>
    <w:p w:rsidR="008F1B07" w:rsidRDefault="008F1B07">
      <w:pPr>
        <w:framePr w:w="8951" w:wrap="auto" w:hAnchor="text" w:x="1817" w:y="91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True block statements are executed only if the condition is satisfied otherwise the else</w:t>
      </w:r>
    </w:p>
    <w:p w:rsidR="008F1B07" w:rsidRDefault="008F1B07">
      <w:pPr>
        <w:framePr w:w="2906" w:wrap="auto" w:hAnchor="text" w:x="1817" w:y="9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portion will be executed.</w:t>
      </w:r>
    </w:p>
    <w:p w:rsidR="008F1B07" w:rsidRDefault="008F1B07">
      <w:pPr>
        <w:framePr w:w="1535" w:wrap="auto" w:hAnchor="text" w:x="1817" w:y="100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</w:t>
      </w:r>
    </w:p>
    <w:p w:rsidR="008F1B07" w:rsidRDefault="008F1B07">
      <w:pPr>
        <w:framePr w:w="6639" w:wrap="auto" w:hAnchor="text" w:x="1817" w:y="104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Accept number from a user and find out whether it is Odd or Even.</w:t>
      </w:r>
    </w:p>
    <w:p w:rsidR="008F1B07" w:rsidRDefault="008F1B07">
      <w:pPr>
        <w:framePr w:w="1385" w:wrap="auto" w:hAnchor="text" w:x="1817" w:y="108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Declare</w:t>
      </w:r>
    </w:p>
    <w:p w:rsidR="008F1B07" w:rsidRDefault="008F1B07">
      <w:pPr>
        <w:framePr w:w="1885" w:wrap="auto" w:hAnchor="text" w:x="1817" w:y="112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num number;</w:t>
      </w:r>
    </w:p>
    <w:p w:rsidR="008F1B07" w:rsidRDefault="008F1B07">
      <w:pPr>
        <w:framePr w:w="1225" w:wrap="auto" w:hAnchor="text" w:x="1817" w:y="11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Begin</w:t>
      </w:r>
    </w:p>
    <w:p w:rsidR="008F1B07" w:rsidRDefault="008F1B07">
      <w:pPr>
        <w:framePr w:w="2016" w:wrap="auto" w:hAnchor="text" w:x="1817" w:y="121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num := &amp;num;</w:t>
      </w:r>
    </w:p>
    <w:p w:rsidR="008F1B07" w:rsidRDefault="008F1B07">
      <w:pPr>
        <w:framePr w:w="2774" w:wrap="auto" w:hAnchor="text" w:x="1817" w:y="125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if mod(num,2) = 0 then</w:t>
      </w:r>
    </w:p>
    <w:p w:rsidR="008F1B07" w:rsidRDefault="008F1B07">
      <w:pPr>
        <w:framePr w:w="3888" w:wrap="auto" w:hAnchor="text" w:x="1817" w:y="130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dbms_output.put_line(no,’is even’);</w:t>
      </w:r>
    </w:p>
    <w:p w:rsidR="008F1B07" w:rsidRDefault="008F1B07">
      <w:pPr>
        <w:framePr w:w="1045" w:wrap="auto" w:hAnchor="text" w:x="1817" w:y="134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else</w:t>
      </w:r>
    </w:p>
    <w:p w:rsidR="008F1B07" w:rsidRDefault="008F1B07">
      <w:pPr>
        <w:framePr w:w="3860" w:wrap="auto" w:hAnchor="text" w:x="1817" w:y="138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dbms_output.put_line(no,’is Odd’);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1969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93</w:t>
      </w:r>
    </w:p>
    <w:p w:rsidR="008F1B07" w:rsidRDefault="008F1B07">
      <w:pPr>
        <w:framePr w:w="1269" w:wrap="auto" w:hAnchor="text" w:x="1817" w:y="1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end if;</w:t>
      </w:r>
    </w:p>
    <w:p w:rsidR="008F1B07" w:rsidRDefault="008F1B07">
      <w:pPr>
        <w:framePr w:w="1116" w:wrap="auto" w:hAnchor="text" w:x="1817" w:y="18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End;</w:t>
      </w:r>
    </w:p>
    <w:p w:rsidR="008F1B07" w:rsidRDefault="008F1B07">
      <w:pPr>
        <w:framePr w:w="761" w:wrap="auto" w:hAnchor="text" w:x="1817" w:y="23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/</w:t>
      </w:r>
    </w:p>
    <w:p w:rsidR="008F1B07" w:rsidRDefault="008F1B07">
      <w:pPr>
        <w:framePr w:w="1535" w:wrap="auto" w:hAnchor="text" w:x="1817" w:y="27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</w:t>
      </w:r>
    </w:p>
    <w:p w:rsidR="008F1B07" w:rsidRDefault="008F1B07">
      <w:pPr>
        <w:framePr w:w="8937" w:wrap="auto" w:hAnchor="text" w:x="1817" w:y="31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Accept employee number from a user and increase its salary depends on the current salary as</w:t>
      </w:r>
    </w:p>
    <w:p w:rsidR="008F1B07" w:rsidRDefault="008F1B07">
      <w:pPr>
        <w:framePr w:w="1413" w:wrap="auto" w:hAnchor="text" w:x="1817" w:y="36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follows.</w:t>
      </w:r>
    </w:p>
    <w:p w:rsidR="008F1B07" w:rsidRDefault="008F1B07">
      <w:pPr>
        <w:framePr w:w="2351" w:wrap="auto" w:hAnchor="text" w:x="1817" w:y="44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Salary Increment</w:t>
      </w:r>
    </w:p>
    <w:p w:rsidR="008F1B07" w:rsidRDefault="008F1B07">
      <w:pPr>
        <w:framePr w:w="2133" w:wrap="auto" w:hAnchor="text" w:x="1817" w:y="48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&gt;= 5000 12.5%;</w:t>
      </w:r>
    </w:p>
    <w:p w:rsidR="008F1B07" w:rsidRDefault="008F1B07">
      <w:pPr>
        <w:framePr w:w="1727" w:wrap="auto" w:hAnchor="text" w:x="1817" w:y="53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&lt;5000 11%</w:t>
      </w:r>
    </w:p>
    <w:p w:rsidR="008F1B07" w:rsidRDefault="008F1B07">
      <w:pPr>
        <w:framePr w:w="1385" w:wrap="auto" w:hAnchor="text" w:x="1817" w:y="5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Declare</w:t>
      </w:r>
    </w:p>
    <w:p w:rsidR="008F1B07" w:rsidRDefault="008F1B07">
      <w:pPr>
        <w:framePr w:w="2170" w:wrap="auto" w:hAnchor="text" w:x="1817" w:y="61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sal number(9,2);</w:t>
      </w:r>
    </w:p>
    <w:p w:rsidR="008F1B07" w:rsidRDefault="008F1B07">
      <w:pPr>
        <w:framePr w:w="2809" w:wrap="auto" w:hAnchor="text" w:x="1817" w:y="65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num emp.empno%type;</w:t>
      </w:r>
    </w:p>
    <w:p w:rsidR="008F1B07" w:rsidRDefault="008F1B07">
      <w:pPr>
        <w:framePr w:w="2109" w:wrap="auto" w:hAnchor="text" w:x="1817" w:y="70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pf number(9,2);</w:t>
      </w:r>
    </w:p>
    <w:p w:rsidR="008F1B07" w:rsidRDefault="008F1B07">
      <w:pPr>
        <w:framePr w:w="1225" w:wrap="auto" w:hAnchor="text" w:x="1817" w:y="74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Begin</w:t>
      </w:r>
    </w:p>
    <w:p w:rsidR="008F1B07" w:rsidRDefault="008F1B07">
      <w:pPr>
        <w:framePr w:w="2016" w:wrap="auto" w:hAnchor="text" w:x="1817" w:y="78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num := &amp;num;</w:t>
      </w:r>
    </w:p>
    <w:p w:rsidR="008F1B07" w:rsidRDefault="008F1B07">
      <w:pPr>
        <w:framePr w:w="5284" w:wrap="auto" w:hAnchor="text" w:x="1817" w:y="83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Select salary into sal from emp where empno=num;</w:t>
      </w:r>
    </w:p>
    <w:p w:rsidR="008F1B07" w:rsidRDefault="008F1B07">
      <w:pPr>
        <w:framePr w:w="2386" w:wrap="auto" w:hAnchor="text" w:x="1817" w:y="8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If sal &gt;= 5000 then</w:t>
      </w:r>
    </w:p>
    <w:p w:rsidR="008F1B07" w:rsidRDefault="008F1B07">
      <w:pPr>
        <w:framePr w:w="6567" w:wrap="auto" w:hAnchor="text" w:x="2148" w:y="91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update emp set salary = salary+(salary*0.125)where empno=num;</w:t>
      </w:r>
    </w:p>
    <w:p w:rsidR="008F1B07" w:rsidRDefault="008F1B07">
      <w:pPr>
        <w:framePr w:w="1045" w:wrap="auto" w:hAnchor="text" w:x="1817" w:y="9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else</w:t>
      </w:r>
    </w:p>
    <w:p w:rsidR="008F1B07" w:rsidRDefault="008F1B07">
      <w:pPr>
        <w:framePr w:w="6616" w:wrap="auto" w:hAnchor="text" w:x="1985" w:y="100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update emp set salary = salary + (salary*0.11) where empno=num;</w:t>
      </w:r>
    </w:p>
    <w:p w:rsidR="008F1B07" w:rsidRDefault="008F1B07">
      <w:pPr>
        <w:framePr w:w="1269" w:wrap="auto" w:hAnchor="text" w:x="1817" w:y="104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end if;</w:t>
      </w:r>
    </w:p>
    <w:p w:rsidR="008F1B07" w:rsidRDefault="008F1B07">
      <w:pPr>
        <w:framePr w:w="1116" w:wrap="auto" w:hAnchor="text" w:x="1817" w:y="108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End;</w:t>
      </w:r>
    </w:p>
    <w:p w:rsidR="008F1B07" w:rsidRDefault="008F1B07">
      <w:pPr>
        <w:framePr w:w="761" w:wrap="auto" w:hAnchor="text" w:x="1817" w:y="112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/</w:t>
      </w:r>
    </w:p>
    <w:p w:rsidR="008F1B07" w:rsidRDefault="008F1B07">
      <w:pPr>
        <w:framePr w:w="2329" w:wrap="auto" w:hAnchor="text" w:x="1817" w:y="117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If-then-elsif form</w:t>
      </w:r>
    </w:p>
    <w:p w:rsidR="008F1B07" w:rsidRDefault="008F1B07">
      <w:pPr>
        <w:framePr w:w="5566" w:wrap="auto" w:hAnchor="text" w:x="1817" w:y="121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This form is used to select one of multiple alternatives.</w:t>
      </w:r>
    </w:p>
    <w:p w:rsidR="008F1B07" w:rsidRDefault="008F1B07">
      <w:pPr>
        <w:framePr w:w="3863" w:wrap="auto" w:hAnchor="text" w:x="1817" w:y="125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IF &lt;boolean_expression1&gt; THEN</w:t>
      </w:r>
    </w:p>
    <w:p w:rsidR="008F1B07" w:rsidRDefault="008F1B07">
      <w:pPr>
        <w:framePr w:w="1777" w:wrap="auto" w:hAnchor="text" w:x="1817" w:y="130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statements;</w:t>
      </w:r>
    </w:p>
    <w:p w:rsidR="008F1B07" w:rsidRDefault="008F1B07">
      <w:pPr>
        <w:framePr w:w="4219" w:wrap="auto" w:hAnchor="text" w:x="1817" w:y="134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ELSIf &lt;boolean_expression2&gt; THEN</w:t>
      </w:r>
    </w:p>
    <w:p w:rsidR="008F1B07" w:rsidRDefault="008F1B07">
      <w:pPr>
        <w:framePr w:w="1777" w:wrap="auto" w:hAnchor="text" w:x="1817" w:y="138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statements;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1969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94</w:t>
      </w:r>
    </w:p>
    <w:p w:rsidR="008F1B07" w:rsidRDefault="008F1B07">
      <w:pPr>
        <w:framePr w:w="4219" w:wrap="auto" w:hAnchor="text" w:x="1817" w:y="14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ELSIf &lt;boolean_expression2&gt; THEN</w:t>
      </w:r>
    </w:p>
    <w:p w:rsidR="008F1B07" w:rsidRDefault="008F1B07">
      <w:pPr>
        <w:framePr w:w="1777" w:wrap="auto" w:hAnchor="text" w:x="1817" w:y="18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statements;</w:t>
      </w:r>
    </w:p>
    <w:p w:rsidR="008F1B07" w:rsidRDefault="008F1B07">
      <w:pPr>
        <w:framePr w:w="2897" w:wrap="auto" w:hAnchor="text" w:x="1817" w:y="23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——————————</w:t>
      </w:r>
    </w:p>
    <w:p w:rsidR="008F1B07" w:rsidRDefault="008F1B07">
      <w:pPr>
        <w:framePr w:w="2897" w:wrap="auto" w:hAnchor="text" w:x="1817" w:y="27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——————————</w:t>
      </w:r>
    </w:p>
    <w:p w:rsidR="008F1B07" w:rsidRDefault="008F1B07">
      <w:pPr>
        <w:framePr w:w="1510" w:wrap="auto" w:hAnchor="text" w:x="1817" w:y="31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END IF;</w:t>
      </w:r>
    </w:p>
    <w:p w:rsidR="008F1B07" w:rsidRDefault="008F1B07">
      <w:pPr>
        <w:framePr w:w="1535" w:wrap="auto" w:hAnchor="text" w:x="1817" w:y="36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</w:t>
      </w:r>
    </w:p>
    <w:p w:rsidR="008F1B07" w:rsidRDefault="008F1B07">
      <w:pPr>
        <w:framePr w:w="1385" w:wrap="auto" w:hAnchor="text" w:x="1817" w:y="40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Declare</w:t>
      </w:r>
    </w:p>
    <w:p w:rsidR="008F1B07" w:rsidRDefault="008F1B07">
      <w:pPr>
        <w:framePr w:w="2361" w:wrap="auto" w:hAnchor="text" w:x="1817" w:y="4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sal emp.sal%type;</w:t>
      </w:r>
    </w:p>
    <w:p w:rsidR="008F1B07" w:rsidRDefault="008F1B07">
      <w:pPr>
        <w:framePr w:w="2790" w:wrap="auto" w:hAnchor="text" w:x="1817" w:y="48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eno emp.empno%type;</w:t>
      </w:r>
    </w:p>
    <w:p w:rsidR="008F1B07" w:rsidRDefault="008F1B07">
      <w:pPr>
        <w:framePr w:w="1225" w:wrap="auto" w:hAnchor="text" w:x="1817" w:y="53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Begin</w:t>
      </w:r>
    </w:p>
    <w:p w:rsidR="008F1B07" w:rsidRDefault="008F1B07">
      <w:pPr>
        <w:framePr w:w="1899" w:wrap="auto" w:hAnchor="text" w:x="2046" w:y="5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Eno := &amp;eno;</w:t>
      </w:r>
    </w:p>
    <w:p w:rsidR="008F1B07" w:rsidRDefault="008F1B07">
      <w:pPr>
        <w:framePr w:w="5200" w:wrap="auto" w:hAnchor="text" w:x="2046" w:y="61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Select salary into sal from emp where empno=eno;</w:t>
      </w:r>
    </w:p>
    <w:p w:rsidR="008F1B07" w:rsidRDefault="008F1B07">
      <w:pPr>
        <w:framePr w:w="2358" w:wrap="auto" w:hAnchor="text" w:x="2046" w:y="65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if sal &gt; 10000 then</w:t>
      </w:r>
    </w:p>
    <w:p w:rsidR="008F1B07" w:rsidRDefault="008F1B07">
      <w:pPr>
        <w:framePr w:w="5326" w:wrap="auto" w:hAnchor="text" w:x="1929" w:y="70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dbms_output.put_line(‘Salary is more than 10000’);</w:t>
      </w:r>
    </w:p>
    <w:p w:rsidR="008F1B07" w:rsidRDefault="008F1B07">
      <w:pPr>
        <w:framePr w:w="2616" w:wrap="auto" w:hAnchor="text" w:x="2046" w:y="74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elsif sal &gt;= 7000 then</w:t>
      </w:r>
    </w:p>
    <w:p w:rsidR="008F1B07" w:rsidRDefault="008F1B07">
      <w:pPr>
        <w:framePr w:w="5858" w:wrap="auto" w:hAnchor="text" w:x="1929" w:y="78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dbms_output.put_line(‘salary is between 7000 to 10000’);</w:t>
      </w:r>
    </w:p>
    <w:p w:rsidR="008F1B07" w:rsidRDefault="008F1B07">
      <w:pPr>
        <w:framePr w:w="1035" w:wrap="auto" w:hAnchor="text" w:x="2046" w:y="83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else</w:t>
      </w:r>
    </w:p>
    <w:p w:rsidR="008F1B07" w:rsidRDefault="008F1B07">
      <w:pPr>
        <w:framePr w:w="5088" w:wrap="auto" w:hAnchor="text" w:x="2209" w:y="8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dbms_output.put_line(‘Salary is less than 7000’);</w:t>
      </w:r>
    </w:p>
    <w:p w:rsidR="008F1B07" w:rsidRDefault="008F1B07">
      <w:pPr>
        <w:framePr w:w="1265" w:wrap="auto" w:hAnchor="text" w:x="1990" w:y="91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end if;</w:t>
      </w:r>
    </w:p>
    <w:p w:rsidR="008F1B07" w:rsidRDefault="008F1B07">
      <w:pPr>
        <w:framePr w:w="1116" w:wrap="auto" w:hAnchor="text" w:x="1817" w:y="9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End;</w:t>
      </w:r>
    </w:p>
    <w:p w:rsidR="008F1B07" w:rsidRDefault="008F1B07">
      <w:pPr>
        <w:framePr w:w="761" w:wrap="auto" w:hAnchor="text" w:x="1817" w:y="100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/</w:t>
      </w:r>
    </w:p>
    <w:p w:rsidR="008F1B07" w:rsidRDefault="008F1B07">
      <w:pPr>
        <w:framePr w:w="3114" w:wrap="auto" w:hAnchor="text" w:x="1817" w:y="104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Iterative Control / Loops</w:t>
      </w:r>
    </w:p>
    <w:p w:rsidR="008F1B07" w:rsidRDefault="008F1B07">
      <w:pPr>
        <w:framePr w:w="8952" w:wrap="auto" w:hAnchor="text" w:x="1817" w:y="108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PL/SQL provides a facility for executing statements repeatedly, via loops. In PL/SQL we</w:t>
      </w:r>
    </w:p>
    <w:p w:rsidR="008F1B07" w:rsidRDefault="008F1B07">
      <w:pPr>
        <w:framePr w:w="6177" w:wrap="auto" w:hAnchor="text" w:x="1817" w:y="112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have three loops as follows to execute statements repetitively.</w:t>
      </w:r>
    </w:p>
    <w:p w:rsidR="008F1B07" w:rsidRDefault="008F1B07">
      <w:pPr>
        <w:framePr w:w="1911" w:wrap="auto" w:hAnchor="text" w:x="1817" w:y="11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• Simple loop</w:t>
      </w:r>
    </w:p>
    <w:p w:rsidR="008F1B07" w:rsidRDefault="008F1B07">
      <w:pPr>
        <w:framePr w:w="1822" w:wrap="auto" w:hAnchor="text" w:x="1817" w:y="121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• While loop</w:t>
      </w:r>
    </w:p>
    <w:p w:rsidR="008F1B07" w:rsidRDefault="008F1B07">
      <w:pPr>
        <w:framePr w:w="1589" w:wrap="auto" w:hAnchor="text" w:x="1817" w:y="125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• For loop</w:t>
      </w:r>
    </w:p>
    <w:p w:rsidR="008F1B07" w:rsidRDefault="008F1B07">
      <w:pPr>
        <w:framePr w:w="1811" w:wrap="auto" w:hAnchor="text" w:x="1817" w:y="130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Simple loop</w:t>
      </w:r>
    </w:p>
    <w:p w:rsidR="008F1B07" w:rsidRDefault="008F1B07">
      <w:pPr>
        <w:framePr w:w="5993" w:wrap="auto" w:hAnchor="text" w:x="1817" w:y="134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most basic kind of loops, simple loop have this Syntax:</w:t>
      </w:r>
    </w:p>
    <w:p w:rsidR="008F1B07" w:rsidRDefault="008F1B07">
      <w:pPr>
        <w:framePr w:w="1319" w:wrap="auto" w:hAnchor="text" w:x="1817" w:y="138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LOOP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1969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95</w:t>
      </w:r>
    </w:p>
    <w:p w:rsidR="008F1B07" w:rsidRDefault="008F1B07">
      <w:pPr>
        <w:framePr w:w="3070" w:wrap="auto" w:hAnchor="text" w:x="1873" w:y="14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Sequence_of_statements;</w:t>
      </w:r>
    </w:p>
    <w:p w:rsidR="008F1B07" w:rsidRDefault="008F1B07">
      <w:pPr>
        <w:framePr w:w="1912" w:wrap="auto" w:hAnchor="text" w:x="1817" w:y="18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END LOOP;</w:t>
      </w:r>
    </w:p>
    <w:p w:rsidR="008F1B07" w:rsidRDefault="008F1B07">
      <w:pPr>
        <w:framePr w:w="8953" w:wrap="auto" w:hAnchor="text" w:x="1817" w:y="23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ItalicMT" w:hAnsi="Times New RomanPS ItalicMT" w:cs="Times New RomanPS ItalicMT"/>
          <w:color w:val="000000"/>
          <w:sz w:val="20"/>
          <w:szCs w:val="20"/>
        </w:rPr>
        <w:t>Sequence_of_statements will be executed infinitely, since this loop has no stopping</w:t>
      </w:r>
    </w:p>
    <w:p w:rsidR="008F1B07" w:rsidRDefault="008F1B07">
      <w:pPr>
        <w:framePr w:w="8948" w:wrap="auto" w:hAnchor="text" w:x="1817" w:y="27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ItalicMT" w:hAnsi="Times New RomanPS ItalicMT" w:cs="Times New RomanPS ItalicMT"/>
          <w:color w:val="000000"/>
          <w:sz w:val="20"/>
          <w:szCs w:val="20"/>
        </w:rPr>
        <w:t xml:space="preserve">condition. We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can exit this loop via EXIT statement. General form of exit statement is as</w:t>
      </w:r>
    </w:p>
    <w:p w:rsidR="008F1B07" w:rsidRDefault="008F1B07">
      <w:pPr>
        <w:framePr w:w="1413" w:wrap="auto" w:hAnchor="text" w:x="1817" w:y="31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follows.</w:t>
      </w:r>
    </w:p>
    <w:p w:rsidR="008F1B07" w:rsidRDefault="008F1B07">
      <w:pPr>
        <w:framePr w:w="3159" w:wrap="auto" w:hAnchor="text" w:x="1817" w:y="36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EXIT [WHEN condition];</w:t>
      </w:r>
    </w:p>
    <w:p w:rsidR="008F1B07" w:rsidRDefault="008F1B07">
      <w:pPr>
        <w:framePr w:w="1535" w:wrap="auto" w:hAnchor="text" w:x="1817" w:y="44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</w:t>
      </w:r>
    </w:p>
    <w:p w:rsidR="008F1B07" w:rsidRDefault="008F1B07">
      <w:pPr>
        <w:framePr w:w="1385" w:wrap="auto" w:hAnchor="text" w:x="1817" w:y="48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Declare</w:t>
      </w:r>
    </w:p>
    <w:p w:rsidR="008F1B07" w:rsidRDefault="008F1B07">
      <w:pPr>
        <w:framePr w:w="2124" w:wrap="auto" w:hAnchor="text" w:x="1817" w:y="53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 number(2):=0;</w:t>
      </w:r>
    </w:p>
    <w:p w:rsidR="008F1B07" w:rsidRDefault="008F1B07">
      <w:pPr>
        <w:framePr w:w="1225" w:wrap="auto" w:hAnchor="text" w:x="1817" w:y="5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Begin</w:t>
      </w:r>
    </w:p>
    <w:p w:rsidR="008F1B07" w:rsidRDefault="008F1B07">
      <w:pPr>
        <w:framePr w:w="1164" w:wrap="auto" w:hAnchor="text" w:x="1817" w:y="61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Loop</w:t>
      </w:r>
    </w:p>
    <w:p w:rsidR="008F1B07" w:rsidRDefault="008F1B07">
      <w:pPr>
        <w:framePr w:w="2917" w:wrap="auto" w:hAnchor="text" w:x="2321" w:y="65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dbms_output.put_line(I);</w:t>
      </w:r>
    </w:p>
    <w:p w:rsidR="008F1B07" w:rsidRDefault="008F1B07">
      <w:pPr>
        <w:framePr w:w="1330" w:wrap="auto" w:hAnchor="text" w:x="2321" w:y="70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I:=I+1;</w:t>
      </w:r>
    </w:p>
    <w:p w:rsidR="008F1B07" w:rsidRDefault="008F1B07">
      <w:pPr>
        <w:framePr w:w="2288" w:wrap="auto" w:hAnchor="text" w:x="2321" w:y="74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Exit when (I&gt;10);</w:t>
      </w:r>
    </w:p>
    <w:p w:rsidR="008F1B07" w:rsidRDefault="008F1B07">
      <w:pPr>
        <w:framePr w:w="1573" w:wrap="auto" w:hAnchor="text" w:x="1817" w:y="78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End loop;</w:t>
      </w:r>
    </w:p>
    <w:p w:rsidR="008F1B07" w:rsidRDefault="008F1B07">
      <w:pPr>
        <w:framePr w:w="1116" w:wrap="auto" w:hAnchor="text" w:x="1817" w:y="83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End;</w:t>
      </w:r>
    </w:p>
    <w:p w:rsidR="008F1B07" w:rsidRDefault="008F1B07">
      <w:pPr>
        <w:framePr w:w="761" w:wrap="auto" w:hAnchor="text" w:x="1817" w:y="8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/</w:t>
      </w:r>
    </w:p>
    <w:p w:rsidR="008F1B07" w:rsidRDefault="008F1B07">
      <w:pPr>
        <w:framePr w:w="2021" w:wrap="auto" w:hAnchor="text" w:x="1817" w:y="91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WHILE Loop</w:t>
      </w:r>
    </w:p>
    <w:p w:rsidR="008F1B07" w:rsidRDefault="008F1B07">
      <w:pPr>
        <w:framePr w:w="2669" w:wrap="auto" w:hAnchor="text" w:x="1817" w:y="95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WHILE &lt;condition&gt;</w:t>
      </w:r>
    </w:p>
    <w:p w:rsidR="008F1B07" w:rsidRDefault="008F1B07">
      <w:pPr>
        <w:framePr w:w="1319" w:wrap="auto" w:hAnchor="text" w:x="1817" w:y="100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LOOP</w:t>
      </w:r>
    </w:p>
    <w:p w:rsidR="008F1B07" w:rsidRDefault="008F1B07">
      <w:pPr>
        <w:framePr w:w="3065" w:wrap="auto" w:hAnchor="text" w:x="2153" w:y="104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Sequence_of_statements;</w:t>
      </w:r>
    </w:p>
    <w:p w:rsidR="008F1B07" w:rsidRDefault="008F1B07">
      <w:pPr>
        <w:framePr w:w="1912" w:wrap="auto" w:hAnchor="text" w:x="1817" w:y="108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END LOOP;</w:t>
      </w:r>
    </w:p>
    <w:p w:rsidR="008F1B07" w:rsidRDefault="008F1B07">
      <w:pPr>
        <w:framePr w:w="8552" w:wrap="auto" w:hAnchor="text" w:x="2214" w:y="112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Before each iteration of the loop, condition is evaluated. If it evaluates to TRUE,</w:t>
      </w:r>
    </w:p>
    <w:p w:rsidR="008F1B07" w:rsidRDefault="008F1B07">
      <w:pPr>
        <w:framePr w:w="8949" w:wrap="auto" w:hAnchor="text" w:x="1817" w:y="11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ItalicMT" w:hAnsi="Times New RomanPS ItalicMT" w:cs="Times New RomanPS ItalicMT"/>
          <w:color w:val="000000"/>
          <w:sz w:val="20"/>
          <w:szCs w:val="20"/>
        </w:rPr>
        <w:t>sequence_of_statements is executed. If condition evaluates to FALSE or NULL, the loop is</w:t>
      </w:r>
    </w:p>
    <w:p w:rsidR="008F1B07" w:rsidRDefault="008F1B07">
      <w:pPr>
        <w:framePr w:w="6257" w:wrap="auto" w:hAnchor="text" w:x="1817" w:y="121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ItalicMT" w:hAnsi="Times New RomanPS ItalicMT" w:cs="Times New RomanPS ItalicMT"/>
          <w:color w:val="000000"/>
          <w:sz w:val="20"/>
          <w:szCs w:val="20"/>
        </w:rPr>
        <w:t xml:space="preserve">fin-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ished and control resumes after the END LOOP statement.</w:t>
      </w:r>
    </w:p>
    <w:p w:rsidR="008F1B07" w:rsidRDefault="008F1B07">
      <w:pPr>
        <w:framePr w:w="8948" w:wrap="auto" w:hAnchor="text" w:x="1817" w:y="125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only difference between simple loop and while loop is simple execute first and then it</w:t>
      </w:r>
    </w:p>
    <w:p w:rsidR="008F1B07" w:rsidRDefault="008F1B07">
      <w:pPr>
        <w:framePr w:w="8952" w:wrap="auto" w:hAnchor="text" w:x="1817" w:y="130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will check condition, so simple loop execute at least once and in while loop first it will</w:t>
      </w:r>
    </w:p>
    <w:p w:rsidR="008F1B07" w:rsidRDefault="008F1B07">
      <w:pPr>
        <w:framePr w:w="3703" w:wrap="auto" w:hAnchor="text" w:x="1817" w:y="134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check condition and then execute.</w:t>
      </w:r>
    </w:p>
    <w:p w:rsidR="008F1B07" w:rsidRDefault="008F1B07">
      <w:pPr>
        <w:framePr w:w="1535" w:wrap="auto" w:hAnchor="text" w:x="1817" w:y="138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1969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96</w:t>
      </w:r>
    </w:p>
    <w:p w:rsidR="008F1B07" w:rsidRDefault="008F1B07">
      <w:pPr>
        <w:framePr w:w="1385" w:wrap="auto" w:hAnchor="text" w:x="1817" w:y="1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Declare</w:t>
      </w:r>
    </w:p>
    <w:p w:rsidR="008F1B07" w:rsidRDefault="008F1B07">
      <w:pPr>
        <w:framePr w:w="2124" w:wrap="auto" w:hAnchor="text" w:x="1817" w:y="18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 number(2):=0;</w:t>
      </w:r>
    </w:p>
    <w:p w:rsidR="008F1B07" w:rsidRDefault="008F1B07">
      <w:pPr>
        <w:framePr w:w="1225" w:wrap="auto" w:hAnchor="text" w:x="1817" w:y="23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Begin</w:t>
      </w:r>
    </w:p>
    <w:p w:rsidR="008F1B07" w:rsidRDefault="008F1B07">
      <w:pPr>
        <w:framePr w:w="1827" w:wrap="auto" w:hAnchor="text" w:x="1817" w:y="27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While I &gt; 50</w:t>
      </w:r>
    </w:p>
    <w:p w:rsidR="008F1B07" w:rsidRDefault="008F1B07">
      <w:pPr>
        <w:framePr w:w="1094" w:wrap="auto" w:hAnchor="text" w:x="1817" w:y="31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loop</w:t>
      </w:r>
    </w:p>
    <w:p w:rsidR="008F1B07" w:rsidRDefault="008F1B07">
      <w:pPr>
        <w:framePr w:w="2900" w:wrap="auto" w:hAnchor="text" w:x="2433" w:y="36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dbms_output.put_line(i);</w:t>
      </w:r>
    </w:p>
    <w:p w:rsidR="008F1B07" w:rsidRDefault="008F1B07">
      <w:pPr>
        <w:framePr w:w="1330" w:wrap="auto" w:hAnchor="text" w:x="1817" w:y="40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I:=I+5;</w:t>
      </w:r>
    </w:p>
    <w:p w:rsidR="008F1B07" w:rsidRDefault="008F1B07">
      <w:pPr>
        <w:framePr w:w="1643" w:wrap="auto" w:hAnchor="text" w:x="1817" w:y="4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End Loop;</w:t>
      </w:r>
    </w:p>
    <w:p w:rsidR="008F1B07" w:rsidRDefault="008F1B07">
      <w:pPr>
        <w:framePr w:w="1116" w:wrap="auto" w:hAnchor="text" w:x="1817" w:y="48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End;</w:t>
      </w:r>
    </w:p>
    <w:p w:rsidR="008F1B07" w:rsidRDefault="008F1B07">
      <w:pPr>
        <w:framePr w:w="761" w:wrap="auto" w:hAnchor="text" w:x="1817" w:y="53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/</w:t>
      </w:r>
    </w:p>
    <w:p w:rsidR="008F1B07" w:rsidRDefault="008F1B07">
      <w:pPr>
        <w:framePr w:w="1713" w:wrap="auto" w:hAnchor="text" w:x="1817" w:y="61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FOR Loop</w:t>
      </w:r>
    </w:p>
    <w:p w:rsidR="008F1B07" w:rsidRDefault="008F1B07">
      <w:pPr>
        <w:framePr w:w="8948" w:wrap="auto" w:hAnchor="text" w:x="1817" w:y="65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number of iterations for simple loops and while loops is not known in advance; it</w:t>
      </w:r>
    </w:p>
    <w:p w:rsidR="008F1B07" w:rsidRDefault="008F1B07">
      <w:pPr>
        <w:framePr w:w="8953" w:wrap="auto" w:hAnchor="text" w:x="1817" w:y="70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depends on the condition. FOR loops, on the other hand, have a defined number of</w:t>
      </w:r>
    </w:p>
    <w:p w:rsidR="008F1B07" w:rsidRDefault="008F1B07">
      <w:pPr>
        <w:framePr w:w="1576" w:wrap="auto" w:hAnchor="text" w:x="1817" w:y="74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iterations.</w:t>
      </w:r>
    </w:p>
    <w:p w:rsidR="008F1B07" w:rsidRDefault="008F1B07">
      <w:pPr>
        <w:framePr w:w="6641" w:wrap="auto" w:hAnchor="text" w:x="1817" w:y="78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FOR loop_counter IN [REVERSE] LowerBound..UpperBound</w:t>
      </w:r>
    </w:p>
    <w:p w:rsidR="008F1B07" w:rsidRDefault="008F1B07">
      <w:pPr>
        <w:framePr w:w="1319" w:wrap="auto" w:hAnchor="text" w:x="1817" w:y="83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LOOP</w:t>
      </w:r>
    </w:p>
    <w:p w:rsidR="008F1B07" w:rsidRDefault="008F1B07">
      <w:pPr>
        <w:framePr w:w="3065" w:wrap="auto" w:hAnchor="text" w:x="2321" w:y="874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Sequence_of_statements;</w:t>
      </w:r>
    </w:p>
    <w:p w:rsidR="008F1B07" w:rsidRDefault="008F1B07">
      <w:pPr>
        <w:framePr w:w="1842" w:wrap="auto" w:hAnchor="text" w:x="1817" w:y="91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End LOOP;</w:t>
      </w:r>
    </w:p>
    <w:p w:rsidR="008F1B07" w:rsidRDefault="008F1B07">
      <w:pPr>
        <w:framePr w:w="8949" w:wrap="auto" w:hAnchor="text" w:x="1817" w:y="9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Where loop_counter is the implicitly declared index variable, lowerbound and upperbound</w:t>
      </w:r>
    </w:p>
    <w:p w:rsidR="008F1B07" w:rsidRDefault="008F1B07">
      <w:pPr>
        <w:framePr w:w="8594" w:wrap="auto" w:hAnchor="text" w:x="1817" w:y="100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specify the number of iterations, and sequence_of_Statements is the contents of the loop.</w:t>
      </w:r>
    </w:p>
    <w:p w:rsidR="008F1B07" w:rsidRDefault="008F1B07">
      <w:pPr>
        <w:framePr w:w="1535" w:wrap="auto" w:hAnchor="text" w:x="1817" w:y="104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</w:t>
      </w:r>
    </w:p>
    <w:p w:rsidR="008F1B07" w:rsidRDefault="008F1B07">
      <w:pPr>
        <w:framePr w:w="1385" w:wrap="auto" w:hAnchor="text" w:x="1817" w:y="108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Declare</w:t>
      </w:r>
    </w:p>
    <w:p w:rsidR="008F1B07" w:rsidRDefault="008F1B07">
      <w:pPr>
        <w:framePr w:w="2118" w:wrap="auto" w:hAnchor="text" w:x="2046" w:y="112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no number := 5;</w:t>
      </w:r>
    </w:p>
    <w:p w:rsidR="008F1B07" w:rsidRDefault="008F1B07">
      <w:pPr>
        <w:framePr w:w="1225" w:wrap="auto" w:hAnchor="text" w:x="1817" w:y="11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Begin</w:t>
      </w:r>
    </w:p>
    <w:p w:rsidR="008F1B07" w:rsidRDefault="008F1B07">
      <w:pPr>
        <w:framePr w:w="2308" w:wrap="auto" w:hAnchor="text" w:x="2046" w:y="121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For I in 1..10 loop</w:t>
      </w:r>
    </w:p>
    <w:p w:rsidR="008F1B07" w:rsidRDefault="008F1B07">
      <w:pPr>
        <w:framePr w:w="4653" w:wrap="auto" w:hAnchor="text" w:x="1873" w:y="125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dbms_output.put_line(no||‘ * ‘||I||‘ = ‘||no*I);</w:t>
      </w:r>
    </w:p>
    <w:p w:rsidR="008F1B07" w:rsidRDefault="008F1B07">
      <w:pPr>
        <w:framePr w:w="1563" w:wrap="auto" w:hAnchor="text" w:x="2046" w:y="130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End loop;</w:t>
      </w:r>
    </w:p>
    <w:p w:rsidR="008F1B07" w:rsidRDefault="008F1B07">
      <w:pPr>
        <w:framePr w:w="1116" w:wrap="auto" w:hAnchor="text" w:x="1817" w:y="134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End;</w:t>
      </w:r>
    </w:p>
    <w:p w:rsidR="008F1B07" w:rsidRDefault="008F1B07">
      <w:pPr>
        <w:framePr w:w="761" w:wrap="auto" w:hAnchor="text" w:x="1817" w:y="138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/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1969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97</w:t>
      </w:r>
    </w:p>
    <w:p w:rsidR="008F1B07" w:rsidRDefault="008F1B07">
      <w:pPr>
        <w:framePr w:w="2324" w:wrap="auto" w:hAnchor="text" w:x="1817" w:y="14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Reverse keyword</w:t>
      </w:r>
    </w:p>
    <w:p w:rsidR="008F1B07" w:rsidRDefault="008F1B07">
      <w:pPr>
        <w:framePr w:w="8950" w:wrap="auto" w:hAnchor="text" w:x="1817" w:y="18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If the REVERSE keyword is present in the FOR loop, then the loop index will iterate from</w:t>
      </w:r>
    </w:p>
    <w:p w:rsidR="008F1B07" w:rsidRDefault="008F1B07">
      <w:pPr>
        <w:framePr w:w="8955" w:wrap="auto" w:hAnchor="text" w:x="1817" w:y="23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high value to the low value. Notice that the syntax is the same; the low value is still</w:t>
      </w:r>
    </w:p>
    <w:p w:rsidR="008F1B07" w:rsidRDefault="008F1B07">
      <w:pPr>
        <w:framePr w:w="2099" w:wrap="auto" w:hAnchor="text" w:x="1817" w:y="27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referenced first.</w:t>
      </w:r>
    </w:p>
    <w:p w:rsidR="008F1B07" w:rsidRDefault="008F1B07">
      <w:pPr>
        <w:framePr w:w="1535" w:wrap="auto" w:hAnchor="text" w:x="1817" w:y="31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</w:t>
      </w:r>
    </w:p>
    <w:p w:rsidR="008F1B07" w:rsidRDefault="008F1B07">
      <w:pPr>
        <w:framePr w:w="1225" w:wrap="auto" w:hAnchor="text" w:x="1817" w:y="36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Begin</w:t>
      </w:r>
    </w:p>
    <w:p w:rsidR="008F1B07" w:rsidRDefault="008F1B07">
      <w:pPr>
        <w:framePr w:w="3421" w:wrap="auto" w:hAnchor="text" w:x="1817" w:y="40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For I in REVERSE 1..5 LOOP</w:t>
      </w:r>
    </w:p>
    <w:p w:rsidR="008F1B07" w:rsidRDefault="008F1B07">
      <w:pPr>
        <w:framePr w:w="2917" w:wrap="auto" w:hAnchor="text" w:x="2321" w:y="4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dbms_output.put_line(I);</w:t>
      </w:r>
    </w:p>
    <w:p w:rsidR="008F1B07" w:rsidRDefault="008F1B07">
      <w:pPr>
        <w:framePr w:w="1745" w:wrap="auto" w:hAnchor="text" w:x="1817" w:y="48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End LOOP;</w:t>
      </w:r>
    </w:p>
    <w:p w:rsidR="008F1B07" w:rsidRDefault="008F1B07">
      <w:pPr>
        <w:framePr w:w="1116" w:wrap="auto" w:hAnchor="text" w:x="1817" w:y="53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End;</w:t>
      </w:r>
    </w:p>
    <w:p w:rsidR="008F1B07" w:rsidRDefault="008F1B07">
      <w:pPr>
        <w:framePr w:w="761" w:wrap="auto" w:hAnchor="text" w:x="1817" w:y="5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/</w:t>
      </w:r>
    </w:p>
    <w:p w:rsidR="008F1B07" w:rsidRDefault="008F1B07">
      <w:pPr>
        <w:framePr w:w="2080" w:wrap="auto" w:hAnchor="text" w:x="1817" w:y="61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Goto Statment</w:t>
      </w:r>
    </w:p>
    <w:p w:rsidR="008F1B07" w:rsidRDefault="008F1B07">
      <w:pPr>
        <w:framePr w:w="8948" w:wrap="auto" w:hAnchor="text" w:x="1817" w:y="65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goto statement allows us to branch to a label unconditionally. The label, which is</w:t>
      </w:r>
    </w:p>
    <w:p w:rsidR="008F1B07" w:rsidRDefault="008F1B07">
      <w:pPr>
        <w:framePr w:w="8951" w:wrap="auto" w:hAnchor="text" w:x="1817" w:y="70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enclosed within double angular brackets, must precede an executable SQL or a PL/SQL</w:t>
      </w:r>
    </w:p>
    <w:p w:rsidR="008F1B07" w:rsidRDefault="008F1B07">
      <w:pPr>
        <w:framePr w:w="8955" w:wrap="auto" w:hAnchor="text" w:x="1817" w:y="74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block. When ex- ecuted, the goto statement transfers control to the labeled statement or a</w:t>
      </w:r>
    </w:p>
    <w:p w:rsidR="008F1B07" w:rsidRDefault="008F1B07">
      <w:pPr>
        <w:framePr w:w="1240" w:wrap="auto" w:hAnchor="text" w:x="1817" w:y="78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block.</w:t>
      </w:r>
    </w:p>
    <w:p w:rsidR="008F1B07" w:rsidRDefault="008F1B07">
      <w:pPr>
        <w:framePr w:w="1535" w:wrap="auto" w:hAnchor="text" w:x="1817" w:y="83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</w:t>
      </w:r>
    </w:p>
    <w:p w:rsidR="008F1B07" w:rsidRDefault="008F1B07">
      <w:pPr>
        <w:framePr w:w="1385" w:wrap="auto" w:hAnchor="text" w:x="1817" w:y="8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Declare</w:t>
      </w:r>
    </w:p>
    <w:p w:rsidR="008F1B07" w:rsidRDefault="008F1B07">
      <w:pPr>
        <w:framePr w:w="2011" w:wrap="auto" w:hAnchor="text" w:x="1817" w:y="91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no number:=1;</w:t>
      </w:r>
    </w:p>
    <w:p w:rsidR="008F1B07" w:rsidRDefault="008F1B07">
      <w:pPr>
        <w:framePr w:w="1225" w:wrap="auto" w:hAnchor="text" w:x="1817" w:y="9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Begin</w:t>
      </w:r>
    </w:p>
    <w:p w:rsidR="008F1B07" w:rsidRDefault="008F1B07">
      <w:pPr>
        <w:framePr w:w="2438" w:wrap="auto" w:hAnchor="text" w:x="1817" w:y="100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While no&lt;=10 loop</w:t>
      </w:r>
    </w:p>
    <w:p w:rsidR="008F1B07" w:rsidRDefault="008F1B07">
      <w:pPr>
        <w:framePr w:w="3067" w:wrap="auto" w:hAnchor="text" w:x="1985" w:y="104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dbms_output.put_line(no);</w:t>
      </w:r>
    </w:p>
    <w:p w:rsidR="008F1B07" w:rsidRDefault="008F1B07">
      <w:pPr>
        <w:framePr w:w="1731" w:wrap="auto" w:hAnchor="text" w:x="1990" w:y="108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no := no+1;</w:t>
      </w:r>
    </w:p>
    <w:p w:rsidR="008F1B07" w:rsidRDefault="008F1B07">
      <w:pPr>
        <w:framePr w:w="1906" w:wrap="auto" w:hAnchor="text" w:x="1990" w:y="112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If no = 5 then</w:t>
      </w:r>
    </w:p>
    <w:p w:rsidR="008F1B07" w:rsidRDefault="008F1B07">
      <w:pPr>
        <w:framePr w:w="1442" w:wrap="auto" w:hAnchor="text" w:x="2489" w:y="11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goto lbl;</w:t>
      </w:r>
    </w:p>
    <w:p w:rsidR="008F1B07" w:rsidRDefault="008F1B07">
      <w:pPr>
        <w:framePr w:w="1302" w:wrap="auto" w:hAnchor="text" w:x="2265" w:y="121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End if;</w:t>
      </w:r>
    </w:p>
    <w:p w:rsidR="008F1B07" w:rsidRDefault="008F1B07">
      <w:pPr>
        <w:framePr w:w="1573" w:wrap="auto" w:hAnchor="text" w:x="1817" w:y="125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End loop;</w:t>
      </w:r>
    </w:p>
    <w:p w:rsidR="008F1B07" w:rsidRDefault="008F1B07">
      <w:pPr>
        <w:framePr w:w="1434" w:wrap="auto" w:hAnchor="text" w:x="1817" w:y="130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&lt;&lt;lbl&gt;&gt;</w:t>
      </w:r>
    </w:p>
    <w:p w:rsidR="008F1B07" w:rsidRDefault="008F1B07">
      <w:pPr>
        <w:framePr w:w="5825" w:wrap="auto" w:hAnchor="text" w:x="1817" w:y="134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dbms_output.put_line(‘Number Printing from lable ‘||no);</w:t>
      </w:r>
    </w:p>
    <w:p w:rsidR="008F1B07" w:rsidRDefault="008F1B07">
      <w:pPr>
        <w:framePr w:w="1116" w:wrap="auto" w:hAnchor="text" w:x="1817" w:y="138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End;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1969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98</w:t>
      </w:r>
    </w:p>
    <w:p w:rsidR="008F1B07" w:rsidRDefault="008F1B07">
      <w:pPr>
        <w:framePr w:w="761" w:wrap="auto" w:hAnchor="text" w:x="1817" w:y="1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/</w:t>
      </w:r>
    </w:p>
    <w:p w:rsidR="008F1B07" w:rsidRDefault="008F1B07">
      <w:pPr>
        <w:framePr w:w="8947" w:wrap="auto" w:hAnchor="text" w:x="1817" w:y="18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In above example, when no is equal to 5 control transfer to label lbl and execute whatever</w:t>
      </w:r>
    </w:p>
    <w:p w:rsidR="008F1B07" w:rsidRDefault="008F1B07">
      <w:pPr>
        <w:framePr w:w="5488" w:wrap="auto" w:hAnchor="text" w:x="1817" w:y="23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men- tioned after label and stop execution of for loop.</w:t>
      </w:r>
    </w:p>
    <w:p w:rsidR="008F1B07" w:rsidRDefault="008F1B07">
      <w:pPr>
        <w:framePr w:w="2551" w:wrap="auto" w:hAnchor="text" w:x="1873" w:y="27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Exception Handling</w:t>
      </w:r>
    </w:p>
    <w:p w:rsidR="008F1B07" w:rsidRDefault="008F1B07">
      <w:pPr>
        <w:framePr w:w="1648" w:wrap="auto" w:hAnchor="text" w:x="1817" w:y="31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Exception</w:t>
      </w:r>
    </w:p>
    <w:p w:rsidR="008F1B07" w:rsidRDefault="008F1B07">
      <w:pPr>
        <w:framePr w:w="8949" w:wrap="auto" w:hAnchor="text" w:x="1817" w:y="36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One of the features of PL/SQL is the exception handling mechanism. By using exceptions</w:t>
      </w:r>
    </w:p>
    <w:p w:rsidR="008F1B07" w:rsidRDefault="008F1B07">
      <w:pPr>
        <w:framePr w:w="8951" w:wrap="auto" w:hAnchor="text" w:x="1817" w:y="40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and exception handlers, you can make your PL/SQL programs robust and able to deal with</w:t>
      </w:r>
    </w:p>
    <w:p w:rsidR="008F1B07" w:rsidRDefault="008F1B07">
      <w:pPr>
        <w:framePr w:w="8950" w:wrap="auto" w:hAnchor="text" w:x="1817" w:y="4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both unex- pected and expected errors during execution. What kind of errors can occur in a</w:t>
      </w:r>
    </w:p>
    <w:p w:rsidR="008F1B07" w:rsidRDefault="008F1B07">
      <w:pPr>
        <w:framePr w:w="8327" w:wrap="auto" w:hAnchor="text" w:x="1817" w:y="48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PL/SQL program? Errors can be classified into run-time error and compile-time error.</w:t>
      </w:r>
    </w:p>
    <w:p w:rsidR="008F1B07" w:rsidRDefault="008F1B07">
      <w:pPr>
        <w:framePr w:w="8953" w:wrap="auto" w:hAnchor="text" w:x="1817" w:y="53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Exceptions are designed for run-time error handling. Errors that occur during the</w:t>
      </w:r>
    </w:p>
    <w:p w:rsidR="008F1B07" w:rsidRDefault="008F1B07">
      <w:pPr>
        <w:framePr w:w="8950" w:wrap="auto" w:hAnchor="text" w:x="1817" w:y="5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compilation time are detected by PL/SQL engine and reported back to the user. The program</w:t>
      </w:r>
    </w:p>
    <w:p w:rsidR="008F1B07" w:rsidRDefault="008F1B07">
      <w:pPr>
        <w:framePr w:w="8950" w:wrap="auto" w:hAnchor="text" w:x="1817" w:y="61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cannot handle this, since this had yet to run. Exceptions and exception handlers are how the</w:t>
      </w:r>
    </w:p>
    <w:p w:rsidR="008F1B07" w:rsidRDefault="008F1B07">
      <w:pPr>
        <w:framePr w:w="8953" w:wrap="auto" w:hAnchor="text" w:x="1817" w:y="65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program responds to run- time errors. When an error occurs, an exception is raised. When</w:t>
      </w:r>
    </w:p>
    <w:p w:rsidR="008F1B07" w:rsidRDefault="008F1B07">
      <w:pPr>
        <w:framePr w:w="8950" w:wrap="auto" w:hAnchor="text" w:x="1817" w:y="70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this happens, control is passed to the exception handler, which is the separate section of the</w:t>
      </w:r>
    </w:p>
    <w:p w:rsidR="008F1B07" w:rsidRDefault="008F1B07">
      <w:pPr>
        <w:framePr w:w="8949" w:wrap="auto" w:hAnchor="text" w:x="1817" w:y="74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PL/SQL Block. This separates the error handling from the rest of the block, which makes the</w:t>
      </w:r>
    </w:p>
    <w:p w:rsidR="008F1B07" w:rsidRDefault="008F1B07">
      <w:pPr>
        <w:framePr w:w="8952" w:wrap="auto" w:hAnchor="text" w:x="1817" w:y="78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logic of the program easier to understand. In PL/SQL, the user can anticipate and trap for</w:t>
      </w:r>
    </w:p>
    <w:p w:rsidR="008F1B07" w:rsidRDefault="008F1B07">
      <w:pPr>
        <w:framePr w:w="5711" w:wrap="auto" w:hAnchor="text" w:x="1817" w:y="83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certain runtime errors. there are two types of exceptions:</w:t>
      </w:r>
    </w:p>
    <w:p w:rsidR="008F1B07" w:rsidRDefault="008F1B07">
      <w:pPr>
        <w:framePr w:w="3025" w:wrap="auto" w:hAnchor="text" w:x="2148" w:y="87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</w:t>
      </w:r>
      <w:r>
        <w:rPr>
          <w:rFonts w:ascii="Wingdings Regular" w:hAnsi="Wingdings Regular" w:cs="Wingdings Regular"/>
          <w:color w:val="000000"/>
          <w:sz w:val="20"/>
          <w:szCs w:val="20"/>
        </w:rPr>
        <w:t xml:space="preserve">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Predefined Exceptions</w:t>
      </w:r>
    </w:p>
    <w:p w:rsidR="008F1B07" w:rsidRDefault="008F1B07">
      <w:pPr>
        <w:framePr w:w="3217" w:wrap="auto" w:hAnchor="text" w:x="2148" w:y="91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</w:t>
      </w:r>
      <w:r>
        <w:rPr>
          <w:rFonts w:ascii="Wingdings Regular" w:hAnsi="Wingdings Regular" w:cs="Wingdings Regular"/>
          <w:color w:val="000000"/>
          <w:sz w:val="20"/>
          <w:szCs w:val="20"/>
        </w:rPr>
        <w:t xml:space="preserve">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User-defined Exceptions</w:t>
      </w:r>
    </w:p>
    <w:p w:rsidR="008F1B07" w:rsidRDefault="008F1B07">
      <w:pPr>
        <w:framePr w:w="6438" w:wrap="auto" w:hAnchor="text" w:x="1817" w:y="9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R Exceptions can be internally defined by Oracle or by the user.</w:t>
      </w:r>
    </w:p>
    <w:p w:rsidR="008F1B07" w:rsidRDefault="008F1B07">
      <w:pPr>
        <w:framePr w:w="2891" w:wrap="auto" w:hAnchor="text" w:x="1817" w:y="100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Pre-defined Exceptions</w:t>
      </w:r>
    </w:p>
    <w:p w:rsidR="008F1B07" w:rsidRDefault="008F1B07">
      <w:pPr>
        <w:framePr w:w="8951" w:wrap="auto" w:hAnchor="text" w:x="1817" w:y="104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Pre-defined exception is raised implicitly (automatically) when PL/SQL block or any of</w:t>
      </w:r>
    </w:p>
    <w:p w:rsidR="008F1B07" w:rsidRDefault="008F1B07">
      <w:pPr>
        <w:framePr w:w="8950" w:wrap="auto" w:hAnchor="text" w:x="1817" w:y="108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its statement violets Oracle rule. Those errors, which are frequently occur, are assign as a</w:t>
      </w:r>
    </w:p>
    <w:p w:rsidR="008F1B07" w:rsidRDefault="008F1B07">
      <w:pPr>
        <w:framePr w:w="3535" w:wrap="auto" w:hAnchor="text" w:x="1817" w:y="112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predefined exception by Oracle.</w:t>
      </w:r>
    </w:p>
    <w:p w:rsidR="008F1B07" w:rsidRDefault="008F1B07">
      <w:pPr>
        <w:framePr w:w="4551" w:wrap="auto" w:hAnchor="text" w:x="1817" w:y="11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Then General form Exception Handling is :</w:t>
      </w:r>
    </w:p>
    <w:p w:rsidR="008F1B07" w:rsidRDefault="008F1B07">
      <w:pPr>
        <w:framePr w:w="1422" w:wrap="auto" w:hAnchor="text" w:x="1817" w:y="121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Declare</w:t>
      </w:r>
    </w:p>
    <w:p w:rsidR="008F1B07" w:rsidRDefault="008F1B07">
      <w:pPr>
        <w:framePr w:w="866" w:wrap="auto" w:hAnchor="text" w:x="1817" w:y="125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...</w:t>
      </w:r>
    </w:p>
    <w:p w:rsidR="008F1B07" w:rsidRDefault="008F1B07">
      <w:pPr>
        <w:framePr w:w="1237" w:wrap="auto" w:hAnchor="text" w:x="1817" w:y="130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Begin</w:t>
      </w:r>
    </w:p>
    <w:p w:rsidR="008F1B07" w:rsidRDefault="008F1B07">
      <w:pPr>
        <w:framePr w:w="866" w:wrap="auto" w:hAnchor="text" w:x="1817" w:y="134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...</w:t>
      </w:r>
    </w:p>
    <w:p w:rsidR="008F1B07" w:rsidRDefault="008F1B07">
      <w:pPr>
        <w:framePr w:w="1648" w:wrap="auto" w:hAnchor="text" w:x="1817" w:y="138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Exception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1969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99</w:t>
      </w:r>
    </w:p>
    <w:p w:rsidR="008F1B07" w:rsidRDefault="008F1B07">
      <w:pPr>
        <w:framePr w:w="2964" w:wrap="auto" w:hAnchor="text" w:x="1817" w:y="14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When Exception_1 then</w:t>
      </w:r>
    </w:p>
    <w:p w:rsidR="008F1B07" w:rsidRDefault="008F1B07">
      <w:pPr>
        <w:framePr w:w="2211" w:wrap="auto" w:hAnchor="text" w:x="1990" w:y="18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&lt;Statement(s)&gt;;</w:t>
      </w:r>
    </w:p>
    <w:p w:rsidR="008F1B07" w:rsidRDefault="008F1B07">
      <w:pPr>
        <w:framePr w:w="2965" w:wrap="auto" w:hAnchor="text" w:x="1817" w:y="23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When Exception_2 then</w:t>
      </w:r>
    </w:p>
    <w:p w:rsidR="008F1B07" w:rsidRDefault="008F1B07">
      <w:pPr>
        <w:framePr w:w="2211" w:wrap="auto" w:hAnchor="text" w:x="1990" w:y="27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&lt;Statement(s)&gt;;</w:t>
      </w:r>
    </w:p>
    <w:p w:rsidR="008F1B07" w:rsidRDefault="008F1B07">
      <w:pPr>
        <w:framePr w:w="866" w:wrap="auto" w:hAnchor="text" w:x="1817" w:y="31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...</w:t>
      </w:r>
    </w:p>
    <w:p w:rsidR="008F1B07" w:rsidRDefault="008F1B07">
      <w:pPr>
        <w:framePr w:w="1165" w:wrap="auto" w:hAnchor="text" w:x="1817" w:y="36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End;</w:t>
      </w:r>
    </w:p>
    <w:p w:rsidR="008F1B07" w:rsidRDefault="008F1B07">
      <w:pPr>
        <w:framePr w:w="761" w:wrap="auto" w:hAnchor="text" w:x="1817" w:y="40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/</w:t>
      </w:r>
    </w:p>
    <w:p w:rsidR="008F1B07" w:rsidRDefault="008F1B07">
      <w:pPr>
        <w:framePr w:w="8946" w:wrap="auto" w:hAnchor="text" w:x="1817" w:y="4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In this syntax, Exception_1 and Exception_2 are the names of the predefined exceptions.</w:t>
      </w:r>
    </w:p>
    <w:p w:rsidR="008F1B07" w:rsidRDefault="008F1B07">
      <w:pPr>
        <w:framePr w:w="8320" w:wrap="auto" w:hAnchor="text" w:x="1817" w:y="48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State- </w:t>
      </w:r>
      <w:r>
        <w:rPr>
          <w:rFonts w:ascii="Times New RomanPS ItalicMT" w:hAnsi="Times New RomanPS ItalicMT" w:cs="Times New RomanPS ItalicMT"/>
          <w:color w:val="000000"/>
          <w:sz w:val="20"/>
          <w:szCs w:val="20"/>
        </w:rPr>
        <w:t>ments are the valid code that will be executed if the exception name is satisfied.</w:t>
      </w:r>
    </w:p>
    <w:p w:rsidR="008F1B07" w:rsidRDefault="008F1B07">
      <w:pPr>
        <w:framePr w:w="8950" w:wrap="auto" w:hAnchor="text" w:x="1817" w:y="53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Oracle server defines several errors with standard names. Although every Oracle error</w:t>
      </w:r>
    </w:p>
    <w:p w:rsidR="008F1B07" w:rsidRDefault="008F1B07">
      <w:pPr>
        <w:framePr w:w="8957" w:wrap="auto" w:hAnchor="text" w:x="1817" w:y="5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has a number, the errors must be referenced by name. PL/SQL has predefined some common</w:t>
      </w:r>
    </w:p>
    <w:p w:rsidR="008F1B07" w:rsidRDefault="008F1B07">
      <w:pPr>
        <w:framePr w:w="8955" w:wrap="auto" w:hAnchor="text" w:x="1817" w:y="61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Oracle errors and exceptions. Some of these predefined exception names are </w:t>
      </w:r>
      <w:r>
        <w:rPr>
          <w:rFonts w:ascii="Times New RomanPS Bold ItalicMT" w:hAnsi="Times New RomanPS Bold ItalicMT" w:cs="Times New RomanPS Bold ItalicMT"/>
          <w:color w:val="000000"/>
          <w:sz w:val="20"/>
          <w:szCs w:val="20"/>
        </w:rPr>
        <w:t>Sr. Exception</w:t>
      </w:r>
    </w:p>
    <w:p w:rsidR="008F1B07" w:rsidRDefault="008F1B07">
      <w:pPr>
        <w:framePr w:w="1760" w:wrap="auto" w:hAnchor="text" w:x="1817" w:y="65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 ItalicMT" w:hAnsi="Times New RomanPS Bold ItalicMT" w:cs="Times New RomanPS Bold ItalicMT"/>
          <w:color w:val="000000"/>
          <w:sz w:val="20"/>
          <w:szCs w:val="20"/>
        </w:rPr>
        <w:t>Description</w:t>
      </w:r>
    </w:p>
    <w:p w:rsidR="008F1B07" w:rsidRDefault="008F1B07">
      <w:pPr>
        <w:framePr w:w="4766" w:wrap="auto" w:hAnchor="text" w:x="1817" w:y="70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 No_Data_Found SELECT returned no rows</w:t>
      </w:r>
    </w:p>
    <w:p w:rsidR="008F1B07" w:rsidRDefault="008F1B07">
      <w:pPr>
        <w:framePr w:w="7102" w:wrap="auto" w:hAnchor="text" w:x="1817" w:y="74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2 Too_many_rows SELECT into statement returned more than one row.</w:t>
      </w:r>
    </w:p>
    <w:p w:rsidR="008F1B07" w:rsidRDefault="008F1B07">
      <w:pPr>
        <w:framePr w:w="7275" w:wrap="auto" w:hAnchor="text" w:x="1817" w:y="78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3 Invalid_cursor This exception is raised when we violet cursor operation.</w:t>
      </w:r>
    </w:p>
    <w:p w:rsidR="008F1B07" w:rsidRDefault="008F1B07">
      <w:pPr>
        <w:framePr w:w="6464" w:wrap="auto" w:hAnchor="text" w:x="1817" w:y="83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For example, when we try to close a cursor, which is not opened.</w:t>
      </w:r>
    </w:p>
    <w:p w:rsidR="008F1B07" w:rsidRDefault="008F1B07">
      <w:pPr>
        <w:framePr w:w="8175" w:wrap="auto" w:hAnchor="text" w:x="1817" w:y="8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4 Value_error Arithmetic, Conversion, Truncation or Constraint Error occurred. i.e.</w:t>
      </w:r>
    </w:p>
    <w:p w:rsidR="008F1B07" w:rsidRDefault="008F1B07">
      <w:pPr>
        <w:framePr w:w="4829" w:wrap="auto" w:hAnchor="text" w:x="1817" w:y="91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Attempt to insert a value with larger precision.</w:t>
      </w:r>
    </w:p>
    <w:p w:rsidR="008F1B07" w:rsidRDefault="008F1B07">
      <w:pPr>
        <w:framePr w:w="6596" w:wrap="auto" w:hAnchor="text" w:x="1817" w:y="9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5 Invalid_Number Conversion of a character to a number is failed.</w:t>
      </w:r>
    </w:p>
    <w:p w:rsidR="008F1B07" w:rsidRDefault="008F1B07">
      <w:pPr>
        <w:framePr w:w="4543" w:wrap="auto" w:hAnchor="text" w:x="1817" w:y="100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6 Zero_divide Attempted to divide by zero.</w:t>
      </w:r>
    </w:p>
    <w:p w:rsidR="008F1B07" w:rsidRDefault="008F1B07">
      <w:pPr>
        <w:framePr w:w="8728" w:wrap="auto" w:hAnchor="text" w:x="1817" w:y="104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7 Dup_val_on_Index Attempted to insert a duplicate value into a column that has a unique</w:t>
      </w:r>
    </w:p>
    <w:p w:rsidR="008F1B07" w:rsidRDefault="008F1B07">
      <w:pPr>
        <w:framePr w:w="1240" w:wrap="auto" w:hAnchor="text" w:x="1817" w:y="108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index.</w:t>
      </w:r>
    </w:p>
    <w:p w:rsidR="008F1B07" w:rsidRDefault="008F1B07">
      <w:pPr>
        <w:framePr w:w="7764" w:wrap="auto" w:hAnchor="text" w:x="1817" w:y="112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8 Cursor_already_open Attempted to open a cursor that was previously opened.</w:t>
      </w:r>
    </w:p>
    <w:p w:rsidR="008F1B07" w:rsidRDefault="008F1B07">
      <w:pPr>
        <w:framePr w:w="7619" w:wrap="auto" w:hAnchor="text" w:x="1817" w:y="11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9 Not_logged_on A database call was made without being logged into Oracle.</w:t>
      </w:r>
    </w:p>
    <w:p w:rsidR="008F1B07" w:rsidRDefault="008F1B07">
      <w:pPr>
        <w:framePr w:w="8945" w:wrap="auto" w:hAnchor="text" w:x="1817" w:y="121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10 Transaction_backed_out Usually raised when a remote portion of a transaction is rolled</w:t>
      </w:r>
    </w:p>
    <w:p w:rsidR="008F1B07" w:rsidRDefault="008F1B07">
      <w:pPr>
        <w:framePr w:w="1117" w:wrap="auto" w:hAnchor="text" w:x="1817" w:y="125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back</w:t>
      </w:r>
    </w:p>
    <w:p w:rsidR="008F1B07" w:rsidRDefault="008F1B07">
      <w:pPr>
        <w:framePr w:w="8118" w:wrap="auto" w:hAnchor="text" w:x="1817" w:y="130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11 Login_denied Login to Oracle failed because of invalid username and password.</w:t>
      </w:r>
    </w:p>
    <w:p w:rsidR="008F1B07" w:rsidRDefault="008F1B07">
      <w:pPr>
        <w:framePr w:w="6780" w:wrap="auto" w:hAnchor="text" w:x="1817" w:y="134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12 Program_error Raised if PL/SQL encounters an internal problem.</w:t>
      </w:r>
    </w:p>
    <w:p w:rsidR="008F1B07" w:rsidRDefault="008F1B07">
      <w:pPr>
        <w:framePr w:w="8035" w:wrap="auto" w:hAnchor="text" w:x="1817" w:y="138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13 Storage_error Raised if PL/SQL runs out of memory or if memory is corrupted.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2067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100</w:t>
      </w:r>
    </w:p>
    <w:p w:rsidR="008F1B07" w:rsidRDefault="008F1B07">
      <w:pPr>
        <w:framePr w:w="8193" w:wrap="auto" w:hAnchor="text" w:x="1817" w:y="1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14 Timeout_on_resource Timeout occurred while Oracle was waiting for a resource.</w:t>
      </w:r>
    </w:p>
    <w:p w:rsidR="008F1B07" w:rsidRDefault="008F1B07">
      <w:pPr>
        <w:framePr w:w="7024" w:wrap="auto" w:hAnchor="text" w:x="1817" w:y="18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15 Others This is a catchall. If the error was not trapped in the previous</w:t>
      </w:r>
    </w:p>
    <w:p w:rsidR="008F1B07" w:rsidRDefault="008F1B07">
      <w:pPr>
        <w:framePr w:w="5054" w:wrap="auto" w:hAnchor="text" w:x="1817" w:y="23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exception traps, this statement will trap the error.</w:t>
      </w:r>
    </w:p>
    <w:p w:rsidR="008F1B07" w:rsidRDefault="008F1B07">
      <w:pPr>
        <w:framePr w:w="8947" w:wrap="auto" w:hAnchor="text" w:x="1817" w:y="27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Oracle declares predefined exceptions globally in the package standard. Therefore, you do</w:t>
      </w:r>
    </w:p>
    <w:p w:rsidR="008F1B07" w:rsidRDefault="008F1B07">
      <w:pPr>
        <w:framePr w:w="3713" w:wrap="auto" w:hAnchor="text" w:x="1817" w:y="31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not need to declare them yourself.</w:t>
      </w:r>
    </w:p>
    <w:p w:rsidR="008F1B07" w:rsidRDefault="008F1B07">
      <w:pPr>
        <w:framePr w:w="1535" w:wrap="auto" w:hAnchor="text" w:x="1817" w:y="36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</w:t>
      </w:r>
    </w:p>
    <w:p w:rsidR="008F1B07" w:rsidRDefault="008F1B07">
      <w:pPr>
        <w:framePr w:w="8963" w:wrap="auto" w:hAnchor="text" w:x="1817" w:y="40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Write a PL/SQL Block to accept employee name from a user if it is exist display its salary</w:t>
      </w:r>
    </w:p>
    <w:p w:rsidR="008F1B07" w:rsidRDefault="008F1B07">
      <w:pPr>
        <w:framePr w:w="6459" w:wrap="auto" w:hAnchor="text" w:x="1817" w:y="4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otherwise display appropriate message using exception handling.</w:t>
      </w:r>
    </w:p>
    <w:p w:rsidR="008F1B07" w:rsidRDefault="008F1B07">
      <w:pPr>
        <w:framePr w:w="1385" w:wrap="auto" w:hAnchor="text" w:x="1817" w:y="48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Declare</w:t>
      </w:r>
    </w:p>
    <w:p w:rsidR="008F1B07" w:rsidRDefault="008F1B07">
      <w:pPr>
        <w:framePr w:w="2473" w:wrap="auto" w:hAnchor="text" w:x="1817" w:y="53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erec emp%rowtype;</w:t>
      </w:r>
    </w:p>
    <w:p w:rsidR="008F1B07" w:rsidRDefault="008F1B07">
      <w:pPr>
        <w:framePr w:w="2674" w:wrap="auto" w:hAnchor="text" w:x="1817" w:y="5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nm emp.ename%type;</w:t>
      </w:r>
    </w:p>
    <w:p w:rsidR="008F1B07" w:rsidRDefault="008F1B07">
      <w:pPr>
        <w:framePr w:w="1225" w:wrap="auto" w:hAnchor="text" w:x="1817" w:y="61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Begin</w:t>
      </w:r>
    </w:p>
    <w:p w:rsidR="008F1B07" w:rsidRDefault="008F1B07">
      <w:pPr>
        <w:framePr w:w="1676" w:wrap="auto" w:hAnchor="text" w:x="1817" w:y="65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nm:=&amp;nm;</w:t>
      </w:r>
    </w:p>
    <w:p w:rsidR="008F1B07" w:rsidRDefault="008F1B07">
      <w:pPr>
        <w:framePr w:w="5171" w:wrap="auto" w:hAnchor="text" w:x="1817" w:y="70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SELECT * into erec from emp where ename=nm;</w:t>
      </w:r>
    </w:p>
    <w:p w:rsidR="008F1B07" w:rsidRDefault="008F1B07">
      <w:pPr>
        <w:framePr w:w="5839" w:wrap="auto" w:hAnchor="text" w:x="1817" w:y="74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dbms_output.put_line(‘Employee Salary : ‘ || erec.salary);</w:t>
      </w:r>
    </w:p>
    <w:p w:rsidR="008F1B07" w:rsidRDefault="008F1B07">
      <w:pPr>
        <w:framePr w:w="1598" w:wrap="auto" w:hAnchor="text" w:x="1817" w:y="78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Exception</w:t>
      </w:r>
    </w:p>
    <w:p w:rsidR="008F1B07" w:rsidRDefault="008F1B07">
      <w:pPr>
        <w:framePr w:w="3190" w:wrap="auto" w:hAnchor="text" w:x="1817" w:y="83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When No_Data_Found then</w:t>
      </w:r>
    </w:p>
    <w:p w:rsidR="008F1B07" w:rsidRDefault="008F1B07">
      <w:pPr>
        <w:framePr w:w="5232" w:wrap="auto" w:hAnchor="text" w:x="1817" w:y="8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dbms_output.put_line(‘Entred name is not found’);</w:t>
      </w:r>
    </w:p>
    <w:p w:rsidR="008F1B07" w:rsidRDefault="008F1B07">
      <w:pPr>
        <w:framePr w:w="2312" w:wrap="auto" w:hAnchor="text" w:x="1817" w:y="91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When Others then</w:t>
      </w:r>
    </w:p>
    <w:p w:rsidR="008F1B07" w:rsidRDefault="008F1B07">
      <w:pPr>
        <w:framePr w:w="1153" w:wrap="auto" w:hAnchor="text" w:x="1817" w:y="9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Null;</w:t>
      </w:r>
    </w:p>
    <w:p w:rsidR="008F1B07" w:rsidRDefault="008F1B07">
      <w:pPr>
        <w:framePr w:w="1116" w:wrap="auto" w:hAnchor="text" w:x="1817" w:y="100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End;</w:t>
      </w:r>
    </w:p>
    <w:p w:rsidR="008F1B07" w:rsidRDefault="008F1B07">
      <w:pPr>
        <w:framePr w:w="761" w:wrap="auto" w:hAnchor="text" w:x="1817" w:y="104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/</w:t>
      </w:r>
    </w:p>
    <w:p w:rsidR="008F1B07" w:rsidRDefault="008F1B07">
      <w:pPr>
        <w:framePr w:w="1535" w:wrap="auto" w:hAnchor="text" w:x="1817" w:y="108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</w:t>
      </w:r>
    </w:p>
    <w:p w:rsidR="008F1B07" w:rsidRDefault="008F1B07">
      <w:pPr>
        <w:framePr w:w="8950" w:wrap="auto" w:hAnchor="text" w:x="1817" w:y="112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Write a PL/SQL Block to display the salary of that employee whose age is 45 year otherwise</w:t>
      </w:r>
    </w:p>
    <w:p w:rsidR="008F1B07" w:rsidRDefault="008F1B07">
      <w:pPr>
        <w:framePr w:w="5674" w:wrap="auto" w:hAnchor="text" w:x="1817" w:y="11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dis- play appropriate message using exception handling.</w:t>
      </w:r>
    </w:p>
    <w:p w:rsidR="008F1B07" w:rsidRDefault="008F1B07">
      <w:pPr>
        <w:framePr w:w="1385" w:wrap="auto" w:hAnchor="text" w:x="1817" w:y="121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Declare</w:t>
      </w:r>
    </w:p>
    <w:p w:rsidR="008F1B07" w:rsidRDefault="008F1B07">
      <w:pPr>
        <w:framePr w:w="2473" w:wrap="auto" w:hAnchor="text" w:x="1817" w:y="125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erec emp%rowtype;</w:t>
      </w:r>
    </w:p>
    <w:p w:rsidR="008F1B07" w:rsidRDefault="008F1B07">
      <w:pPr>
        <w:framePr w:w="1676" w:wrap="auto" w:hAnchor="text" w:x="1817" w:y="130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yr number;</w:t>
      </w:r>
    </w:p>
    <w:p w:rsidR="008F1B07" w:rsidRDefault="008F1B07">
      <w:pPr>
        <w:framePr w:w="1225" w:wrap="auto" w:hAnchor="text" w:x="1817" w:y="134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Begin</w:t>
      </w:r>
    </w:p>
    <w:p w:rsidR="008F1B07" w:rsidRDefault="008F1B07">
      <w:pPr>
        <w:framePr w:w="1596" w:wrap="auto" w:hAnchor="text" w:x="1817" w:y="138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yr := &amp;yr;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2067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101</w:t>
      </w:r>
    </w:p>
    <w:p w:rsidR="008F1B07" w:rsidRDefault="008F1B07">
      <w:pPr>
        <w:framePr w:w="7782" w:wrap="auto" w:hAnchor="text" w:x="1817" w:y="1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SELECT *into erec from emp Where round((SYSDATE-BDATE)/365),0)= 45;</w:t>
      </w:r>
    </w:p>
    <w:p w:rsidR="008F1B07" w:rsidRDefault="008F1B07">
      <w:pPr>
        <w:framePr w:w="5839" w:wrap="auto" w:hAnchor="text" w:x="1817" w:y="18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dbms_output.put_line(‘Employee Salary : ‘ || erec.salary);</w:t>
      </w:r>
    </w:p>
    <w:p w:rsidR="008F1B07" w:rsidRDefault="008F1B07">
      <w:pPr>
        <w:framePr w:w="1598" w:wrap="auto" w:hAnchor="text" w:x="1817" w:y="23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Exception</w:t>
      </w:r>
    </w:p>
    <w:p w:rsidR="008F1B07" w:rsidRDefault="008F1B07">
      <w:pPr>
        <w:framePr w:w="3190" w:wrap="auto" w:hAnchor="text" w:x="1817" w:y="27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When No_Data_Found then</w:t>
      </w:r>
    </w:p>
    <w:p w:rsidR="008F1B07" w:rsidRDefault="008F1B07">
      <w:pPr>
        <w:framePr w:w="5824" w:wrap="auto" w:hAnchor="text" w:x="1817" w:y="31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dbms_output.put_line(‘No Employee with 45 years age’);</w:t>
      </w:r>
    </w:p>
    <w:p w:rsidR="008F1B07" w:rsidRDefault="008F1B07">
      <w:pPr>
        <w:framePr w:w="3218" w:wrap="auto" w:hAnchor="text" w:x="1817" w:y="36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When Too_many_rows then</w:t>
      </w:r>
    </w:p>
    <w:p w:rsidR="008F1B07" w:rsidRDefault="008F1B07">
      <w:pPr>
        <w:framePr w:w="6846" w:wrap="auto" w:hAnchor="text" w:x="1817" w:y="40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dbms_output.put_line(‘More than one Employee with 45 years age’);</w:t>
      </w:r>
    </w:p>
    <w:p w:rsidR="008F1B07" w:rsidRDefault="008F1B07">
      <w:pPr>
        <w:framePr w:w="2819" w:wrap="auto" w:hAnchor="text" w:x="1817" w:y="4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When Others then Null;</w:t>
      </w:r>
    </w:p>
    <w:p w:rsidR="008F1B07" w:rsidRDefault="008F1B07">
      <w:pPr>
        <w:framePr w:w="1116" w:wrap="auto" w:hAnchor="text" w:x="1817" w:y="48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End;</w:t>
      </w:r>
    </w:p>
    <w:p w:rsidR="008F1B07" w:rsidRDefault="008F1B07">
      <w:pPr>
        <w:framePr w:w="761" w:wrap="auto" w:hAnchor="text" w:x="1817" w:y="53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/</w:t>
      </w:r>
    </w:p>
    <w:p w:rsidR="008F1B07" w:rsidRDefault="008F1B07">
      <w:pPr>
        <w:framePr w:w="1535" w:wrap="auto" w:hAnchor="text" w:x="1817" w:y="5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</w:t>
      </w:r>
    </w:p>
    <w:p w:rsidR="008F1B07" w:rsidRDefault="008F1B07">
      <w:pPr>
        <w:framePr w:w="8948" w:wrap="auto" w:hAnchor="text" w:x="1817" w:y="61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Write a PL/SQL Block to insert add one row in employee table with employee number and</w:t>
      </w:r>
    </w:p>
    <w:p w:rsidR="008F1B07" w:rsidRDefault="008F1B07">
      <w:pPr>
        <w:framePr w:w="8952" w:wrap="auto" w:hAnchor="text" w:x="1817" w:y="65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name.Display appropriate message using exception handling on duplication entry of</w:t>
      </w:r>
    </w:p>
    <w:p w:rsidR="008F1B07" w:rsidRDefault="008F1B07">
      <w:pPr>
        <w:framePr w:w="2346" w:wrap="auto" w:hAnchor="text" w:x="1817" w:y="70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employee number.</w:t>
      </w:r>
    </w:p>
    <w:p w:rsidR="008F1B07" w:rsidRDefault="008F1B07">
      <w:pPr>
        <w:framePr w:w="1385" w:wrap="auto" w:hAnchor="text" w:x="1817" w:y="74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Declare</w:t>
      </w:r>
    </w:p>
    <w:p w:rsidR="008F1B07" w:rsidRDefault="008F1B07">
      <w:pPr>
        <w:framePr w:w="2734" w:wrap="auto" w:hAnchor="text" w:x="1817" w:y="78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eno emp.empno%type;</w:t>
      </w:r>
    </w:p>
    <w:p w:rsidR="008F1B07" w:rsidRDefault="008F1B07">
      <w:pPr>
        <w:framePr w:w="2674" w:wrap="auto" w:hAnchor="text" w:x="1817" w:y="83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nm emp.ename%type;</w:t>
      </w:r>
    </w:p>
    <w:p w:rsidR="008F1B07" w:rsidRDefault="008F1B07">
      <w:pPr>
        <w:framePr w:w="1225" w:wrap="auto" w:hAnchor="text" w:x="1817" w:y="8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Begin</w:t>
      </w:r>
    </w:p>
    <w:p w:rsidR="008F1B07" w:rsidRDefault="008F1B07">
      <w:pPr>
        <w:framePr w:w="1866" w:wrap="auto" w:hAnchor="text" w:x="1817" w:y="91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eno := &amp;eno;</w:t>
      </w:r>
    </w:p>
    <w:p w:rsidR="008F1B07" w:rsidRDefault="008F1B07">
      <w:pPr>
        <w:framePr w:w="1937" w:wrap="auto" w:hAnchor="text" w:x="1817" w:y="9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nm := ‘&amp;nm’;</w:t>
      </w:r>
    </w:p>
    <w:p w:rsidR="008F1B07" w:rsidRDefault="008F1B07">
      <w:pPr>
        <w:framePr w:w="4896" w:wrap="auto" w:hAnchor="text" w:x="1817" w:y="100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insert into emp(empno,ename) values(eno,nm);</w:t>
      </w:r>
    </w:p>
    <w:p w:rsidR="008F1B07" w:rsidRDefault="008F1B07">
      <w:pPr>
        <w:framePr w:w="1598" w:wrap="auto" w:hAnchor="text" w:x="1817" w:y="104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Exception</w:t>
      </w:r>
    </w:p>
    <w:p w:rsidR="008F1B07" w:rsidRDefault="008F1B07">
      <w:pPr>
        <w:framePr w:w="3413" w:wrap="auto" w:hAnchor="text" w:x="1817" w:y="108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When Dup_val_on_index then</w:t>
      </w:r>
    </w:p>
    <w:p w:rsidR="008F1B07" w:rsidRDefault="008F1B07">
      <w:pPr>
        <w:framePr w:w="5891" w:wrap="auto" w:hAnchor="text" w:x="1817" w:y="112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dbms_output.put_line(‘Employee Number already Exist’);</w:t>
      </w:r>
    </w:p>
    <w:p w:rsidR="008F1B07" w:rsidRDefault="008F1B07">
      <w:pPr>
        <w:framePr w:w="2307" w:wrap="auto" w:hAnchor="text" w:x="1817" w:y="11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When Others then</w:t>
      </w:r>
    </w:p>
    <w:p w:rsidR="008F1B07" w:rsidRDefault="008F1B07">
      <w:pPr>
        <w:framePr w:w="1153" w:wrap="auto" w:hAnchor="text" w:x="1817" w:y="121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Null;</w:t>
      </w:r>
    </w:p>
    <w:p w:rsidR="008F1B07" w:rsidRDefault="008F1B07">
      <w:pPr>
        <w:framePr w:w="1116" w:wrap="auto" w:hAnchor="text" w:x="1817" w:y="125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End;</w:t>
      </w:r>
    </w:p>
    <w:p w:rsidR="008F1B07" w:rsidRDefault="008F1B07">
      <w:pPr>
        <w:framePr w:w="761" w:wrap="auto" w:hAnchor="text" w:x="1817" w:y="130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/</w:t>
      </w:r>
    </w:p>
    <w:p w:rsidR="008F1B07" w:rsidRDefault="008F1B07">
      <w:pPr>
        <w:framePr w:w="8950" w:wrap="auto" w:hAnchor="text" w:x="1817" w:y="134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As you saw in the earlier examples of exception-handling blocks, the other exception was</w:t>
      </w:r>
    </w:p>
    <w:p w:rsidR="008F1B07" w:rsidRDefault="008F1B07">
      <w:pPr>
        <w:framePr w:w="8950" w:wrap="auto" w:hAnchor="text" w:x="1817" w:y="138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used as a catchall exception handler. Others is normally used when the exact nature of the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2067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102</w:t>
      </w:r>
    </w:p>
    <w:p w:rsidR="008F1B07" w:rsidRDefault="008F1B07">
      <w:pPr>
        <w:framePr w:w="8732" w:wrap="auto" w:hAnchor="text" w:x="1817" w:y="1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exception isn’t important, when the exception is unnamed, or even when it’s unpredictable</w:t>
      </w:r>
    </w:p>
    <w:p w:rsidR="008F1B07" w:rsidRDefault="008F1B07">
      <w:pPr>
        <w:framePr w:w="2955" w:wrap="auto" w:hAnchor="text" w:x="1817" w:y="18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User-Defined Exception</w:t>
      </w:r>
    </w:p>
    <w:p w:rsidR="008F1B07" w:rsidRDefault="008F1B07">
      <w:pPr>
        <w:framePr w:w="8953" w:wrap="auto" w:hAnchor="text" w:x="1817" w:y="23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Unlike internal exceptions, user-defined exceptions should be explicitly specified. The user-</w:t>
      </w:r>
    </w:p>
    <w:p w:rsidR="008F1B07" w:rsidRDefault="008F1B07">
      <w:pPr>
        <w:framePr w:w="8953" w:wrap="auto" w:hAnchor="text" w:x="1817" w:y="27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defined exception must be declared in the declaration part of the PL/SQL Block and it can</w:t>
      </w:r>
    </w:p>
    <w:p w:rsidR="008F1B07" w:rsidRDefault="008F1B07">
      <w:pPr>
        <w:framePr w:w="8952" w:wrap="auto" w:hAnchor="text" w:x="1817" w:y="31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explicitly raised with the RAISE Statement. Declaration of user-defined cursor declares a</w:t>
      </w:r>
    </w:p>
    <w:p w:rsidR="008F1B07" w:rsidRDefault="008F1B07">
      <w:pPr>
        <w:framePr w:w="8947" w:wrap="auto" w:hAnchor="text" w:x="1817" w:y="36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name for user_defined error that the PL/SQL code block recognizes. The raise exceptions</w:t>
      </w:r>
    </w:p>
    <w:p w:rsidR="008F1B07" w:rsidRDefault="008F1B07">
      <w:pPr>
        <w:framePr w:w="8953" w:wrap="auto" w:hAnchor="text" w:x="1817" w:y="40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procedure should only be used when Oracle does not raise its own exception or when</w:t>
      </w:r>
    </w:p>
    <w:p w:rsidR="008F1B07" w:rsidRDefault="008F1B07">
      <w:pPr>
        <w:framePr w:w="5280" w:wrap="auto" w:hAnchor="text" w:x="1817" w:y="4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processing is undesirable or impossible to complete</w:t>
      </w:r>
    </w:p>
    <w:p w:rsidR="008F1B07" w:rsidRDefault="008F1B07">
      <w:pPr>
        <w:framePr w:w="6101" w:wrap="auto" w:hAnchor="text" w:x="1817" w:y="48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Steps for trapping a user-defined error include the following:</w:t>
      </w:r>
    </w:p>
    <w:p w:rsidR="008F1B07" w:rsidRDefault="008F1B07">
      <w:pPr>
        <w:framePr w:w="8951" w:wrap="auto" w:hAnchor="text" w:x="1817" w:y="53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1) Declare the name for the user-defined exception within the declaration section of the</w:t>
      </w:r>
    </w:p>
    <w:p w:rsidR="008F1B07" w:rsidRDefault="008F1B07">
      <w:pPr>
        <w:framePr w:w="1240" w:wrap="auto" w:hAnchor="text" w:x="1817" w:y="5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block.</w:t>
      </w:r>
    </w:p>
    <w:p w:rsidR="008F1B07" w:rsidRDefault="008F1B07">
      <w:pPr>
        <w:framePr w:w="8947" w:wrap="auto" w:hAnchor="text" w:x="1817" w:y="61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2) Raise the exception explicitly within the executable portion of the block using the RAISE</w:t>
      </w:r>
    </w:p>
    <w:p w:rsidR="008F1B07" w:rsidRDefault="008F1B07">
      <w:pPr>
        <w:framePr w:w="1763" w:wrap="auto" w:hAnchor="text" w:x="1817" w:y="65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State- ment.</w:t>
      </w:r>
    </w:p>
    <w:p w:rsidR="008F1B07" w:rsidRDefault="008F1B07">
      <w:pPr>
        <w:framePr w:w="6670" w:wrap="auto" w:hAnchor="text" w:x="1817" w:y="70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3) Reference the declared exception with an error-handling routine.</w:t>
      </w:r>
    </w:p>
    <w:p w:rsidR="008F1B07" w:rsidRDefault="008F1B07">
      <w:pPr>
        <w:framePr w:w="1535" w:wrap="auto" w:hAnchor="text" w:x="1817" w:y="74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</w:t>
      </w:r>
    </w:p>
    <w:p w:rsidR="008F1B07" w:rsidRDefault="008F1B07">
      <w:pPr>
        <w:framePr w:w="1385" w:wrap="auto" w:hAnchor="text" w:x="1817" w:y="78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Declare</w:t>
      </w:r>
    </w:p>
    <w:p w:rsidR="008F1B07" w:rsidRDefault="008F1B07">
      <w:pPr>
        <w:framePr w:w="2777" w:wrap="auto" w:hAnchor="text" w:x="2102" w:y="83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Invalid_Pay Exception;</w:t>
      </w:r>
    </w:p>
    <w:p w:rsidR="008F1B07" w:rsidRDefault="008F1B07">
      <w:pPr>
        <w:framePr w:w="2660" w:wrap="auto" w:hAnchor="text" w:x="2102" w:y="8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Pay Number := &amp;Pay;</w:t>
      </w:r>
    </w:p>
    <w:p w:rsidR="008F1B07" w:rsidRDefault="008F1B07">
      <w:pPr>
        <w:framePr w:w="1225" w:wrap="auto" w:hAnchor="text" w:x="1817" w:y="91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Begin</w:t>
      </w:r>
    </w:p>
    <w:p w:rsidR="008F1B07" w:rsidRDefault="008F1B07">
      <w:pPr>
        <w:framePr w:w="4332" w:wrap="auto" w:hAnchor="text" w:x="1817" w:y="9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If Pay Not Between 2000 and 5000 Then</w:t>
      </w:r>
    </w:p>
    <w:p w:rsidR="008F1B07" w:rsidRDefault="008F1B07">
      <w:pPr>
        <w:framePr w:w="2521" w:wrap="auto" w:hAnchor="text" w:x="1817" w:y="100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RAISE Invalid_Pay;</w:t>
      </w:r>
    </w:p>
    <w:p w:rsidR="008F1B07" w:rsidRDefault="008F1B07">
      <w:pPr>
        <w:framePr w:w="1316" w:wrap="auto" w:hAnchor="text" w:x="1817" w:y="104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End If;</w:t>
      </w:r>
    </w:p>
    <w:p w:rsidR="008F1B07" w:rsidRDefault="008F1B07">
      <w:pPr>
        <w:framePr w:w="1598" w:wrap="auto" w:hAnchor="text" w:x="1817" w:y="108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Exception</w:t>
      </w:r>
    </w:p>
    <w:p w:rsidR="008F1B07" w:rsidRDefault="008F1B07">
      <w:pPr>
        <w:framePr w:w="2863" w:wrap="auto" w:hAnchor="text" w:x="1817" w:y="112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When Invalid_Pay Then</w:t>
      </w:r>
    </w:p>
    <w:p w:rsidR="008F1B07" w:rsidRDefault="008F1B07">
      <w:pPr>
        <w:framePr w:w="6776" w:wrap="auto" w:hAnchor="text" w:x="1985" w:y="11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dbms_Output.Put_Line(‘Salary should be between 2000 and 5000’);</w:t>
      </w:r>
    </w:p>
    <w:p w:rsidR="008F1B07" w:rsidRDefault="008F1B07">
      <w:pPr>
        <w:framePr w:w="1116" w:wrap="auto" w:hAnchor="text" w:x="1817" w:y="121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End;</w:t>
      </w:r>
    </w:p>
    <w:p w:rsidR="008F1B07" w:rsidRDefault="008F1B07">
      <w:pPr>
        <w:framePr w:w="761" w:wrap="auto" w:hAnchor="text" w:x="1817" w:y="125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/</w:t>
      </w:r>
    </w:p>
    <w:p w:rsidR="008F1B07" w:rsidRDefault="008F1B07">
      <w:pPr>
        <w:framePr w:w="1535" w:wrap="auto" w:hAnchor="text" w:x="1817" w:y="130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</w:t>
      </w:r>
    </w:p>
    <w:p w:rsidR="008F1B07" w:rsidRDefault="008F1B07">
      <w:pPr>
        <w:framePr w:w="8943" w:wrap="auto" w:hAnchor="text" w:x="1817" w:y="134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Accept employee number and salary from a user and store it into the table if salary is greater</w:t>
      </w:r>
    </w:p>
    <w:p w:rsidR="008F1B07" w:rsidRDefault="008F1B07">
      <w:pPr>
        <w:framePr w:w="7668" w:wrap="auto" w:hAnchor="text" w:x="1817" w:y="138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than zero otherwise display appropriate message using user-defined exception.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896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2067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103</w:t>
      </w:r>
    </w:p>
    <w:p w:rsidR="008F1B07" w:rsidRDefault="008F1B07">
      <w:pPr>
        <w:framePr w:w="1385" w:wrap="auto" w:hAnchor="text" w:x="1817" w:y="1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Declare</w:t>
      </w:r>
    </w:p>
    <w:p w:rsidR="008F1B07" w:rsidRDefault="008F1B07">
      <w:pPr>
        <w:framePr w:w="2581" w:wrap="auto" w:hAnchor="text" w:x="2102" w:y="18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sal emp.salary%type;</w:t>
      </w:r>
    </w:p>
    <w:p w:rsidR="008F1B07" w:rsidRDefault="008F1B07">
      <w:pPr>
        <w:framePr w:w="2725" w:wrap="auto" w:hAnchor="text" w:x="2102" w:y="23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eno emp.empno%type;</w:t>
      </w:r>
    </w:p>
    <w:p w:rsidR="008F1B07" w:rsidRDefault="008F1B07">
      <w:pPr>
        <w:framePr w:w="2455" w:wrap="auto" w:hAnchor="text" w:x="2102" w:y="27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sal_error exception;</w:t>
      </w:r>
    </w:p>
    <w:p w:rsidR="008F1B07" w:rsidRDefault="008F1B07">
      <w:pPr>
        <w:framePr w:w="1225" w:wrap="auto" w:hAnchor="text" w:x="1817" w:y="31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Begin</w:t>
      </w:r>
    </w:p>
    <w:p w:rsidR="008F1B07" w:rsidRDefault="008F1B07">
      <w:pPr>
        <w:framePr w:w="1862" w:wrap="auto" w:hAnchor="text" w:x="2102" w:y="36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eno := &amp;eno;</w:t>
      </w:r>
    </w:p>
    <w:p w:rsidR="008F1B07" w:rsidRDefault="008F1B07">
      <w:pPr>
        <w:framePr w:w="1713" w:wrap="auto" w:hAnchor="text" w:x="2102" w:y="40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sal := &amp;sal;</w:t>
      </w:r>
    </w:p>
    <w:p w:rsidR="008F1B07" w:rsidRDefault="008F1B07">
      <w:pPr>
        <w:framePr w:w="1804" w:wrap="auto" w:hAnchor="text" w:x="2102" w:y="4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if sal=0 then</w:t>
      </w:r>
    </w:p>
    <w:p w:rsidR="008F1B07" w:rsidRDefault="008F1B07">
      <w:pPr>
        <w:framePr w:w="2021" w:wrap="auto" w:hAnchor="text" w:x="2377" w:y="48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raise sal_error;</w:t>
      </w:r>
    </w:p>
    <w:p w:rsidR="008F1B07" w:rsidRDefault="008F1B07">
      <w:pPr>
        <w:framePr w:w="1035" w:wrap="auto" w:hAnchor="text" w:x="2102" w:y="53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else</w:t>
      </w:r>
    </w:p>
    <w:p w:rsidR="008F1B07" w:rsidRDefault="008F1B07">
      <w:pPr>
        <w:framePr w:w="4851" w:wrap="auto" w:hAnchor="text" w:x="2097" w:y="5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update emp set salary = sal where empno=eno;</w:t>
      </w:r>
    </w:p>
    <w:p w:rsidR="008F1B07" w:rsidRDefault="008F1B07">
      <w:pPr>
        <w:framePr w:w="1260" w:wrap="auto" w:hAnchor="text" w:x="2102" w:y="61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end if;</w:t>
      </w:r>
    </w:p>
    <w:p w:rsidR="008F1B07" w:rsidRDefault="008F1B07">
      <w:pPr>
        <w:framePr w:w="1598" w:wrap="auto" w:hAnchor="text" w:x="1817" w:y="65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Exception</w:t>
      </w:r>
    </w:p>
    <w:p w:rsidR="008F1B07" w:rsidRDefault="008F1B07">
      <w:pPr>
        <w:framePr w:w="2452" w:wrap="auto" w:hAnchor="text" w:x="2102" w:y="70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when sal_error then</w:t>
      </w:r>
    </w:p>
    <w:p w:rsidR="008F1B07" w:rsidRDefault="008F1B07">
      <w:pPr>
        <w:framePr w:w="4605" w:wrap="auto" w:hAnchor="text" w:x="2372" w:y="74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dbms_output.put_line(‘Salary must be &gt;0’);</w:t>
      </w:r>
    </w:p>
    <w:p w:rsidR="008F1B07" w:rsidRDefault="008F1B07">
      <w:pPr>
        <w:framePr w:w="1237" w:wrap="auto" w:hAnchor="text" w:x="1817" w:y="78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End; /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998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2067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104</w:t>
      </w:r>
    </w:p>
    <w:p w:rsidR="008F1B07" w:rsidRDefault="008F1B07">
      <w:pPr>
        <w:framePr w:w="1748" w:wrap="auto" w:hAnchor="text" w:x="1817" w:y="39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FF00FF"/>
          <w:sz w:val="20"/>
          <w:szCs w:val="20"/>
        </w:rPr>
        <w:t>Exp No: 13</w:t>
      </w:r>
    </w:p>
    <w:p w:rsidR="008F1B07" w:rsidRDefault="008F1B07">
      <w:pPr>
        <w:framePr w:w="2265" w:wrap="auto" w:hAnchor="text" w:x="8423" w:y="39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FF00FF"/>
          <w:sz w:val="20"/>
          <w:szCs w:val="20"/>
        </w:rPr>
        <w:t>Date: _ _/_ _/ _ _</w:t>
      </w:r>
    </w:p>
    <w:p w:rsidR="008F1B07" w:rsidRDefault="008F1B07">
      <w:pPr>
        <w:framePr w:w="2798" w:wrap="auto" w:hAnchor="text" w:x="1817" w:y="47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Aim : Writing triggers</w:t>
      </w:r>
    </w:p>
    <w:p w:rsidR="008F1B07" w:rsidRDefault="008F1B07">
      <w:pPr>
        <w:framePr w:w="2486" w:wrap="auto" w:hAnchor="text" w:x="1817" w:y="51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Database Triggers:</w:t>
      </w:r>
    </w:p>
    <w:p w:rsidR="008F1B07" w:rsidRDefault="008F1B07">
      <w:pPr>
        <w:framePr w:w="8055" w:wrap="auto" w:hAnchor="text" w:x="2713" w:y="55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Trigger defines an action the database should take when some database-related</w:t>
      </w:r>
    </w:p>
    <w:p w:rsidR="008F1B07" w:rsidRDefault="008F1B07">
      <w:pPr>
        <w:framePr w:w="8946" w:wrap="auto" w:hAnchor="text" w:x="1817" w:y="60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event occurs. Trig- gers may be used to supplement declarative referential integrity, to</w:t>
      </w:r>
    </w:p>
    <w:p w:rsidR="008F1B07" w:rsidRDefault="008F1B07">
      <w:pPr>
        <w:framePr w:w="8949" w:wrap="auto" w:hAnchor="text" w:x="1817" w:y="64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enforce complex business rules, or to audit changes to data. The code within a trigger, called</w:t>
      </w:r>
    </w:p>
    <w:p w:rsidR="008F1B07" w:rsidRDefault="008F1B07">
      <w:pPr>
        <w:framePr w:w="8955" w:wrap="auto" w:hAnchor="text" w:x="1817" w:y="68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 trigger body, is made up of PL/SQL blocks. It’s like a stored procedure that is fired when</w:t>
      </w:r>
    </w:p>
    <w:p w:rsidR="008F1B07" w:rsidRDefault="008F1B07">
      <w:pPr>
        <w:framePr w:w="6912" w:wrap="auto" w:hAnchor="text" w:x="1817" w:y="73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an insert, update or delete command is issued against associated table.</w:t>
      </w:r>
    </w:p>
    <w:p w:rsidR="008F1B07" w:rsidRDefault="008F1B07">
      <w:pPr>
        <w:framePr w:w="8950" w:wrap="auto" w:hAnchor="text" w:x="1817" w:y="77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execution of triggers is transparent to the user. Triggers are executed by the database</w:t>
      </w:r>
    </w:p>
    <w:p w:rsidR="008F1B07" w:rsidRDefault="008F1B07">
      <w:pPr>
        <w:framePr w:w="8952" w:wrap="auto" w:hAnchor="text" w:x="1817" w:y="81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when specific types of data manipulation commands are performed on specific tables. Such</w:t>
      </w:r>
    </w:p>
    <w:p w:rsidR="008F1B07" w:rsidRDefault="008F1B07">
      <w:pPr>
        <w:framePr w:w="8949" w:wrap="auto" w:hAnchor="text" w:x="1817" w:y="85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commands may include insert, update, and delete. Updates of specific columns may also be</w:t>
      </w:r>
    </w:p>
    <w:p w:rsidR="008F1B07" w:rsidRDefault="008F1B07">
      <w:pPr>
        <w:framePr w:w="8955" w:wrap="auto" w:hAnchor="text" w:x="1817" w:y="90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used as triggering events.Because of their flexibility, triggers may supplement referential</w:t>
      </w:r>
    </w:p>
    <w:p w:rsidR="008F1B07" w:rsidRDefault="008F1B07">
      <w:pPr>
        <w:framePr w:w="8953" w:wrap="auto" w:hAnchor="text" w:x="1817" w:y="94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integrity; they should not be used toreplace it. When enforcing the business rules in an</w:t>
      </w:r>
    </w:p>
    <w:p w:rsidR="008F1B07" w:rsidRDefault="008F1B07">
      <w:pPr>
        <w:framePr w:w="8956" w:wrap="auto" w:hAnchor="text" w:x="1817" w:y="98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application, you should first rely on the declara- tive referential integrity available with</w:t>
      </w:r>
    </w:p>
    <w:p w:rsidR="008F1B07" w:rsidRDefault="008F1B07">
      <w:pPr>
        <w:framePr w:w="8956" w:wrap="auto" w:hAnchor="text" w:x="1817" w:y="103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Oracle; use triggers to enforce rules that cannot be coded through referential integrity.In</w:t>
      </w:r>
    </w:p>
    <w:p w:rsidR="008F1B07" w:rsidRDefault="008F1B07">
      <w:pPr>
        <w:framePr w:w="8949" w:wrap="auto" w:hAnchor="text" w:x="1817" w:y="107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other words, a trigger is a PL/SQL block that is associated with a table, stored in a database</w:t>
      </w:r>
    </w:p>
    <w:p w:rsidR="008F1B07" w:rsidRDefault="008F1B07">
      <w:pPr>
        <w:framePr w:w="8953" w:wrap="auto" w:hAnchor="text" w:x="1817" w:y="111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and executed in response to a specific data manipulation event. Triggers can be executed, or</w:t>
      </w:r>
    </w:p>
    <w:p w:rsidR="008F1B07" w:rsidRDefault="008F1B07">
      <w:pPr>
        <w:framePr w:w="4388" w:wrap="auto" w:hAnchor="text" w:x="1817" w:y="115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fired, in response to the following events:</w:t>
      </w:r>
    </w:p>
    <w:p w:rsidR="008F1B07" w:rsidRDefault="008F1B07">
      <w:pPr>
        <w:framePr w:w="801" w:wrap="auto" w:hAnchor="text" w:x="2148" w:y="120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</w:t>
      </w:r>
    </w:p>
    <w:p w:rsidR="008F1B07" w:rsidRDefault="008F1B07">
      <w:pPr>
        <w:framePr w:w="801" w:wrap="auto" w:hAnchor="text" w:x="2148" w:y="124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</w:t>
      </w:r>
    </w:p>
    <w:p w:rsidR="008F1B07" w:rsidRDefault="008F1B07">
      <w:pPr>
        <w:framePr w:w="801" w:wrap="auto" w:hAnchor="text" w:x="2148" w:y="128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</w:t>
      </w:r>
    </w:p>
    <w:p w:rsidR="008F1B07" w:rsidRDefault="008F1B07">
      <w:pPr>
        <w:framePr w:w="3257" w:wrap="auto" w:hAnchor="text" w:x="2475" w:y="120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 row is inserted into a table</w:t>
      </w:r>
    </w:p>
    <w:p w:rsidR="008F1B07" w:rsidRDefault="008F1B07">
      <w:pPr>
        <w:framePr w:w="3087" w:wrap="auto" w:hAnchor="text" w:x="2475" w:y="124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 row in a table is updated</w:t>
      </w:r>
    </w:p>
    <w:p w:rsidR="008F1B07" w:rsidRDefault="008F1B07">
      <w:pPr>
        <w:framePr w:w="3022" w:wrap="auto" w:hAnchor="text" w:x="2475" w:y="128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 row in a table is deleted</w:t>
      </w:r>
    </w:p>
    <w:p w:rsidR="008F1B07" w:rsidRDefault="008F1B07">
      <w:pPr>
        <w:framePr w:w="6710" w:wrap="auto" w:hAnchor="text" w:x="1817" w:y="132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R It is not possible to define a trigger to fire when a row is selected.</w:t>
      </w:r>
    </w:p>
    <w:p w:rsidR="008F1B07" w:rsidRDefault="008F1B07">
      <w:pPr>
        <w:framePr w:w="8948" w:wrap="auto" w:hAnchor="text" w:x="1817" w:y="137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 database trigger has three parts namely a trigger statement, a trigger body and a trigger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100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2067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105</w:t>
      </w:r>
    </w:p>
    <w:p w:rsidR="008F1B07" w:rsidRDefault="008F1B07">
      <w:pPr>
        <w:framePr w:w="8945" w:wrap="auto" w:hAnchor="text" w:x="1817" w:y="1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restric- Tion Trigger statement specifies the DML statements like insert , update, delete and</w:t>
      </w:r>
    </w:p>
    <w:p w:rsidR="008F1B07" w:rsidRDefault="008F1B07">
      <w:pPr>
        <w:framePr w:w="8947" w:wrap="auto" w:hAnchor="text" w:x="1817" w:y="18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it fires the trigger body. It also specifies the table to which the trigger associated.Trigger</w:t>
      </w:r>
    </w:p>
    <w:p w:rsidR="008F1B07" w:rsidRDefault="008F1B07">
      <w:pPr>
        <w:framePr w:w="8956" w:wrap="auto" w:hAnchor="text" w:x="1817" w:y="23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body is a PL/SQL bock that is executed when a triggering statement is issued.Restrictions on</w:t>
      </w:r>
    </w:p>
    <w:p w:rsidR="008F1B07" w:rsidRDefault="008F1B07">
      <w:pPr>
        <w:framePr w:w="8957" w:wrap="auto" w:hAnchor="text" w:x="1817" w:y="27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 trigger can be achieved using the WHEN clause as shown in the syntax for creat-ing</w:t>
      </w:r>
    </w:p>
    <w:p w:rsidR="008F1B07" w:rsidRDefault="008F1B07">
      <w:pPr>
        <w:framePr w:w="8953" w:wrap="auto" w:hAnchor="text" w:x="1817" w:y="31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triggers. They can be included in the definition of a row trigger, wherein, the condition in</w:t>
      </w:r>
    </w:p>
    <w:p w:rsidR="008F1B07" w:rsidRDefault="008F1B07">
      <w:pPr>
        <w:framePr w:w="8953" w:wrap="auto" w:hAnchor="text" w:x="1817" w:y="36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WHEN clause is evaluated for each row that is effected by the trigger.A trigger is a</w:t>
      </w:r>
    </w:p>
    <w:p w:rsidR="008F1B07" w:rsidRDefault="008F1B07">
      <w:pPr>
        <w:framePr w:w="8953" w:wrap="auto" w:hAnchor="text" w:x="1817" w:y="40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database object, like a table or an index. When you define a trigger, it becomes a part of the</w:t>
      </w:r>
    </w:p>
    <w:p w:rsidR="008F1B07" w:rsidRDefault="008F1B07">
      <w:pPr>
        <w:framePr w:w="8550" w:wrap="auto" w:hAnchor="text" w:x="1817" w:y="4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database and is always executed when the event for which it is defined occurs. It doesn’t</w:t>
      </w:r>
    </w:p>
    <w:p w:rsidR="008F1B07" w:rsidRDefault="008F1B07">
      <w:pPr>
        <w:framePr w:w="8948" w:wrap="auto" w:hAnchor="text" w:x="1817" w:y="48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matter if the event is triggered by someone typing in a SQL statement using SQL* Plus,</w:t>
      </w:r>
    </w:p>
    <w:p w:rsidR="008F1B07" w:rsidRDefault="008F1B07">
      <w:pPr>
        <w:framePr w:w="8948" w:wrap="auto" w:hAnchor="text" w:x="1817" w:y="53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running a Client/Server program that updates the database, or running a utility like Oracle’s</w:t>
      </w:r>
    </w:p>
    <w:p w:rsidR="008F1B07" w:rsidRDefault="008F1B07">
      <w:pPr>
        <w:framePr w:w="8946" w:wrap="auto" w:hAnchor="text" w:x="1817" w:y="5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 Loader in order to bulk-load data. Because of this, triggers serves as a choke point,</w:t>
      </w:r>
    </w:p>
    <w:p w:rsidR="008F1B07" w:rsidRDefault="008F1B07">
      <w:pPr>
        <w:framePr w:w="8952" w:wrap="auto" w:hAnchor="text" w:x="1817" w:y="61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allowing you to perform critical data validation or computations in response to database</w:t>
      </w:r>
    </w:p>
    <w:p w:rsidR="008F1B07" w:rsidRDefault="008F1B07">
      <w:pPr>
        <w:framePr w:w="3863" w:wrap="auto" w:hAnchor="text" w:x="1817" w:y="65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changes, no matter what the source.</w:t>
      </w:r>
    </w:p>
    <w:p w:rsidR="008F1B07" w:rsidRDefault="008F1B07">
      <w:pPr>
        <w:framePr w:w="2372" w:wrap="auto" w:hAnchor="text" w:x="1817" w:y="70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Types of Triggers</w:t>
      </w:r>
    </w:p>
    <w:p w:rsidR="008F1B07" w:rsidRDefault="008F1B07">
      <w:pPr>
        <w:framePr w:w="8780" w:wrap="auto" w:hAnchor="text" w:x="1990" w:y="74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 trigger ’s type is defined by the type of triggering transaction and by the level at which</w:t>
      </w:r>
    </w:p>
    <w:p w:rsidR="008F1B07" w:rsidRDefault="008F1B07">
      <w:pPr>
        <w:framePr w:w="8952" w:wrap="auto" w:hAnchor="text" w:x="1817" w:y="78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trigger is executed. In the following sections, you will see descriptions of these</w:t>
      </w:r>
    </w:p>
    <w:p w:rsidR="008F1B07" w:rsidRDefault="008F1B07">
      <w:pPr>
        <w:framePr w:w="4872" w:wrap="auto" w:hAnchor="text" w:x="1817" w:y="83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classifications, along with relevant restrictions.</w:t>
      </w:r>
    </w:p>
    <w:p w:rsidR="008F1B07" w:rsidRDefault="008F1B07">
      <w:pPr>
        <w:framePr w:w="2582" w:wrap="auto" w:hAnchor="text" w:x="1817" w:y="874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Row-Level Triggers</w:t>
      </w:r>
    </w:p>
    <w:p w:rsidR="008F1B07" w:rsidRDefault="008F1B07">
      <w:pPr>
        <w:framePr w:w="8953" w:wrap="auto" w:hAnchor="text" w:x="1817" w:y="91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Row-level triggers execute once for each row in a transaction. Row-level triggers are the</w:t>
      </w:r>
    </w:p>
    <w:p w:rsidR="008F1B07" w:rsidRDefault="008F1B07">
      <w:pPr>
        <w:framePr w:w="8955" w:wrap="auto" w:hAnchor="text" w:x="1817" w:y="9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most common type of trigger; they are often used in data auditing applications. Row-level</w:t>
      </w:r>
    </w:p>
    <w:p w:rsidR="008F1B07" w:rsidRDefault="008F1B07">
      <w:pPr>
        <w:framePr w:w="8951" w:wrap="auto" w:hAnchor="text" w:x="1817" w:y="100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triggers are also useful for keeping distributed data in sync. Row-level triggers are created</w:t>
      </w:r>
    </w:p>
    <w:p w:rsidR="008F1B07" w:rsidRDefault="008F1B07">
      <w:pPr>
        <w:framePr w:w="6056" w:wrap="auto" w:hAnchor="text" w:x="1817" w:y="104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using the for each row clause in the create trigger command.</w:t>
      </w:r>
    </w:p>
    <w:p w:rsidR="008F1B07" w:rsidRDefault="008F1B07">
      <w:pPr>
        <w:framePr w:w="3114" w:wrap="auto" w:hAnchor="text" w:x="1817" w:y="108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Statement-Level Triggers</w:t>
      </w:r>
    </w:p>
    <w:p w:rsidR="008F1B07" w:rsidRDefault="008F1B07">
      <w:pPr>
        <w:framePr w:w="8951" w:wrap="auto" w:hAnchor="text" w:x="1817" w:y="112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Statement-level triggers execute once for each transaction. For example, if a single</w:t>
      </w:r>
    </w:p>
    <w:p w:rsidR="008F1B07" w:rsidRDefault="008F1B07">
      <w:pPr>
        <w:framePr w:w="8952" w:wrap="auto" w:hAnchor="text" w:x="1817" w:y="11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transaction inserted 500 rows into a table, then a statement-level trigger on that table would</w:t>
      </w:r>
    </w:p>
    <w:p w:rsidR="008F1B07" w:rsidRDefault="008F1B07">
      <w:pPr>
        <w:framePr w:w="8947" w:wrap="auto" w:hAnchor="text" w:x="1817" w:y="121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only be executed once. Statement-level triggers therefore are not often used for data-related</w:t>
      </w:r>
    </w:p>
    <w:p w:rsidR="008F1B07" w:rsidRDefault="008F1B07">
      <w:pPr>
        <w:framePr w:w="8950" w:wrap="auto" w:hAnchor="text" w:x="1817" w:y="125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activities; they are nor- mally used to enforce additional security measures on the types of</w:t>
      </w:r>
    </w:p>
    <w:p w:rsidR="008F1B07" w:rsidRDefault="008F1B07">
      <w:pPr>
        <w:framePr w:w="8952" w:wrap="auto" w:hAnchor="text" w:x="1817" w:y="130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transactions that may be per- formed on a table.Statement-level triggers are the default type</w:t>
      </w:r>
    </w:p>
    <w:p w:rsidR="008F1B07" w:rsidRDefault="008F1B07">
      <w:pPr>
        <w:framePr w:w="5095" w:wrap="auto" w:hAnchor="text" w:x="1817" w:y="134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of trigger created via the create trigger command.</w:t>
      </w:r>
    </w:p>
    <w:p w:rsidR="008F1B07" w:rsidRDefault="008F1B07">
      <w:pPr>
        <w:framePr w:w="3688" w:wrap="auto" w:hAnchor="text" w:x="1817" w:y="138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BEFORE and AFTER Triggers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203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2067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106</w:t>
      </w:r>
    </w:p>
    <w:p w:rsidR="008F1B07" w:rsidRDefault="008F1B07">
      <w:pPr>
        <w:framePr w:w="8953" w:wrap="auto" w:hAnchor="text" w:x="1817" w:y="1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Because triggers are executed by events, they may be set to occur immediately before or</w:t>
      </w:r>
    </w:p>
    <w:p w:rsidR="008F1B07" w:rsidRDefault="008F1B07">
      <w:pPr>
        <w:framePr w:w="8946" w:wrap="auto" w:hAnchor="text" w:x="1817" w:y="18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after those events. Since the events that execute triggers include database transactions,</w:t>
      </w:r>
    </w:p>
    <w:p w:rsidR="008F1B07" w:rsidRDefault="008F1B07">
      <w:pPr>
        <w:framePr w:w="8953" w:wrap="auto" w:hAnchor="text" w:x="1817" w:y="23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trigger can be executed immediately before or after insert, update and delete. For database-</w:t>
      </w:r>
    </w:p>
    <w:p w:rsidR="008F1B07" w:rsidRDefault="008F1B07">
      <w:pPr>
        <w:framePr w:w="8950" w:wrap="auto" w:hAnchor="text" w:x="1817" w:y="27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level events, addi- tional restrictions apply; you cannot trigger an event to occur before a</w:t>
      </w:r>
    </w:p>
    <w:p w:rsidR="008F1B07" w:rsidRDefault="008F1B07">
      <w:pPr>
        <w:framePr w:w="3190" w:wrap="auto" w:hAnchor="text" w:x="1817" w:y="31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logon or startup takes place.</w:t>
      </w:r>
    </w:p>
    <w:p w:rsidR="008F1B07" w:rsidRDefault="008F1B07">
      <w:pPr>
        <w:framePr w:w="8948" w:wrap="auto" w:hAnchor="text" w:x="1817" w:y="36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Within the trigger, you can reference the old and new values invoked by the transaction. The</w:t>
      </w:r>
    </w:p>
    <w:p w:rsidR="008F1B07" w:rsidRDefault="008F1B07">
      <w:pPr>
        <w:framePr w:w="8950" w:wrap="auto" w:hAnchor="text" w:x="1817" w:y="40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access required for the old and new data may determine which type of trigger you need.</w:t>
      </w:r>
    </w:p>
    <w:p w:rsidR="008F1B07" w:rsidRDefault="008F1B07">
      <w:pPr>
        <w:framePr w:w="8958" w:wrap="auto" w:hAnchor="text" w:x="1817" w:y="451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MS Mincho" w:eastAsia="MS Mincho" w:hAnsi="MS Mincho" w:cs="MS Mincho" w:hint="eastAsia"/>
          <w:color w:val="000000"/>
          <w:sz w:val="20"/>
          <w:szCs w:val="20"/>
        </w:rPr>
        <w:t>徹</w:t>
      </w:r>
      <w:r>
        <w:rPr>
          <w:rFonts w:ascii="ArialUnicodeMS" w:hAnsi="ArialUnicodeMS" w:cs="ArialUnicodeMS"/>
          <w:color w:val="000000"/>
          <w:sz w:val="20"/>
          <w:szCs w:val="20"/>
        </w:rPr>
        <w:t xml:space="preserve">ld_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refers to the data, as it existed prior to the transaction; updates and deletes usually</w:t>
      </w:r>
    </w:p>
    <w:p w:rsidR="008F1B07" w:rsidRDefault="008F1B07">
      <w:pPr>
        <w:framePr w:w="8948" w:wrap="auto" w:hAnchor="text" w:x="1817" w:y="50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reference old values. </w:t>
      </w: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New_ values are the data values that the transaction creates (such</w:t>
      </w:r>
    </w:p>
    <w:p w:rsidR="008F1B07" w:rsidRDefault="008F1B07">
      <w:pPr>
        <w:framePr w:w="4018" w:wrap="auto" w:hAnchor="text" w:x="1817" w:y="54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as the columns in an inserted record).</w:t>
      </w:r>
    </w:p>
    <w:p w:rsidR="008F1B07" w:rsidRDefault="008F1B07">
      <w:pPr>
        <w:framePr w:w="8552" w:wrap="auto" w:hAnchor="text" w:x="2214" w:y="58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If you need to set a column value in an inserted row via your trigger, then you need to</w:t>
      </w:r>
    </w:p>
    <w:p w:rsidR="008F1B07" w:rsidRDefault="008F1B07">
      <w:pPr>
        <w:framePr w:w="8947" w:wrap="auto" w:hAnchor="text" w:x="1817" w:y="63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use a BE- FORE INSERT trigger to access the </w:t>
      </w:r>
      <w:r>
        <w:rPr>
          <w:rFonts w:ascii="MS Mincho" w:eastAsia="MS Mincho" w:hAnsi="MS Mincho" w:cs="MS Mincho" w:hint="eastAsia"/>
          <w:color w:val="000000"/>
          <w:sz w:val="20"/>
          <w:szCs w:val="20"/>
        </w:rPr>
        <w:t>渡</w:t>
      </w:r>
      <w:r>
        <w:rPr>
          <w:rFonts w:ascii="ArialUnicodeMS" w:hAnsi="ArialUnicodeMS" w:cs="ArialUnicodeMS"/>
          <w:color w:val="000000"/>
          <w:sz w:val="20"/>
          <w:szCs w:val="20"/>
        </w:rPr>
        <w:t xml:space="preserve">ew_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values. Using an AFTER INSERT</w:t>
      </w:r>
    </w:p>
    <w:p w:rsidR="008F1B07" w:rsidRDefault="008F1B07">
      <w:pPr>
        <w:framePr w:w="8955" w:wrap="auto" w:hAnchor="text" w:x="1817" w:y="68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trigger would not allow you to set the inserted value, since the row will already have been</w:t>
      </w:r>
    </w:p>
    <w:p w:rsidR="008F1B07" w:rsidRDefault="008F1B07">
      <w:pPr>
        <w:framePr w:w="8951" w:wrap="auto" w:hAnchor="text" w:x="1817" w:y="73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inserted into the table. AFTER row-level triggers are frequently used in auditing</w:t>
      </w:r>
    </w:p>
    <w:p w:rsidR="008F1B07" w:rsidRDefault="008F1B07">
      <w:pPr>
        <w:framePr w:w="8952" w:wrap="auto" w:hAnchor="text" w:x="1817" w:y="77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applications, since they do not fire until the row has been modified. The row’s successful</w:t>
      </w:r>
    </w:p>
    <w:p w:rsidR="008F1B07" w:rsidRDefault="008F1B07">
      <w:pPr>
        <w:framePr w:w="8950" w:wrap="auto" w:hAnchor="text" w:x="1817" w:y="81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modification implies that it has passed the referen- tial integrity constraints defined for that</w:t>
      </w:r>
    </w:p>
    <w:p w:rsidR="008F1B07" w:rsidRDefault="008F1B07">
      <w:pPr>
        <w:framePr w:w="8944" w:wrap="auto" w:hAnchor="text" w:x="1817" w:y="85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table.Together with commonly used four types, it gives a total of 12 possible trigger types,</w:t>
      </w:r>
    </w:p>
    <w:p w:rsidR="008F1B07" w:rsidRDefault="008F1B07">
      <w:pPr>
        <w:framePr w:w="8952" w:wrap="auto" w:hAnchor="text" w:x="1817" w:y="90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which are listed in the following Table. Note that the SELECT statement is the only data</w:t>
      </w:r>
    </w:p>
    <w:p w:rsidR="008F1B07" w:rsidRDefault="008F1B07">
      <w:pPr>
        <w:framePr w:w="6165" w:wrap="auto" w:hAnchor="text" w:x="1817" w:y="94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manipulation state-ment for which no triggers can be defined.</w:t>
      </w:r>
    </w:p>
    <w:p w:rsidR="008F1B07" w:rsidRDefault="008F1B07">
      <w:pPr>
        <w:framePr w:w="2486" w:wrap="auto" w:hAnchor="text" w:x="1817" w:y="98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• Before update row</w:t>
      </w:r>
    </w:p>
    <w:p w:rsidR="008F1B07" w:rsidRDefault="008F1B07">
      <w:pPr>
        <w:framePr w:w="2982" w:wrap="auto" w:hAnchor="text" w:x="1817" w:y="103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• Before update statement</w:t>
      </w:r>
    </w:p>
    <w:p w:rsidR="008F1B07" w:rsidRDefault="008F1B07">
      <w:pPr>
        <w:framePr w:w="2384" w:wrap="auto" w:hAnchor="text" w:x="1817" w:y="107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• Before insert row</w:t>
      </w:r>
    </w:p>
    <w:p w:rsidR="008F1B07" w:rsidRDefault="008F1B07">
      <w:pPr>
        <w:framePr w:w="2885" w:wrap="auto" w:hAnchor="text" w:x="1817" w:y="111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• Before insert statement</w:t>
      </w:r>
    </w:p>
    <w:p w:rsidR="008F1B07" w:rsidRDefault="008F1B07">
      <w:pPr>
        <w:framePr w:w="2421" w:wrap="auto" w:hAnchor="text" w:x="1817" w:y="115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• Before delete row</w:t>
      </w:r>
    </w:p>
    <w:p w:rsidR="008F1B07" w:rsidRDefault="008F1B07">
      <w:pPr>
        <w:framePr w:w="2917" w:wrap="auto" w:hAnchor="text" w:x="1817" w:y="120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• Before delete statement</w:t>
      </w:r>
    </w:p>
    <w:p w:rsidR="008F1B07" w:rsidRDefault="008F1B07">
      <w:pPr>
        <w:framePr w:w="2351" w:wrap="auto" w:hAnchor="text" w:x="1817" w:y="124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• After update row</w:t>
      </w:r>
    </w:p>
    <w:p w:rsidR="008F1B07" w:rsidRDefault="008F1B07">
      <w:pPr>
        <w:framePr w:w="2847" w:wrap="auto" w:hAnchor="text" w:x="1817" w:y="128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• After update statement</w:t>
      </w:r>
    </w:p>
    <w:p w:rsidR="008F1B07" w:rsidRDefault="008F1B07">
      <w:pPr>
        <w:framePr w:w="2305" w:wrap="auto" w:hAnchor="text" w:x="1817" w:y="132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• After insert row</w:t>
      </w:r>
    </w:p>
    <w:p w:rsidR="008F1B07" w:rsidRDefault="008F1B07">
      <w:pPr>
        <w:framePr w:w="2750" w:wrap="auto" w:hAnchor="text" w:x="1817" w:y="137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• After insert statement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305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2067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107</w:t>
      </w:r>
    </w:p>
    <w:p w:rsidR="008F1B07" w:rsidRDefault="008F1B07">
      <w:pPr>
        <w:framePr w:w="2286" w:wrap="auto" w:hAnchor="text" w:x="1817" w:y="1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• After delete row</w:t>
      </w:r>
    </w:p>
    <w:p w:rsidR="008F1B07" w:rsidRDefault="008F1B07">
      <w:pPr>
        <w:framePr w:w="2782" w:wrap="auto" w:hAnchor="text" w:x="1817" w:y="18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• After delete statement</w:t>
      </w:r>
    </w:p>
    <w:p w:rsidR="008F1B07" w:rsidRDefault="008F1B07">
      <w:pPr>
        <w:framePr w:w="7965" w:wrap="auto" w:hAnchor="text" w:x="1817" w:y="23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Also note that one trigger can be defined to fire for more than one SQL statement.</w:t>
      </w:r>
    </w:p>
    <w:p w:rsidR="008F1B07" w:rsidRDefault="008F1B07">
      <w:pPr>
        <w:framePr w:w="2909" w:wrap="auto" w:hAnchor="text" w:x="1817" w:y="27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INSTEAD OF Triggers</w:t>
      </w:r>
    </w:p>
    <w:p w:rsidR="008F1B07" w:rsidRDefault="008F1B07">
      <w:pPr>
        <w:framePr w:w="8950" w:wrap="auto" w:hAnchor="text" w:x="1817" w:y="31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You can use INSTEAD OF triggers to tell Oracle what to do instead of performing the</w:t>
      </w:r>
    </w:p>
    <w:p w:rsidR="008F1B07" w:rsidRDefault="008F1B07">
      <w:pPr>
        <w:framePr w:w="8951" w:wrap="auto" w:hAnchor="text" w:x="1817" w:y="36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actions that invoked the trigger. For example, you could use an INSTEAD OF trigger on a</w:t>
      </w:r>
    </w:p>
    <w:p w:rsidR="008F1B07" w:rsidRDefault="008F1B07">
      <w:pPr>
        <w:framePr w:w="8953" w:wrap="auto" w:hAnchor="text" w:x="1817" w:y="40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view to redirect inserts into table or to update multiple tables that are part of a view. You can</w:t>
      </w:r>
    </w:p>
    <w:p w:rsidR="008F1B07" w:rsidRDefault="008F1B07">
      <w:pPr>
        <w:framePr w:w="8949" w:wrap="auto" w:hAnchor="text" w:x="1817" w:y="4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use INSTEAD OF triggers on either object views or relational views. For example, if a view</w:t>
      </w:r>
    </w:p>
    <w:p w:rsidR="008F1B07" w:rsidRDefault="008F1B07">
      <w:pPr>
        <w:framePr w:w="8949" w:wrap="auto" w:hAnchor="text" w:x="1817" w:y="48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involves a join of two tables, your ability to use the update command on records in the view</w:t>
      </w:r>
    </w:p>
    <w:p w:rsidR="008F1B07" w:rsidRDefault="008F1B07">
      <w:pPr>
        <w:framePr w:w="8953" w:wrap="auto" w:hAnchor="text" w:x="1817" w:y="53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is limited. However, if you use an INSTEAD OF trigger, you can tell Oracle how to update,</w:t>
      </w:r>
    </w:p>
    <w:p w:rsidR="008F1B07" w:rsidRDefault="008F1B07">
      <w:pPr>
        <w:framePr w:w="8954" w:wrap="auto" w:hAnchor="text" w:x="1817" w:y="5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delete, or insert records in the view’s underlying tables when a user attempts to change</w:t>
      </w:r>
    </w:p>
    <w:p w:rsidR="008F1B07" w:rsidRDefault="008F1B07">
      <w:pPr>
        <w:framePr w:w="8950" w:wrap="auto" w:hAnchor="text" w:x="1817" w:y="61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values via the view. The code in the INSTEAD OF trigger is executed in place of the update,</w:t>
      </w:r>
    </w:p>
    <w:p w:rsidR="008F1B07" w:rsidRDefault="008F1B07">
      <w:pPr>
        <w:framePr w:w="3881" w:wrap="auto" w:hAnchor="text" w:x="1817" w:y="65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delete,or insert command you enter.</w:t>
      </w:r>
    </w:p>
    <w:p w:rsidR="008F1B07" w:rsidRDefault="008F1B07">
      <w:pPr>
        <w:framePr w:w="2236" w:wrap="auto" w:hAnchor="text" w:x="1817" w:y="70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Uses of Triggers</w:t>
      </w:r>
    </w:p>
    <w:p w:rsidR="008F1B07" w:rsidRDefault="008F1B07">
      <w:pPr>
        <w:framePr w:w="8949" w:wrap="auto" w:hAnchor="text" w:x="1817" w:y="74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possible uses for database triggers are varied and are limited only by your imagination.</w:t>
      </w:r>
    </w:p>
    <w:p w:rsidR="008F1B07" w:rsidRDefault="008F1B07">
      <w:pPr>
        <w:framePr w:w="6303" w:wrap="auto" w:hAnchor="text" w:x="1817" w:y="78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Some common uses are listed below:• Enforcing business rules</w:t>
      </w:r>
    </w:p>
    <w:p w:rsidR="008F1B07" w:rsidRDefault="008F1B07">
      <w:pPr>
        <w:framePr w:w="3695" w:wrap="auto" w:hAnchor="text" w:x="1817" w:y="83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• Maintaining referential integrity</w:t>
      </w:r>
    </w:p>
    <w:p w:rsidR="008F1B07" w:rsidRDefault="008F1B07">
      <w:pPr>
        <w:framePr w:w="2480" w:wrap="auto" w:hAnchor="text" w:x="1817" w:y="8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• Enforcing security</w:t>
      </w:r>
    </w:p>
    <w:p w:rsidR="008F1B07" w:rsidRDefault="008F1B07">
      <w:pPr>
        <w:framePr w:w="4297" w:wrap="auto" w:hAnchor="text" w:x="1817" w:y="91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• Maintaining a historical log of changes</w:t>
      </w:r>
    </w:p>
    <w:p w:rsidR="008F1B07" w:rsidRDefault="008F1B07">
      <w:pPr>
        <w:framePr w:w="5858" w:wrap="auto" w:hAnchor="text" w:x="1817" w:y="9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• Generating column values, including primary key values</w:t>
      </w:r>
    </w:p>
    <w:p w:rsidR="008F1B07" w:rsidRDefault="008F1B07">
      <w:pPr>
        <w:framePr w:w="2277" w:wrap="auto" w:hAnchor="text" w:x="1817" w:y="100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• Replicating data</w:t>
      </w:r>
    </w:p>
    <w:p w:rsidR="008F1B07" w:rsidRDefault="008F1B07">
      <w:pPr>
        <w:framePr w:w="1376" w:wrap="auto" w:hAnchor="text" w:x="1873" w:y="104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Syntax:</w:t>
      </w:r>
    </w:p>
    <w:p w:rsidR="008F1B07" w:rsidRDefault="008F1B07">
      <w:pPr>
        <w:framePr w:w="7859" w:wrap="auto" w:hAnchor="text" w:x="1817" w:y="108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Create [ or replace ] trigger [user.]trigger_name{ before | after | instead of }</w:t>
      </w:r>
    </w:p>
    <w:p w:rsidR="008F1B07" w:rsidRDefault="008F1B07">
      <w:pPr>
        <w:framePr w:w="5497" w:wrap="auto" w:hAnchor="text" w:x="1817" w:y="113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{ </w:t>
      </w: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 xml:space="preserve">delete | insert | update [ of column [, column] </w:t>
      </w:r>
      <w:r>
        <w:rPr>
          <w:rFonts w:ascii="MS Mincho" w:eastAsia="MS Mincho" w:hAnsi="MS Mincho" w:cs="MS Mincho" w:hint="eastAsia"/>
          <w:color w:val="000000"/>
          <w:sz w:val="20"/>
          <w:szCs w:val="20"/>
        </w:rPr>
        <w:t>・</w:t>
      </w:r>
      <w:r>
        <w:rPr>
          <w:rFonts w:ascii="ArialUnicodeMS Bold" w:hAnsi="ArialUnicodeMS Bold" w:cs="ArialUnicodeMS Bold"/>
          <w:color w:val="000000"/>
          <w:sz w:val="20"/>
          <w:szCs w:val="20"/>
        </w:rPr>
        <w:t xml:space="preserve"> </w:t>
      </w: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}</w:t>
      </w:r>
    </w:p>
    <w:p w:rsidR="008F1B07" w:rsidRDefault="008F1B07">
      <w:pPr>
        <w:framePr w:w="3059" w:wrap="auto" w:hAnchor="text" w:x="1817" w:y="118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on [user.]{ Table | View }</w:t>
      </w:r>
    </w:p>
    <w:p w:rsidR="008F1B07" w:rsidRDefault="008F1B07">
      <w:pPr>
        <w:framePr w:w="3255" w:wrap="auto" w:hAnchor="text" w:x="1817" w:y="1230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for each { row | statement }</w:t>
      </w:r>
    </w:p>
    <w:p w:rsidR="008F1B07" w:rsidRDefault="008F1B07">
      <w:pPr>
        <w:framePr w:w="2557" w:wrap="auto" w:hAnchor="text" w:x="1817" w:y="127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[ when (condition) ]</w:t>
      </w:r>
    </w:p>
    <w:p w:rsidR="008F1B07" w:rsidRDefault="008F1B07">
      <w:pPr>
        <w:framePr w:w="2078" w:wrap="auto" w:hAnchor="text" w:x="1817" w:y="131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PL/SQL Block</w:t>
      </w:r>
    </w:p>
    <w:p w:rsidR="008F1B07" w:rsidRDefault="008F1B07">
      <w:pPr>
        <w:framePr w:w="8946" w:wrap="auto" w:hAnchor="text" w:x="1817" w:y="135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Clearly, there is a great deal of flexibility in the design of a trigger. The before and after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408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2067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108</w:t>
      </w:r>
    </w:p>
    <w:p w:rsidR="008F1B07" w:rsidRDefault="008F1B07">
      <w:pPr>
        <w:framePr w:w="8953" w:wrap="auto" w:hAnchor="text" w:x="1817" w:y="1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keywords indicate whether the trigger should be executed before or after the triggering</w:t>
      </w:r>
    </w:p>
    <w:p w:rsidR="008F1B07" w:rsidRDefault="008F1B07">
      <w:pPr>
        <w:framePr w:w="8954" w:wrap="auto" w:hAnchor="text" w:x="1817" w:y="18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transaction. If the instead of clause is used, the trigger’s code will be executed instead of </w:t>
      </w: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the</w:t>
      </w:r>
    </w:p>
    <w:p w:rsidR="008F1B07" w:rsidRDefault="008F1B07">
      <w:pPr>
        <w:framePr w:w="8949" w:wrap="auto" w:hAnchor="text" w:x="1817" w:y="23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event that caused the trigger to be invoked. The delete, insert, and update keywords (the last</w:t>
      </w:r>
    </w:p>
    <w:p w:rsidR="008F1B07" w:rsidRDefault="008F1B07">
      <w:pPr>
        <w:framePr w:w="8953" w:wrap="auto" w:hAnchor="text" w:x="1817" w:y="27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of which may include a column list) indicate the type of data manipulation that will</w:t>
      </w:r>
    </w:p>
    <w:p w:rsidR="008F1B07" w:rsidRDefault="008F1B07">
      <w:pPr>
        <w:framePr w:w="8953" w:wrap="auto" w:hAnchor="text" w:x="1817" w:y="31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constitute a trigger event. When the for each row clause is used, the trigger will be a row-</w:t>
      </w:r>
    </w:p>
    <w:p w:rsidR="008F1B07" w:rsidRDefault="008F1B07">
      <w:pPr>
        <w:framePr w:w="8950" w:wrap="auto" w:hAnchor="text" w:x="1817" w:y="36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level trigger; otherwise, it will be a statement-level trigger. The when clause is used to</w:t>
      </w:r>
    </w:p>
    <w:p w:rsidR="008F1B07" w:rsidRDefault="008F1B07">
      <w:pPr>
        <w:framePr w:w="8952" w:wrap="auto" w:hAnchor="text" w:x="1817" w:y="40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further restrict when the trigger is executed. The restrictions enforced in the when clause</w:t>
      </w:r>
    </w:p>
    <w:p w:rsidR="008F1B07" w:rsidRDefault="008F1B07">
      <w:pPr>
        <w:framePr w:w="8953" w:wrap="auto" w:hAnchor="text" w:x="1817" w:y="4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may include checks of old and new data values. For example, suppose we want to monitor</w:t>
      </w:r>
    </w:p>
    <w:p w:rsidR="008F1B07" w:rsidRDefault="008F1B07">
      <w:pPr>
        <w:framePr w:w="8948" w:wrap="auto" w:hAnchor="text" w:x="1817" w:y="48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any adjustments to Salary column value that are greater than 10 percent. The following row-</w:t>
      </w:r>
    </w:p>
    <w:p w:rsidR="008F1B07" w:rsidRDefault="008F1B07">
      <w:pPr>
        <w:framePr w:w="8955" w:wrap="auto" w:hAnchor="text" w:x="1817" w:y="53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level BEFORE UPDATE trigger will be executed only if the new value of the salary column</w:t>
      </w:r>
    </w:p>
    <w:p w:rsidR="008F1B07" w:rsidRDefault="008F1B07">
      <w:pPr>
        <w:framePr w:w="8949" w:wrap="auto" w:hAnchor="text" w:x="1817" w:y="5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is more than 10 percent greater than its old value and add transac- tion details in audit table.</w:t>
      </w:r>
    </w:p>
    <w:p w:rsidR="008F1B07" w:rsidRDefault="008F1B07">
      <w:pPr>
        <w:framePr w:w="8952" w:wrap="auto" w:hAnchor="text" w:x="1817" w:y="61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This example also illustrates the use of the new keyword, which refers to the new value of</w:t>
      </w:r>
    </w:p>
    <w:p w:rsidR="008F1B07" w:rsidRDefault="008F1B07">
      <w:pPr>
        <w:framePr w:w="8002" w:wrap="auto" w:hAnchor="text" w:x="1817" w:y="65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column, and the old keyword, which refers to the original value of the column.</w:t>
      </w:r>
    </w:p>
    <w:p w:rsidR="008F1B07" w:rsidRDefault="008F1B07">
      <w:pPr>
        <w:framePr w:w="1535" w:wrap="auto" w:hAnchor="text" w:x="1817" w:y="70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</w:t>
      </w:r>
    </w:p>
    <w:p w:rsidR="008F1B07" w:rsidRDefault="008F1B07">
      <w:pPr>
        <w:framePr w:w="5097" w:wrap="auto" w:hAnchor="text" w:x="1817" w:y="74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Create or replace trigger emp_salary_update_row</w:t>
      </w:r>
    </w:p>
    <w:p w:rsidR="008F1B07" w:rsidRDefault="008F1B07">
      <w:pPr>
        <w:framePr w:w="2621" w:wrap="auto" w:hAnchor="text" w:x="1817" w:y="78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before update on emp</w:t>
      </w:r>
    </w:p>
    <w:p w:rsidR="008F1B07" w:rsidRDefault="008F1B07">
      <w:pPr>
        <w:framePr w:w="1819" w:wrap="auto" w:hAnchor="text" w:x="1817" w:y="83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for each row</w:t>
      </w:r>
    </w:p>
    <w:p w:rsidR="008F1B07" w:rsidRDefault="008F1B07">
      <w:pPr>
        <w:framePr w:w="4501" w:wrap="auto" w:hAnchor="text" w:x="1817" w:y="8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when (:New.Amount / :Old.Amount &gt; 1.1)</w:t>
      </w:r>
    </w:p>
    <w:p w:rsidR="008F1B07" w:rsidRDefault="008F1B07">
      <w:pPr>
        <w:framePr w:w="2235" w:wrap="auto" w:hAnchor="text" w:x="1817" w:y="91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usr varchar2(20);</w:t>
      </w:r>
    </w:p>
    <w:p w:rsidR="008F1B07" w:rsidRDefault="008F1B07">
      <w:pPr>
        <w:framePr w:w="1225" w:wrap="auto" w:hAnchor="text" w:x="1817" w:y="9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Begin</w:t>
      </w:r>
    </w:p>
    <w:p w:rsidR="008F1B07" w:rsidRDefault="008F1B07">
      <w:pPr>
        <w:framePr w:w="3374" w:wrap="auto" w:hAnchor="text" w:x="1817" w:y="100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Select user into usr from dual;</w:t>
      </w:r>
    </w:p>
    <w:p w:rsidR="008F1B07" w:rsidRDefault="008F1B07">
      <w:pPr>
        <w:framePr w:w="6751" w:wrap="auto" w:hAnchor="text" w:x="1817" w:y="104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Insert into EMP_AUDIT values (:Old.salary, :New.salary, :Old.eno,</w:t>
      </w:r>
    </w:p>
    <w:p w:rsidR="008F1B07" w:rsidRDefault="008F1B07">
      <w:pPr>
        <w:framePr w:w="4237" w:wrap="auto" w:hAnchor="text" w:x="1817" w:y="108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usr, to_char(sysdate,’HH:MI’),sysdate);</w:t>
      </w:r>
    </w:p>
    <w:p w:rsidR="008F1B07" w:rsidRDefault="008F1B07">
      <w:pPr>
        <w:framePr w:w="1480" w:wrap="auto" w:hAnchor="text" w:x="1817" w:y="112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Commit;</w:t>
      </w:r>
    </w:p>
    <w:p w:rsidR="008F1B07" w:rsidRDefault="008F1B07">
      <w:pPr>
        <w:framePr w:w="1116" w:wrap="auto" w:hAnchor="text" w:x="1817" w:y="11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End;</w:t>
      </w:r>
    </w:p>
    <w:p w:rsidR="008F1B07" w:rsidRDefault="008F1B07">
      <w:pPr>
        <w:framePr w:w="761" w:wrap="auto" w:hAnchor="text" w:x="1817" w:y="121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/</w:t>
      </w:r>
    </w:p>
    <w:p w:rsidR="008F1B07" w:rsidRDefault="008F1B07">
      <w:pPr>
        <w:framePr w:w="2234" w:wrap="auto" w:hAnchor="text" w:x="1817" w:y="125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Trigger created.</w:t>
      </w:r>
    </w:p>
    <w:p w:rsidR="008F1B07" w:rsidRDefault="008F1B07">
      <w:pPr>
        <w:framePr w:w="8405" w:wrap="auto" w:hAnchor="text" w:x="1817" w:y="130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Breaking the above created trigger command makes it easier to understand. Let’s do it:</w:t>
      </w:r>
    </w:p>
    <w:p w:rsidR="008F1B07" w:rsidRDefault="008F1B07">
      <w:pPr>
        <w:framePr w:w="8946" w:wrap="auto" w:hAnchor="text" w:x="1817" w:y="134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Create or replace trigger emp_salary_update_row the emp_salary_update_row is the trigger</w:t>
      </w:r>
    </w:p>
    <w:p w:rsidR="008F1B07" w:rsidRDefault="008F1B07">
      <w:pPr>
        <w:framePr w:w="8952" w:wrap="auto" w:hAnchor="text" w:x="1817" w:y="138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name, which indicates table name and it acts upon and the type of trigger. One can define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510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2067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109</w:t>
      </w:r>
    </w:p>
    <w:p w:rsidR="008F1B07" w:rsidRDefault="008F1B07">
      <w:pPr>
        <w:framePr w:w="8948" w:wrap="auto" w:hAnchor="text" w:x="1817" w:y="1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trigger with any valid name. before update on emp above statement indicates that this trigger</w:t>
      </w:r>
    </w:p>
    <w:p w:rsidR="008F1B07" w:rsidRDefault="008F1B07">
      <w:pPr>
        <w:framePr w:w="8956" w:wrap="auto" w:hAnchor="text" w:x="1817" w:y="18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applies to the Emp table and it will executed before update transactions have been</w:t>
      </w:r>
    </w:p>
    <w:p w:rsidR="008F1B07" w:rsidRDefault="008F1B07">
      <w:pPr>
        <w:framePr w:w="8959" w:wrap="auto" w:hAnchor="text" w:x="1817" w:y="23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committed to the database. for each row Because of above statement, the trigger will apply</w:t>
      </w:r>
    </w:p>
    <w:p w:rsidR="008F1B07" w:rsidRDefault="008F1B07">
      <w:pPr>
        <w:framePr w:w="8951" w:wrap="auto" w:hAnchor="text" w:x="1817" w:y="27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to each row in the transaction. If this clause is not used, then the trigger will execute at the</w:t>
      </w:r>
    </w:p>
    <w:p w:rsidR="008F1B07" w:rsidRDefault="008F1B07">
      <w:pPr>
        <w:framePr w:w="8951" w:wrap="auto" w:hAnchor="text" w:x="1817" w:y="31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statement level. The When clause adds further criteria to the triggering condition. The</w:t>
      </w:r>
    </w:p>
    <w:p w:rsidR="008F1B07" w:rsidRDefault="008F1B07">
      <w:pPr>
        <w:framePr w:w="8956" w:wrap="auto" w:hAnchor="text" w:x="1817" w:y="36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triggering event not only must be an update of the Ledger table, but also must reflect an</w:t>
      </w:r>
    </w:p>
    <w:p w:rsidR="008F1B07" w:rsidRDefault="008F1B07">
      <w:pPr>
        <w:framePr w:w="8949" w:wrap="auto" w:hAnchor="text" w:x="1817" w:y="40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increase of over 10 percent in the value of the Amount column when (New.Amount /</w:t>
      </w:r>
    </w:p>
    <w:p w:rsidR="008F1B07" w:rsidRDefault="008F1B07">
      <w:pPr>
        <w:framePr w:w="2401" w:wrap="auto" w:hAnchor="text" w:x="1817" w:y="4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Old.Amount &gt; 1.1)</w:t>
      </w:r>
    </w:p>
    <w:p w:rsidR="008F1B07" w:rsidRDefault="008F1B07">
      <w:pPr>
        <w:framePr w:w="8954" w:wrap="auto" w:hAnchor="text" w:x="1817" w:y="48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PL/SQL code shown in the following listing is the trigger body. The commands shown</w:t>
      </w:r>
    </w:p>
    <w:p w:rsidR="008F1B07" w:rsidRDefault="008F1B07">
      <w:pPr>
        <w:framePr w:w="8947" w:wrap="auto" w:hAnchor="text" w:x="1817" w:y="53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here are to be executed for every update of the emp table that passes the when condition. For</w:t>
      </w:r>
    </w:p>
    <w:p w:rsidR="008F1B07" w:rsidRDefault="008F1B07">
      <w:pPr>
        <w:framePr w:w="8948" w:wrap="auto" w:hAnchor="text" w:x="1817" w:y="5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this to suc- ceed, the EMP_AUDIT table must exist, and the owner must have been granted</w:t>
      </w:r>
    </w:p>
    <w:p w:rsidR="008F1B07" w:rsidRDefault="008F1B07">
      <w:pPr>
        <w:framePr w:w="8948" w:wrap="auto" w:hAnchor="text" w:x="1817" w:y="61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privileges on that table. This example inserts the old values from the emp record into</w:t>
      </w:r>
    </w:p>
    <w:p w:rsidR="008F1B07" w:rsidRDefault="008F1B07">
      <w:pPr>
        <w:framePr w:w="8954" w:wrap="auto" w:hAnchor="text" w:x="1817" w:y="65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EMP_AUDIT table before the employee record is updated in emp table. Structure of</w:t>
      </w:r>
    </w:p>
    <w:p w:rsidR="008F1B07" w:rsidRDefault="008F1B07">
      <w:pPr>
        <w:framePr w:w="3994" w:wrap="auto" w:hAnchor="text" w:x="1817" w:y="70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EMP_AUDIT table is as per follows.</w:t>
      </w:r>
    </w:p>
    <w:p w:rsidR="008F1B07" w:rsidRDefault="008F1B07">
      <w:pPr>
        <w:framePr w:w="2008" w:wrap="auto" w:hAnchor="text" w:x="1817" w:y="74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EMP_AUDIT</w:t>
      </w:r>
    </w:p>
    <w:p w:rsidR="008F1B07" w:rsidRDefault="008F1B07">
      <w:pPr>
        <w:framePr w:w="2009" w:wrap="auto" w:hAnchor="text" w:x="1817" w:y="78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eno number(5)</w:t>
      </w:r>
    </w:p>
    <w:p w:rsidR="008F1B07" w:rsidRDefault="008F1B07">
      <w:pPr>
        <w:framePr w:w="2784" w:wrap="auto" w:hAnchor="text" w:x="1817" w:y="83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old_salary number(9,2)</w:t>
      </w:r>
    </w:p>
    <w:p w:rsidR="008F1B07" w:rsidRDefault="008F1B07">
      <w:pPr>
        <w:framePr w:w="2864" w:wrap="auto" w:hAnchor="text" w:x="1817" w:y="8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new_salary number(9,2)</w:t>
      </w:r>
    </w:p>
    <w:p w:rsidR="008F1B07" w:rsidRDefault="008F1B07">
      <w:pPr>
        <w:framePr w:w="2271" w:wrap="auto" w:hAnchor="text" w:x="1817" w:y="91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user varchar2(20)</w:t>
      </w:r>
    </w:p>
    <w:p w:rsidR="008F1B07" w:rsidRDefault="008F1B07">
      <w:pPr>
        <w:framePr w:w="2542" w:wrap="auto" w:hAnchor="text" w:x="1817" w:y="9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tr_time varchar2(10)</w:t>
      </w:r>
    </w:p>
    <w:p w:rsidR="008F1B07" w:rsidRDefault="008F1B07">
      <w:pPr>
        <w:framePr w:w="1740" w:wrap="auto" w:hAnchor="text" w:x="1817" w:y="100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tr_date date</w:t>
      </w:r>
    </w:p>
    <w:p w:rsidR="008F1B07" w:rsidRDefault="008F1B07">
      <w:pPr>
        <w:framePr w:w="1225" w:wrap="auto" w:hAnchor="text" w:x="1817" w:y="104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Begin</w:t>
      </w:r>
    </w:p>
    <w:p w:rsidR="008F1B07" w:rsidRDefault="008F1B07">
      <w:pPr>
        <w:framePr w:w="3375" w:wrap="auto" w:hAnchor="text" w:x="1817" w:y="108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Select user into usr from dual;</w:t>
      </w:r>
    </w:p>
    <w:p w:rsidR="008F1B07" w:rsidRDefault="008F1B07">
      <w:pPr>
        <w:framePr w:w="5571" w:wrap="auto" w:hAnchor="text" w:x="1817" w:y="112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Insert into EMP_AUDIT values (:Old.eno, :Old.salary,</w:t>
      </w:r>
    </w:p>
    <w:p w:rsidR="008F1B07" w:rsidRDefault="008F1B07">
      <w:pPr>
        <w:framePr w:w="5417" w:wrap="auto" w:hAnchor="text" w:x="1873" w:y="11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:New.salary, usr, to_char(sysdate,’HH:MI’),sysdate);</w:t>
      </w:r>
    </w:p>
    <w:p w:rsidR="008F1B07" w:rsidRDefault="008F1B07">
      <w:pPr>
        <w:framePr w:w="1433" w:wrap="auto" w:hAnchor="text" w:x="1817" w:y="121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commit;</w:t>
      </w:r>
    </w:p>
    <w:p w:rsidR="008F1B07" w:rsidRDefault="008F1B07">
      <w:pPr>
        <w:framePr w:w="1116" w:wrap="auto" w:hAnchor="text" w:x="1817" w:y="125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End;</w:t>
      </w:r>
    </w:p>
    <w:p w:rsidR="008F1B07" w:rsidRDefault="008F1B07">
      <w:pPr>
        <w:framePr w:w="761" w:wrap="auto" w:hAnchor="text" w:x="1817" w:y="130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/</w:t>
      </w:r>
    </w:p>
    <w:p w:rsidR="008F1B07" w:rsidRDefault="008F1B07">
      <w:pPr>
        <w:framePr w:w="8952" w:wrap="auto" w:hAnchor="text" w:x="1817" w:y="134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Above trigger makes the log of the emp table in the EMP_AUDIT table and maintains the</w:t>
      </w:r>
    </w:p>
    <w:p w:rsidR="008F1B07" w:rsidRDefault="008F1B07">
      <w:pPr>
        <w:framePr w:w="8950" w:wrap="auto" w:hAnchor="text" w:x="1817" w:y="138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track of updation in the table, the user name, Transaction Date, Transaction Time, All the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612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2058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110</w:t>
      </w:r>
    </w:p>
    <w:p w:rsidR="008F1B07" w:rsidRDefault="008F1B07">
      <w:pPr>
        <w:framePr w:w="8951" w:wrap="auto" w:hAnchor="text" w:x="1817" w:y="1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old and new values of columns.R When referencing the New and Old keywords in the</w:t>
      </w:r>
    </w:p>
    <w:p w:rsidR="008F1B07" w:rsidRDefault="008F1B07">
      <w:pPr>
        <w:framePr w:w="5101" w:wrap="auto" w:hAnchor="text" w:x="1817" w:y="18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PL/SQL block, they are preceded by the colons(:)</w:t>
      </w:r>
    </w:p>
    <w:p w:rsidR="008F1B07" w:rsidRDefault="008F1B07">
      <w:pPr>
        <w:framePr w:w="5546" w:wrap="auto" w:hAnchor="text" w:x="1817" w:y="23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Using :Old and :New Values in Row Level Triggers</w:t>
      </w:r>
    </w:p>
    <w:p w:rsidR="008F1B07" w:rsidRDefault="008F1B07">
      <w:pPr>
        <w:framePr w:w="8950" w:wrap="auto" w:hAnchor="text" w:x="1817" w:y="27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When Row level trigger fires once per row processed by the triggering statement. Inside the</w:t>
      </w:r>
    </w:p>
    <w:p w:rsidR="008F1B07" w:rsidRDefault="008F1B07">
      <w:pPr>
        <w:framePr w:w="8952" w:wrap="auto" w:hAnchor="text" w:x="1817" w:y="31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trigger, you can access the row that is currently being processed. This is done through</w:t>
      </w:r>
    </w:p>
    <w:p w:rsidR="008F1B07" w:rsidRDefault="008F1B07">
      <w:pPr>
        <w:framePr w:w="8954" w:wrap="auto" w:hAnchor="text" w:x="1817" w:y="36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keywords :new and :old. Following describes what values are set to :Old and :New with the</w:t>
      </w:r>
    </w:p>
    <w:p w:rsidR="008F1B07" w:rsidRDefault="008F1B07">
      <w:pPr>
        <w:framePr w:w="3076" w:wrap="auto" w:hAnchor="text" w:x="1817" w:y="40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given triggering statement.</w:t>
      </w:r>
    </w:p>
    <w:p w:rsidR="008F1B07" w:rsidRDefault="008F1B07">
      <w:pPr>
        <w:framePr w:w="2728" w:wrap="auto" w:hAnchor="text" w:x="1817" w:y="44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Triggering Statement</w:t>
      </w:r>
    </w:p>
    <w:p w:rsidR="008F1B07" w:rsidRDefault="008F1B07">
      <w:pPr>
        <w:framePr w:w="1518" w:wrap="auto" w:hAnchor="text" w:x="1817" w:y="48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INSERT</w:t>
      </w:r>
    </w:p>
    <w:p w:rsidR="008F1B07" w:rsidRDefault="008F1B07">
      <w:pPr>
        <w:framePr w:w="4158" w:wrap="auto" w:hAnchor="text" w:x="1817" w:y="53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: Old Undefined – all fields are NULL</w:t>
      </w:r>
    </w:p>
    <w:p w:rsidR="008F1B07" w:rsidRDefault="008F1B07">
      <w:pPr>
        <w:framePr w:w="6607" w:wrap="auto" w:hAnchor="text" w:x="1817" w:y="5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: New Values that will be inserted when the statement is complete</w:t>
      </w:r>
    </w:p>
    <w:p w:rsidR="008F1B07" w:rsidRDefault="008F1B07">
      <w:pPr>
        <w:framePr w:w="1607" w:wrap="auto" w:hAnchor="text" w:x="1817" w:y="61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UPDATE</w:t>
      </w:r>
    </w:p>
    <w:p w:rsidR="008F1B07" w:rsidRDefault="008F1B07">
      <w:pPr>
        <w:framePr w:w="5306" w:wrap="auto" w:hAnchor="text" w:x="1817" w:y="65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: Old Original values for the row before the update</w:t>
      </w:r>
    </w:p>
    <w:p w:rsidR="008F1B07" w:rsidRDefault="008F1B07">
      <w:pPr>
        <w:framePr w:w="7085" w:wrap="auto" w:hAnchor="text" w:x="1817" w:y="70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: New New values that will be updated when the statement is complete</w:t>
      </w:r>
    </w:p>
    <w:p w:rsidR="008F1B07" w:rsidRDefault="008F1B07">
      <w:pPr>
        <w:framePr w:w="1593" w:wrap="auto" w:hAnchor="text" w:x="1817" w:y="74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DELETE</w:t>
      </w:r>
    </w:p>
    <w:p w:rsidR="008F1B07" w:rsidRDefault="008F1B07">
      <w:pPr>
        <w:framePr w:w="4916" w:wrap="auto" w:hAnchor="text" w:x="1817" w:y="78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: Old Original values before the row is deleted</w:t>
      </w:r>
    </w:p>
    <w:p w:rsidR="008F1B07" w:rsidRDefault="008F1B07">
      <w:pPr>
        <w:framePr w:w="4297" w:wrap="auto" w:hAnchor="text" w:x="1817" w:y="83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: New Undefined – all fields are NULL</w:t>
      </w:r>
    </w:p>
    <w:p w:rsidR="008F1B07" w:rsidRDefault="008F1B07">
      <w:pPr>
        <w:framePr w:w="8949" w:wrap="auto" w:hAnchor="text" w:x="1817" w:y="8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They are valid only within row level triggers and not in statement level triggers. :Old values</w:t>
      </w:r>
    </w:p>
    <w:p w:rsidR="008F1B07" w:rsidRDefault="008F1B07">
      <w:pPr>
        <w:framePr w:w="8951" w:wrap="auto" w:hAnchor="text" w:x="1817" w:y="91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are not available if the triggering statement is INSERT and :new values are not available if</w:t>
      </w:r>
    </w:p>
    <w:p w:rsidR="008F1B07" w:rsidRDefault="008F1B07">
      <w:pPr>
        <w:framePr w:w="8955" w:wrap="auto" w:hAnchor="text" w:x="1817" w:y="9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triggering statement is DELETE. Each column is referenced by using the expression</w:t>
      </w:r>
    </w:p>
    <w:p w:rsidR="008F1B07" w:rsidRDefault="008F1B07">
      <w:pPr>
        <w:framePr w:w="8950" w:wrap="auto" w:hAnchor="text" w:x="1817" w:y="100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:Old.ColumnName or :New.ColumnName. if a column is not updated by the triggering</w:t>
      </w:r>
    </w:p>
    <w:p w:rsidR="008F1B07" w:rsidRDefault="008F1B07">
      <w:pPr>
        <w:framePr w:w="6072" w:wrap="auto" w:hAnchor="text" w:x="1817" w:y="104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update statement then :old and :new values remain the same.</w:t>
      </w:r>
    </w:p>
    <w:p w:rsidR="008F1B07" w:rsidRDefault="008F1B07">
      <w:pPr>
        <w:framePr w:w="4079" w:wrap="auto" w:hAnchor="text" w:x="1817" w:y="108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An Example of a Trigger with :New</w:t>
      </w:r>
    </w:p>
    <w:p w:rsidR="008F1B07" w:rsidRDefault="008F1B07">
      <w:pPr>
        <w:framePr w:w="8947" w:wrap="auto" w:hAnchor="text" w:x="1817" w:y="112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Suppose for a moment that you wanted to be sure that all department names were stored</w:t>
      </w:r>
    </w:p>
    <w:p w:rsidR="008F1B07" w:rsidRDefault="008F1B07">
      <w:pPr>
        <w:framePr w:w="8953" w:wrap="auto" w:hAnchor="text" w:x="1817" w:y="11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using uppercase letters. Perhaps you are doing this to facilitate searching on that field.</w:t>
      </w:r>
    </w:p>
    <w:p w:rsidR="008F1B07" w:rsidRDefault="008F1B07">
      <w:pPr>
        <w:framePr w:w="2412" w:wrap="auto" w:hAnchor="text" w:x="1817" w:y="121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Following example</w:t>
      </w:r>
    </w:p>
    <w:p w:rsidR="008F1B07" w:rsidRDefault="008F1B07">
      <w:pPr>
        <w:framePr w:w="4233" w:wrap="auto" w:hAnchor="text" w:x="1817" w:y="125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shows one way to do this with a trigger.</w:t>
      </w:r>
    </w:p>
    <w:p w:rsidR="008F1B07" w:rsidRDefault="008F1B07">
      <w:pPr>
        <w:framePr w:w="1535" w:wrap="auto" w:hAnchor="text" w:x="1817" w:y="130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</w:t>
      </w:r>
    </w:p>
    <w:p w:rsidR="008F1B07" w:rsidRDefault="008F1B07">
      <w:pPr>
        <w:framePr w:w="6344" w:wrap="auto" w:hAnchor="text" w:x="1817" w:y="134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Create or replace trigger upperdname before insert or update on</w:t>
      </w:r>
    </w:p>
    <w:p w:rsidR="008F1B07" w:rsidRDefault="008F1B07">
      <w:pPr>
        <w:framePr w:w="2258" w:wrap="auto" w:hAnchor="text" w:x="1817" w:y="138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dept for each row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715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2049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111</w:t>
      </w:r>
    </w:p>
    <w:p w:rsidR="008F1B07" w:rsidRDefault="008F1B07">
      <w:pPr>
        <w:framePr w:w="1225" w:wrap="auto" w:hAnchor="text" w:x="1817" w:y="1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Begin</w:t>
      </w:r>
    </w:p>
    <w:p w:rsidR="008F1B07" w:rsidRDefault="008F1B07">
      <w:pPr>
        <w:framePr w:w="3860" w:wrap="auto" w:hAnchor="text" w:x="1817" w:y="18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:new.dname := upper(:new.dname);</w:t>
      </w:r>
    </w:p>
    <w:p w:rsidR="008F1B07" w:rsidRDefault="008F1B07">
      <w:pPr>
        <w:framePr w:w="1116" w:wrap="auto" w:hAnchor="text" w:x="1817" w:y="23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End;</w:t>
      </w:r>
    </w:p>
    <w:p w:rsidR="008F1B07" w:rsidRDefault="008F1B07">
      <w:pPr>
        <w:framePr w:w="761" w:wrap="auto" w:hAnchor="text" w:x="1817" w:y="27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/</w:t>
      </w:r>
    </w:p>
    <w:p w:rsidR="008F1B07" w:rsidRDefault="008F1B07">
      <w:pPr>
        <w:framePr w:w="2113" w:wrap="auto" w:hAnchor="text" w:x="1817" w:y="31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Trigger created.</w:t>
      </w:r>
    </w:p>
    <w:p w:rsidR="008F1B07" w:rsidRDefault="008F1B07">
      <w:pPr>
        <w:framePr w:w="1535" w:wrap="auto" w:hAnchor="text" w:x="1817" w:y="40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</w:t>
      </w:r>
    </w:p>
    <w:p w:rsidR="008F1B07" w:rsidRDefault="008F1B07">
      <w:pPr>
        <w:framePr w:w="7498" w:wrap="auto" w:hAnchor="text" w:x="1817" w:y="4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Following trigger does not allow the user to delete any row from a Try table.</w:t>
      </w:r>
    </w:p>
    <w:p w:rsidR="008F1B07" w:rsidRDefault="008F1B07">
      <w:pPr>
        <w:framePr w:w="6483" w:wrap="auto" w:hAnchor="text" w:x="1817" w:y="48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Create Or Replace Trigger delete_rest_trig Before Delete On Try</w:t>
      </w:r>
    </w:p>
    <w:p w:rsidR="008F1B07" w:rsidRDefault="008F1B07">
      <w:pPr>
        <w:framePr w:w="1225" w:wrap="auto" w:hAnchor="text" w:x="1817" w:y="53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Begin</w:t>
      </w:r>
    </w:p>
    <w:p w:rsidR="008F1B07" w:rsidRDefault="008F1B07">
      <w:pPr>
        <w:framePr w:w="6100" w:wrap="auto" w:hAnchor="text" w:x="1817" w:y="5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Raise_Application_Error(-20011,’UNABLE TO DELETE’);</w:t>
      </w:r>
    </w:p>
    <w:p w:rsidR="008F1B07" w:rsidRDefault="008F1B07">
      <w:pPr>
        <w:framePr w:w="1116" w:wrap="auto" w:hAnchor="text" w:x="1817" w:y="61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End;</w:t>
      </w:r>
    </w:p>
    <w:p w:rsidR="008F1B07" w:rsidRDefault="008F1B07">
      <w:pPr>
        <w:framePr w:w="761" w:wrap="auto" w:hAnchor="text" w:x="1817" w:y="65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/</w:t>
      </w:r>
    </w:p>
    <w:p w:rsidR="008F1B07" w:rsidRDefault="008F1B07">
      <w:pPr>
        <w:framePr w:w="7189" w:wrap="auto" w:hAnchor="text" w:x="1817" w:y="70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In the above example, a new Term is used i.e. Raise_Application_Error()</w:t>
      </w:r>
    </w:p>
    <w:p w:rsidR="008F1B07" w:rsidRDefault="008F1B07">
      <w:pPr>
        <w:framePr w:w="2956" w:wrap="auto" w:hAnchor="text" w:x="1817" w:y="74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Let’s discuss it in details:</w:t>
      </w:r>
    </w:p>
    <w:p w:rsidR="008F1B07" w:rsidRDefault="008F1B07">
      <w:pPr>
        <w:framePr w:w="3596" w:wrap="auto" w:hAnchor="text" w:x="1817" w:y="78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Customizing Error Conditions</w:t>
      </w:r>
    </w:p>
    <w:p w:rsidR="008F1B07" w:rsidRDefault="008F1B07">
      <w:pPr>
        <w:framePr w:w="8948" w:wrap="auto" w:hAnchor="text" w:x="1817" w:y="83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Oracle provides a procedure named raise_application_error that allows programmers to issue</w:t>
      </w:r>
    </w:p>
    <w:p w:rsidR="008F1B07" w:rsidRDefault="008F1B07">
      <w:pPr>
        <w:framePr w:w="3289" w:wrap="auto" w:hAnchor="text" w:x="1817" w:y="8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user- defined error messages.</w:t>
      </w:r>
    </w:p>
    <w:p w:rsidR="008F1B07" w:rsidRDefault="008F1B07">
      <w:pPr>
        <w:framePr w:w="1482" w:wrap="auto" w:hAnchor="text" w:x="1817" w:y="91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Syntax :</w:t>
      </w:r>
    </w:p>
    <w:p w:rsidR="008F1B07" w:rsidRDefault="008F1B07">
      <w:pPr>
        <w:framePr w:w="5641" w:wrap="auto" w:hAnchor="text" w:x="1817" w:y="95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Raise_Application_Error(Error_number, Message);</w:t>
      </w:r>
    </w:p>
    <w:p w:rsidR="008F1B07" w:rsidRDefault="008F1B07">
      <w:pPr>
        <w:framePr w:w="8952" w:wrap="auto" w:hAnchor="text" w:x="1817" w:y="100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Where Error_number is a negative integer in the range –20000 to –20999. and Message Is a</w:t>
      </w:r>
    </w:p>
    <w:p w:rsidR="008F1B07" w:rsidRDefault="008F1B07">
      <w:pPr>
        <w:framePr w:w="8960" w:wrap="auto" w:hAnchor="text" w:x="1817" w:y="105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string up to 2048 bytes in length An application can call </w:t>
      </w:r>
      <w:r>
        <w:rPr>
          <w:rFonts w:ascii="MS Mincho" w:eastAsia="MS Mincho" w:hAnsi="MS Mincho" w:cs="MS Mincho" w:hint="eastAsia"/>
          <w:color w:val="000000"/>
          <w:sz w:val="20"/>
          <w:szCs w:val="20"/>
        </w:rPr>
        <w:t>迭</w:t>
      </w:r>
      <w:r>
        <w:rPr>
          <w:rFonts w:ascii="ArialUnicodeMS" w:hAnsi="ArialUnicodeMS" w:cs="ArialUnicodeMS"/>
          <w:color w:val="000000"/>
          <w:sz w:val="20"/>
          <w:szCs w:val="20"/>
        </w:rPr>
        <w:t xml:space="preserve">aise_Application_Error_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only</w:t>
      </w:r>
    </w:p>
    <w:p w:rsidR="008F1B07" w:rsidRDefault="008F1B07">
      <w:pPr>
        <w:framePr w:w="8952" w:wrap="auto" w:hAnchor="text" w:x="1817" w:y="1101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from an executing stored subprogram like stored procedures and functions, database</w:t>
      </w:r>
    </w:p>
    <w:p w:rsidR="008F1B07" w:rsidRDefault="008F1B07">
      <w:pPr>
        <w:framePr w:w="1427" w:wrap="auto" w:hAnchor="text" w:x="1817" w:y="1151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triggers.</w:t>
      </w:r>
    </w:p>
    <w:p w:rsidR="008F1B07" w:rsidRDefault="008F1B07">
      <w:pPr>
        <w:framePr w:w="1560" w:wrap="auto" w:hAnchor="text" w:x="2835" w:y="1151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Typically</w:t>
      </w:r>
    </w:p>
    <w:p w:rsidR="008F1B07" w:rsidRDefault="008F1B07">
      <w:pPr>
        <w:framePr w:w="3110" w:wrap="auto" w:hAnchor="text" w:x="3979" w:y="115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MS Mincho" w:eastAsia="MS Mincho" w:hAnsi="MS Mincho" w:cs="MS Mincho" w:hint="eastAsia"/>
          <w:color w:val="000000"/>
          <w:sz w:val="20"/>
          <w:szCs w:val="20"/>
        </w:rPr>
        <w:t>迭</w:t>
      </w:r>
      <w:r>
        <w:rPr>
          <w:rFonts w:ascii="ArialUnicodeMS" w:hAnsi="ArialUnicodeMS" w:cs="ArialUnicodeMS"/>
          <w:color w:val="000000"/>
          <w:sz w:val="20"/>
          <w:szCs w:val="20"/>
        </w:rPr>
        <w:t>aise_Application_Error_</w:t>
      </w:r>
    </w:p>
    <w:p w:rsidR="008F1B07" w:rsidRDefault="008F1B07">
      <w:pPr>
        <w:framePr w:w="841" w:wrap="auto" w:hAnchor="text" w:x="6685" w:y="1151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is</w:t>
      </w:r>
    </w:p>
    <w:p w:rsidR="008F1B07" w:rsidRDefault="008F1B07">
      <w:pPr>
        <w:framePr w:w="1103" w:wrap="auto" w:hAnchor="text" w:x="7119" w:y="1151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used</w:t>
      </w:r>
    </w:p>
    <w:p w:rsidR="008F1B07" w:rsidRDefault="008F1B07">
      <w:pPr>
        <w:framePr w:w="870" w:wrap="auto" w:hAnchor="text" w:x="7819" w:y="1151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in</w:t>
      </w:r>
    </w:p>
    <w:p w:rsidR="008F1B07" w:rsidRDefault="008F1B07">
      <w:pPr>
        <w:framePr w:w="1464" w:wrap="auto" w:hAnchor="text" w:x="8279" w:y="1151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database</w:t>
      </w:r>
    </w:p>
    <w:p w:rsidR="008F1B07" w:rsidRDefault="008F1B07">
      <w:pPr>
        <w:framePr w:w="1436" w:wrap="auto" w:hAnchor="text" w:x="9329" w:y="1151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triggers.</w:t>
      </w:r>
    </w:p>
    <w:p w:rsidR="008F1B07" w:rsidRDefault="008F1B07">
      <w:pPr>
        <w:framePr w:w="8948" w:wrap="auto" w:hAnchor="text" w:x="1817" w:y="120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MS Mincho" w:eastAsia="MS Mincho" w:hAnsi="MS Mincho" w:cs="MS Mincho" w:hint="eastAsia"/>
          <w:color w:val="000000"/>
          <w:sz w:val="20"/>
          <w:szCs w:val="20"/>
        </w:rPr>
        <w:t>迭</w:t>
      </w:r>
      <w:r>
        <w:rPr>
          <w:rFonts w:ascii="ArialUnicodeMS" w:hAnsi="ArialUnicodeMS" w:cs="ArialUnicodeMS"/>
          <w:color w:val="000000"/>
          <w:sz w:val="20"/>
          <w:szCs w:val="20"/>
        </w:rPr>
        <w:t xml:space="preserve">aise_Application_Error_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ends the subprogram, rolls back any database changes it made,</w:t>
      </w:r>
    </w:p>
    <w:p w:rsidR="008F1B07" w:rsidRDefault="008F1B07">
      <w:pPr>
        <w:framePr w:w="8954" w:wrap="auto" w:hAnchor="text" w:x="1817" w:y="125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and returns a user-defined error number and message to the application Within a single</w:t>
      </w:r>
    </w:p>
    <w:p w:rsidR="008F1B07" w:rsidRDefault="008F1B07">
      <w:pPr>
        <w:framePr w:w="8952" w:wrap="auto" w:hAnchor="text" w:x="1817" w:y="130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trigger, you may establish different error conditions. For each of the error conditions you</w:t>
      </w:r>
    </w:p>
    <w:p w:rsidR="008F1B07" w:rsidRDefault="008F1B07">
      <w:pPr>
        <w:framePr w:w="8738" w:wrap="auto" w:hAnchor="text" w:x="1817" w:y="134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define, you may select an error message that appears when the error occurs. The error num</w:t>
      </w:r>
    </w:p>
    <w:p w:rsidR="008F1B07" w:rsidRDefault="008F1B07">
      <w:pPr>
        <w:framePr w:w="8955" w:wrap="auto" w:hAnchor="text" w:x="1817" w:y="138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bers and messages that are displayed to the user are set via the Raise_Application_Error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817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2058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112</w:t>
      </w:r>
    </w:p>
    <w:p w:rsidR="008F1B07" w:rsidRDefault="008F1B07">
      <w:pPr>
        <w:framePr w:w="8953" w:wrap="auto" w:hAnchor="text" w:x="1817" w:y="1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proce - dure, which may be called from within any trigger. Following example shows a</w:t>
      </w:r>
    </w:p>
    <w:p w:rsidR="008F1B07" w:rsidRDefault="008F1B07">
      <w:pPr>
        <w:framePr w:w="8946" w:wrap="auto" w:hAnchor="text" w:x="1817" w:y="18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statement-level BEFORE UPDATE or INSERT trigger on the Emptable. When a user</w:t>
      </w:r>
    </w:p>
    <w:p w:rsidR="008F1B07" w:rsidRDefault="008F1B07">
      <w:pPr>
        <w:framePr w:w="8947" w:wrap="auto" w:hAnchor="text" w:x="1817" w:y="23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attempts to Insert, modify or delete a row in the Emp table, this trigger is executed and</w:t>
      </w:r>
    </w:p>
    <w:p w:rsidR="008F1B07" w:rsidRDefault="008F1B07">
      <w:pPr>
        <w:framePr w:w="8952" w:wrap="auto" w:hAnchor="text" w:x="1817" w:y="27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checks two system conditions; that the day of the week is neither Saturday nor Sun-day, and</w:t>
      </w:r>
    </w:p>
    <w:p w:rsidR="008F1B07" w:rsidRDefault="008F1B07">
      <w:pPr>
        <w:framePr w:w="5542" w:wrap="auto" w:hAnchor="text" w:x="1817" w:y="31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that the Oracle username is other than user ‘ADMIN’.</w:t>
      </w:r>
    </w:p>
    <w:p w:rsidR="008F1B07" w:rsidRDefault="008F1B07">
      <w:pPr>
        <w:framePr w:w="1535" w:wrap="auto" w:hAnchor="text" w:x="1817" w:y="40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</w:t>
      </w:r>
    </w:p>
    <w:p w:rsidR="008F1B07" w:rsidRDefault="008F1B07">
      <w:pPr>
        <w:framePr w:w="7355" w:wrap="auto" w:hAnchor="text" w:x="1817" w:y="4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Create or replace trigger emp_rest before insert or update or delete on Emp</w:t>
      </w:r>
    </w:p>
    <w:p w:rsidR="008F1B07" w:rsidRDefault="008F1B07">
      <w:pPr>
        <w:framePr w:w="1385" w:wrap="auto" w:hAnchor="text" w:x="1817" w:y="48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Declare</w:t>
      </w:r>
    </w:p>
    <w:p w:rsidR="008F1B07" w:rsidRDefault="008F1B07">
      <w:pPr>
        <w:framePr w:w="3117" w:wrap="auto" w:hAnchor="text" w:x="2102" w:y="53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Weekend_Error Exception;</w:t>
      </w:r>
    </w:p>
    <w:p w:rsidR="008F1B07" w:rsidRDefault="008F1B07">
      <w:pPr>
        <w:framePr w:w="2856" w:wrap="auto" w:hAnchor="text" w:x="2102" w:y="5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Invalid_User Exception;</w:t>
      </w:r>
    </w:p>
    <w:p w:rsidR="008F1B07" w:rsidRDefault="008F1B07">
      <w:pPr>
        <w:framePr w:w="1225" w:wrap="auto" w:hAnchor="text" w:x="1817" w:y="61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Begin</w:t>
      </w:r>
    </w:p>
    <w:p w:rsidR="008F1B07" w:rsidRDefault="008F1B07">
      <w:pPr>
        <w:framePr w:w="4858" w:wrap="auto" w:hAnchor="text" w:x="2102" w:y="65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If to_char(SysDate, ‘DY’) in (‘sat’,’sun’) then</w:t>
      </w:r>
    </w:p>
    <w:p w:rsidR="008F1B07" w:rsidRDefault="008F1B07">
      <w:pPr>
        <w:framePr w:w="2725" w:wrap="auto" w:hAnchor="text" w:x="2377" w:y="70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Raise Weekend_Error;</w:t>
      </w:r>
    </w:p>
    <w:p w:rsidR="008F1B07" w:rsidRDefault="008F1B07">
      <w:pPr>
        <w:framePr w:w="1302" w:wrap="auto" w:hAnchor="text" w:x="2097" w:y="74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End if;</w:t>
      </w:r>
    </w:p>
    <w:p w:rsidR="008F1B07" w:rsidRDefault="008F1B07">
      <w:pPr>
        <w:framePr w:w="3665" w:wrap="auto" w:hAnchor="text" w:x="2102" w:y="78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If upper(User) != ‘ADMIN’ then</w:t>
      </w:r>
    </w:p>
    <w:p w:rsidR="008F1B07" w:rsidRDefault="008F1B07">
      <w:pPr>
        <w:framePr w:w="2460" w:wrap="auto" w:hAnchor="text" w:x="2377" w:y="83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Raise Invalid_User;</w:t>
      </w:r>
    </w:p>
    <w:p w:rsidR="008F1B07" w:rsidRDefault="008F1B07">
      <w:pPr>
        <w:framePr w:w="1302" w:wrap="auto" w:hAnchor="text" w:x="2097" w:y="8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End if;</w:t>
      </w:r>
    </w:p>
    <w:p w:rsidR="008F1B07" w:rsidRDefault="008F1B07">
      <w:pPr>
        <w:framePr w:w="1598" w:wrap="auto" w:hAnchor="text" w:x="1817" w:y="91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Exception</w:t>
      </w:r>
    </w:p>
    <w:p w:rsidR="008F1B07" w:rsidRDefault="008F1B07">
      <w:pPr>
        <w:framePr w:w="7603" w:wrap="auto" w:hAnchor="text" w:x="1817" w:y="9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When Weekend_Error then Raise_Application_Error(-20001,’No Insertion or</w:t>
      </w:r>
    </w:p>
    <w:p w:rsidR="008F1B07" w:rsidRDefault="008F1B07">
      <w:pPr>
        <w:framePr w:w="2982" w:wrap="auto" w:hAnchor="text" w:x="1817" w:y="100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Updation on Weekends’);</w:t>
      </w:r>
    </w:p>
    <w:p w:rsidR="008F1B07" w:rsidRDefault="008F1B07">
      <w:pPr>
        <w:framePr w:w="2877" w:wrap="auto" w:hAnchor="text" w:x="1817" w:y="104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When Invalid_User then</w:t>
      </w:r>
    </w:p>
    <w:p w:rsidR="008F1B07" w:rsidRDefault="008F1B07">
      <w:pPr>
        <w:framePr w:w="5721" w:wrap="auto" w:hAnchor="text" w:x="1817" w:y="108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Raise_Application_Error(-20002,’Insertion, Updation or</w:t>
      </w:r>
    </w:p>
    <w:p w:rsidR="008F1B07" w:rsidRDefault="008F1B07">
      <w:pPr>
        <w:framePr w:w="4284" w:wrap="auto" w:hAnchor="text" w:x="1817" w:y="112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deletion only allowed to Admin Users’);</w:t>
      </w:r>
    </w:p>
    <w:p w:rsidR="008F1B07" w:rsidRDefault="008F1B07">
      <w:pPr>
        <w:framePr w:w="1116" w:wrap="auto" w:hAnchor="text" w:x="1817" w:y="11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End;</w:t>
      </w:r>
    </w:p>
    <w:p w:rsidR="008F1B07" w:rsidRDefault="008F1B07">
      <w:pPr>
        <w:framePr w:w="761" w:wrap="auto" w:hAnchor="text" w:x="1817" w:y="121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/</w:t>
      </w:r>
    </w:p>
    <w:p w:rsidR="008F1B07" w:rsidRDefault="008F1B07">
      <w:pPr>
        <w:framePr w:w="2113" w:wrap="auto" w:hAnchor="text" w:x="1817" w:y="125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Trigger created.</w:t>
      </w:r>
    </w:p>
    <w:p w:rsidR="008F1B07" w:rsidRDefault="008F1B07">
      <w:pPr>
        <w:framePr w:w="6195" w:wrap="auto" w:hAnchor="text" w:x="1817" w:y="130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Study following code and find out use of following Trigger</w:t>
      </w:r>
    </w:p>
    <w:p w:rsidR="008F1B07" w:rsidRDefault="008F1B07">
      <w:pPr>
        <w:framePr w:w="6468" w:wrap="auto" w:hAnchor="text" w:x="1817" w:y="134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Create or replace trigger check_date_time before insert or update</w:t>
      </w:r>
    </w:p>
    <w:p w:rsidR="008F1B07" w:rsidRDefault="008F1B07">
      <w:pPr>
        <w:framePr w:w="2183" w:wrap="auto" w:hAnchor="text" w:x="1817" w:y="138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or delete on dept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920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2058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113</w:t>
      </w:r>
    </w:p>
    <w:p w:rsidR="008F1B07" w:rsidRDefault="008F1B07">
      <w:pPr>
        <w:framePr w:w="1225" w:wrap="auto" w:hAnchor="text" w:x="1817" w:y="1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Begin</w:t>
      </w:r>
    </w:p>
    <w:p w:rsidR="008F1B07" w:rsidRDefault="008F1B07">
      <w:pPr>
        <w:framePr w:w="5611" w:wrap="auto" w:hAnchor="text" w:x="1817" w:y="18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If to_number(to_char(sysdate,’hh24'))&gt;not in(10,18) or</w:t>
      </w:r>
    </w:p>
    <w:p w:rsidR="008F1B07" w:rsidRDefault="008F1B07">
      <w:pPr>
        <w:framePr w:w="4870" w:wrap="auto" w:hAnchor="text" w:x="1817" w:y="23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to_char(sysdate, ‘dy’) not in (‘sun’, ‘sat’) then</w:t>
      </w:r>
    </w:p>
    <w:p w:rsidR="008F1B07" w:rsidRDefault="008F1B07">
      <w:pPr>
        <w:framePr w:w="6103" w:wrap="auto" w:hAnchor="text" w:x="1817" w:y="27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raise_application_error(-20001,’no manipulations allowed in</w:t>
      </w:r>
    </w:p>
    <w:p w:rsidR="008F1B07" w:rsidRDefault="008F1B07">
      <w:pPr>
        <w:framePr w:w="3888" w:wrap="auto" w:hAnchor="text" w:x="1929" w:y="31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table in non-office working hours’);</w:t>
      </w:r>
    </w:p>
    <w:p w:rsidR="008F1B07" w:rsidRDefault="008F1B07">
      <w:pPr>
        <w:framePr w:w="1307" w:wrap="auto" w:hAnchor="text" w:x="1817" w:y="36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End if;</w:t>
      </w:r>
    </w:p>
    <w:p w:rsidR="008F1B07" w:rsidRDefault="008F1B07">
      <w:pPr>
        <w:framePr w:w="1116" w:wrap="auto" w:hAnchor="text" w:x="1817" w:y="40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End;</w:t>
      </w:r>
    </w:p>
    <w:p w:rsidR="008F1B07" w:rsidRDefault="008F1B07">
      <w:pPr>
        <w:framePr w:w="6419" w:wrap="auto" w:hAnchor="text" w:x="1817" w:y="44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Firing Triggers selectively using Trigger Predicates Problem</w:t>
      </w:r>
    </w:p>
    <w:p w:rsidR="008F1B07" w:rsidRDefault="008F1B07">
      <w:pPr>
        <w:framePr w:w="8950" w:wrap="auto" w:hAnchor="text" w:x="1817" w:y="48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We have a lot of tables in the database. Instead of writing three different triggers for</w:t>
      </w:r>
    </w:p>
    <w:p w:rsidR="008F1B07" w:rsidRDefault="008F1B07">
      <w:pPr>
        <w:framePr w:w="8956" w:wrap="auto" w:hAnchor="text" w:x="1817" w:y="53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INSERT, UPDATE, and DELETE operations, we want to write one trigger for each table in</w:t>
      </w:r>
    </w:p>
    <w:p w:rsidR="008F1B07" w:rsidRDefault="008F1B07">
      <w:pPr>
        <w:framePr w:w="8946" w:wrap="auto" w:hAnchor="text" w:x="1817" w:y="5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system, and that trigger should handle any DML operations on that table individually.</w:t>
      </w:r>
    </w:p>
    <w:p w:rsidR="008F1B07" w:rsidRDefault="008F1B07">
      <w:pPr>
        <w:framePr w:w="8951" w:wrap="auto" w:hAnchor="text" w:x="1817" w:y="61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We need to know how to create such triggers and in the trigger body how to recognize the</w:t>
      </w:r>
    </w:p>
    <w:p w:rsidR="008F1B07" w:rsidRDefault="008F1B07">
      <w:pPr>
        <w:framePr w:w="8955" w:wrap="auto" w:hAnchor="text" w:x="1817" w:y="65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type of DML operation that caused the trigger to fire. How to fire triggers selectively using</w:t>
      </w:r>
    </w:p>
    <w:p w:rsidR="008F1B07" w:rsidRDefault="008F1B07">
      <w:pPr>
        <w:framePr w:w="2342" w:wrap="auto" w:hAnchor="text" w:x="1817" w:y="70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trigger predicates?</w:t>
      </w:r>
    </w:p>
    <w:p w:rsidR="008F1B07" w:rsidRDefault="008F1B07">
      <w:pPr>
        <w:framePr w:w="1489" w:wrap="auto" w:hAnchor="text" w:x="1817" w:y="74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Solution</w:t>
      </w:r>
    </w:p>
    <w:p w:rsidR="008F1B07" w:rsidRDefault="008F1B07">
      <w:pPr>
        <w:framePr w:w="8495" w:wrap="auto" w:hAnchor="text" w:x="2270" w:y="78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You can write a single trigger to handle multiple DML operations on a table. For</w:t>
      </w:r>
    </w:p>
    <w:p w:rsidR="008F1B07" w:rsidRDefault="008F1B07">
      <w:pPr>
        <w:framePr w:w="8946" w:wrap="auto" w:hAnchor="text" w:x="1817" w:y="83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instance, an INSERT,DELETE or UPDATE statement can fire the same trigger with the user</w:t>
      </w:r>
    </w:p>
    <w:p w:rsidR="008F1B07" w:rsidRDefault="008F1B07">
      <w:pPr>
        <w:framePr w:w="8951" w:wrap="auto" w:hAnchor="text" w:x="1817" w:y="8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of the ON IN- SERT OR DELETE OR UPDATE OF clause while creating the trigger. The</w:t>
      </w:r>
    </w:p>
    <w:p w:rsidR="008F1B07" w:rsidRDefault="008F1B07">
      <w:pPr>
        <w:framePr w:w="8947" w:wrap="auto" w:hAnchor="text" w:x="1817" w:y="91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trigger body can use the conditional predicates INSERTING,DELETING, AND</w:t>
      </w:r>
    </w:p>
    <w:p w:rsidR="008F1B07" w:rsidRDefault="008F1B07">
      <w:pPr>
        <w:framePr w:w="8626" w:wrap="auto" w:hAnchor="text" w:x="1817" w:y="9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UPDATING to execute specific blocks of code, depending upon the triggering statement.</w:t>
      </w:r>
    </w:p>
    <w:p w:rsidR="008F1B07" w:rsidRDefault="008F1B07">
      <w:pPr>
        <w:framePr w:w="1535" w:wrap="auto" w:hAnchor="text" w:x="1817" w:y="100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</w:t>
      </w:r>
    </w:p>
    <w:p w:rsidR="008F1B07" w:rsidRDefault="008F1B07">
      <w:pPr>
        <w:framePr w:w="6029" w:wrap="auto" w:hAnchor="text" w:x="1817" w:y="104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Create or replace trigger find_tran before insert or update or</w:t>
      </w:r>
    </w:p>
    <w:p w:rsidR="008F1B07" w:rsidRDefault="008F1B07">
      <w:pPr>
        <w:framePr w:w="3116" w:wrap="auto" w:hAnchor="text" w:x="1817" w:y="108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delete on dept for each row</w:t>
      </w:r>
    </w:p>
    <w:p w:rsidR="008F1B07" w:rsidRDefault="008F1B07">
      <w:pPr>
        <w:framePr w:w="1225" w:wrap="auto" w:hAnchor="text" w:x="1817" w:y="112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Begin</w:t>
      </w:r>
    </w:p>
    <w:p w:rsidR="008F1B07" w:rsidRDefault="008F1B07">
      <w:pPr>
        <w:framePr w:w="2125" w:wrap="auto" w:hAnchor="text" w:x="1817" w:y="11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If Inserting then</w:t>
      </w:r>
    </w:p>
    <w:p w:rsidR="008F1B07" w:rsidRDefault="008F1B07">
      <w:pPr>
        <w:framePr w:w="5532" w:wrap="auto" w:hAnchor="text" w:x="1990" w:y="121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raise_application_error(-20001,’Insertion Restricted’);</w:t>
      </w:r>
    </w:p>
    <w:p w:rsidR="008F1B07" w:rsidRDefault="008F1B07">
      <w:pPr>
        <w:framePr w:w="2350" w:wrap="auto" w:hAnchor="text" w:x="1817" w:y="125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elsif updating then</w:t>
      </w:r>
    </w:p>
    <w:p w:rsidR="008F1B07" w:rsidRDefault="008F1B07">
      <w:pPr>
        <w:framePr w:w="5569" w:wrap="auto" w:hAnchor="text" w:x="1990" w:y="130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raise_application_error(-20002,’Updation Restricted’);</w:t>
      </w:r>
    </w:p>
    <w:p w:rsidR="008F1B07" w:rsidRDefault="008F1B07">
      <w:pPr>
        <w:framePr w:w="2289" w:wrap="auto" w:hAnchor="text" w:x="1817" w:y="134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elsif deleting then</w:t>
      </w:r>
    </w:p>
    <w:p w:rsidR="008F1B07" w:rsidRDefault="008F1B07">
      <w:pPr>
        <w:framePr w:w="5508" w:wrap="auto" w:hAnchor="text" w:x="1990" w:y="138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raise_application_error(-20003,’Deletion Restricted’);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0022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2058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114</w:t>
      </w:r>
    </w:p>
    <w:p w:rsidR="008F1B07" w:rsidRDefault="008F1B07">
      <w:pPr>
        <w:framePr w:w="1269" w:wrap="auto" w:hAnchor="text" w:x="1817" w:y="1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end if;</w:t>
      </w:r>
    </w:p>
    <w:p w:rsidR="008F1B07" w:rsidRDefault="008F1B07">
      <w:pPr>
        <w:framePr w:w="1116" w:wrap="auto" w:hAnchor="text" w:x="1817" w:y="18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End;</w:t>
      </w:r>
    </w:p>
    <w:p w:rsidR="008F1B07" w:rsidRDefault="008F1B07">
      <w:pPr>
        <w:framePr w:w="761" w:wrap="auto" w:hAnchor="text" w:x="1817" w:y="23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/</w:t>
      </w:r>
    </w:p>
    <w:p w:rsidR="008F1B07" w:rsidRDefault="008F1B07">
      <w:pPr>
        <w:framePr w:w="1849" w:wrap="auto" w:hAnchor="text" w:x="1817" w:y="28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3"/>
          <w:szCs w:val="23"/>
        </w:rPr>
        <w:t>Examples:</w:t>
      </w:r>
    </w:p>
    <w:p w:rsidR="008F1B07" w:rsidRDefault="008F1B07">
      <w:pPr>
        <w:framePr w:w="8774" w:wrap="auto" w:hAnchor="text" w:x="1817" w:y="324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Create of insert trigger, delete trigger and update trigger.</w:t>
      </w:r>
    </w:p>
    <w:p w:rsidR="008F1B07" w:rsidRDefault="008F1B07">
      <w:pPr>
        <w:framePr w:w="8774" w:wrap="auto" w:hAnchor="text" w:x="1817" w:y="324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1. To write a TRIGGER to ensure that Bus table does not contain duplicate of null values in</w:t>
      </w:r>
    </w:p>
    <w:p w:rsidR="008F1B07" w:rsidRDefault="008F1B07">
      <w:pPr>
        <w:framePr w:w="8774" w:wrap="auto" w:hAnchor="text" w:x="1817" w:y="324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    Bus_No column.</w:t>
      </w:r>
    </w:p>
    <w:p w:rsidR="008F1B07" w:rsidRDefault="008F1B07">
      <w:pPr>
        <w:framePr w:w="7847" w:wrap="auto" w:hAnchor="text" w:x="1817" w:y="444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a) CREATE OR RELPLACE TRIGGER trig1 before insert on Bus for each row</w:t>
      </w:r>
    </w:p>
    <w:p w:rsidR="008F1B07" w:rsidRDefault="008F1B07">
      <w:pPr>
        <w:framePr w:w="2651" w:wrap="auto" w:hAnchor="text" w:x="1817" w:y="48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DECLARE a number;</w:t>
      </w:r>
    </w:p>
    <w:p w:rsidR="008F1B07" w:rsidRDefault="008F1B07">
      <w:pPr>
        <w:framePr w:w="1367" w:wrap="auto" w:hAnchor="text" w:x="1817" w:y="52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BEGIN</w:t>
      </w:r>
    </w:p>
    <w:p w:rsidR="008F1B07" w:rsidRDefault="008F1B07">
      <w:pPr>
        <w:framePr w:w="3246" w:wrap="auto" w:hAnchor="text" w:x="2475" w:y="57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if(:new.Bus_No is Null) then</w:t>
      </w:r>
    </w:p>
    <w:p w:rsidR="008F1B07" w:rsidRDefault="008F1B07">
      <w:pPr>
        <w:framePr w:w="6317" w:wrap="auto" w:hAnchor="text" w:x="3133" w:y="61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raise_application_error(-20001,'error:: Bus_No cannot be null');</w:t>
      </w:r>
    </w:p>
    <w:p w:rsidR="008F1B07" w:rsidRDefault="008F1B07">
      <w:pPr>
        <w:framePr w:w="1040" w:wrap="auto" w:hAnchor="text" w:x="3133" w:y="65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else</w:t>
      </w:r>
    </w:p>
    <w:p w:rsidR="008F1B07" w:rsidRDefault="008F1B07">
      <w:pPr>
        <w:framePr w:w="6275" w:wrap="auto" w:hAnchor="text" w:x="3133" w:y="700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select count(*) into a from Bus where Bus_No =:new. Bus_No;</w:t>
      </w:r>
    </w:p>
    <w:p w:rsidR="008F1B07" w:rsidRDefault="008F1B07">
      <w:pPr>
        <w:framePr w:w="1744" w:wrap="auto" w:hAnchor="text" w:x="3133" w:y="74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if(a=1) then</w:t>
      </w:r>
    </w:p>
    <w:p w:rsidR="008F1B07" w:rsidRDefault="008F1B07">
      <w:pPr>
        <w:framePr w:w="7050" w:wrap="auto" w:hAnchor="text" w:x="3465" w:y="78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raise_application_error(-20002,'error:: cannot have duplicate Bus_No ');</w:t>
      </w:r>
    </w:p>
    <w:p w:rsidR="008F1B07" w:rsidRDefault="008F1B07">
      <w:pPr>
        <w:framePr w:w="1260" w:wrap="auto" w:hAnchor="text" w:x="3133" w:y="82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end if;</w:t>
      </w:r>
    </w:p>
    <w:p w:rsidR="008F1B07" w:rsidRDefault="008F1B07">
      <w:pPr>
        <w:framePr w:w="1260" w:wrap="auto" w:hAnchor="text" w:x="2475" w:y="87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end if;</w:t>
      </w:r>
    </w:p>
    <w:p w:rsidR="008F1B07" w:rsidRDefault="008F1B07">
      <w:pPr>
        <w:framePr w:w="1213" w:wrap="auto" w:hAnchor="text" w:x="1817" w:y="91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END;</w:t>
      </w:r>
    </w:p>
    <w:p w:rsidR="008F1B07" w:rsidRDefault="008F1B07">
      <w:pPr>
        <w:framePr w:w="1613" w:wrap="auto" w:hAnchor="text" w:x="1817" w:y="95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RESULT:</w:t>
      </w:r>
    </w:p>
    <w:p w:rsidR="008F1B07" w:rsidRDefault="008F1B07">
      <w:pPr>
        <w:framePr w:w="2076" w:wrap="auto" w:hAnchor="text" w:x="1817" w:y="100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@trigger</w:t>
      </w:r>
    </w:p>
    <w:p w:rsidR="008F1B07" w:rsidRDefault="008F1B07">
      <w:pPr>
        <w:framePr w:w="2094" w:wrap="auto" w:hAnchor="text" w:x="1817" w:y="1043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Trigger created.</w:t>
      </w:r>
    </w:p>
    <w:p w:rsidR="008F1B07" w:rsidRDefault="008F1B07">
      <w:pPr>
        <w:framePr w:w="2899" w:wrap="auto" w:hAnchor="text" w:x="1817" w:y="1086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select * from Bus;</w:t>
      </w:r>
    </w:p>
    <w:p w:rsidR="008F1B07" w:rsidRDefault="008F1B07">
      <w:pPr>
        <w:framePr w:w="1554" w:wrap="auto" w:hAnchor="text" w:x="1817" w:y="112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BUS_NO</w:t>
      </w:r>
    </w:p>
    <w:p w:rsidR="008F1B07" w:rsidRDefault="008F1B07">
      <w:pPr>
        <w:framePr w:w="1067" w:wrap="auto" w:hAnchor="text" w:x="1817" w:y="117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-----</w:t>
      </w:r>
    </w:p>
    <w:p w:rsidR="008F1B07" w:rsidRDefault="008F1B07">
      <w:pPr>
        <w:framePr w:w="1020" w:wrap="auto" w:hAnchor="text" w:x="1817" w:y="121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110</w:t>
      </w:r>
    </w:p>
    <w:p w:rsidR="008F1B07" w:rsidRDefault="008F1B07">
      <w:pPr>
        <w:framePr w:w="1029" w:wrap="auto" w:hAnchor="text" w:x="1817" w:y="125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221</w:t>
      </w:r>
    </w:p>
    <w:p w:rsidR="008F1B07" w:rsidRDefault="008F1B07">
      <w:pPr>
        <w:framePr w:w="1029" w:wrap="auto" w:hAnchor="text" w:x="1817" w:y="129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412</w:t>
      </w:r>
    </w:p>
    <w:p w:rsidR="008F1B07" w:rsidRDefault="008F1B07">
      <w:pPr>
        <w:framePr w:w="1029" w:wrap="auto" w:hAnchor="text" w:x="1817" w:y="134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501</w:t>
      </w:r>
    </w:p>
    <w:p w:rsidR="008F1B07" w:rsidRDefault="008F1B07">
      <w:pPr>
        <w:framePr w:w="1558" w:wrap="auto" w:hAnchor="text" w:x="3059" w:y="112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SOURCE</w:t>
      </w:r>
    </w:p>
    <w:p w:rsidR="008F1B07" w:rsidRDefault="008F1B07">
      <w:pPr>
        <w:framePr w:w="2133" w:wrap="auto" w:hAnchor="text" w:x="4749" w:y="112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DESTINATION</w:t>
      </w:r>
    </w:p>
    <w:p w:rsidR="008F1B07" w:rsidRDefault="008F1B07">
      <w:pPr>
        <w:framePr w:w="3682" w:wrap="auto" w:hAnchor="text" w:x="2895" w:y="117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-------------------- --------------------</w:t>
      </w:r>
    </w:p>
    <w:p w:rsidR="008F1B07" w:rsidRDefault="008F1B07">
      <w:pPr>
        <w:framePr w:w="1015" w:wrap="auto" w:hAnchor="text" w:x="3460" w:y="121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hyd</w:t>
      </w:r>
    </w:p>
    <w:p w:rsidR="008F1B07" w:rsidRDefault="008F1B07">
      <w:pPr>
        <w:framePr w:w="1019" w:wrap="auto" w:hAnchor="text" w:x="3465" w:y="125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hyd</w:t>
      </w:r>
    </w:p>
    <w:p w:rsidR="008F1B07" w:rsidRDefault="008F1B07">
      <w:pPr>
        <w:framePr w:w="1019" w:wrap="auto" w:hAnchor="text" w:x="3465" w:y="129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hyd</w:t>
      </w:r>
    </w:p>
    <w:p w:rsidR="008F1B07" w:rsidRDefault="008F1B07">
      <w:pPr>
        <w:framePr w:w="1019" w:wrap="auto" w:hAnchor="text" w:x="3465" w:y="134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hyd</w:t>
      </w:r>
    </w:p>
    <w:p w:rsidR="008F1B07" w:rsidRDefault="008F1B07">
      <w:pPr>
        <w:framePr w:w="1019" w:wrap="auto" w:hAnchor="text" w:x="4772" w:y="121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ban</w:t>
      </w:r>
    </w:p>
    <w:p w:rsidR="008F1B07" w:rsidRDefault="008F1B07">
      <w:pPr>
        <w:framePr w:w="1015" w:wrap="auto" w:hAnchor="text" w:x="4780" w:y="125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chn</w:t>
      </w:r>
    </w:p>
    <w:p w:rsidR="008F1B07" w:rsidRDefault="008F1B07">
      <w:pPr>
        <w:framePr w:w="1155" w:wrap="auto" w:hAnchor="text" w:x="4780" w:y="129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mum</w:t>
      </w:r>
    </w:p>
    <w:p w:rsidR="008F1B07" w:rsidRDefault="008F1B07">
      <w:pPr>
        <w:framePr w:w="980" w:wrap="auto" w:hAnchor="text" w:x="4780" w:y="134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kol</w:t>
      </w:r>
    </w:p>
    <w:p w:rsidR="008F1B07" w:rsidRDefault="008F1B07">
      <w:pPr>
        <w:framePr w:w="6429" w:wrap="auto" w:hAnchor="text" w:x="1817" w:y="138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insert into Bus values(&amp;Bus_No,'&amp;source','&amp;destination');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0124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2058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115</w:t>
      </w:r>
    </w:p>
    <w:p w:rsidR="008F1B07" w:rsidRDefault="008F1B07">
      <w:pPr>
        <w:framePr w:w="3245" w:wrap="auto" w:hAnchor="text" w:x="1817" w:y="1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Enter value for Bus_No: null</w:t>
      </w:r>
    </w:p>
    <w:p w:rsidR="008F1B07" w:rsidRDefault="008F1B07">
      <w:pPr>
        <w:framePr w:w="3223" w:wrap="auto" w:hAnchor="text" w:x="1817" w:y="18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Enter value for source: Chen</w:t>
      </w:r>
    </w:p>
    <w:p w:rsidR="008F1B07" w:rsidRDefault="008F1B07">
      <w:pPr>
        <w:framePr w:w="3471" w:wrap="auto" w:hAnchor="text" w:x="1817" w:y="23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Enter value for destination: hyd</w:t>
      </w:r>
    </w:p>
    <w:p w:rsidR="008F1B07" w:rsidRDefault="008F1B07">
      <w:pPr>
        <w:framePr w:w="6441" w:wrap="auto" w:hAnchor="text" w:x="1817" w:y="27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old 1: insert into Bus values(&amp;Bus_No, '&amp;source', '&amp;destination')</w:t>
      </w:r>
    </w:p>
    <w:p w:rsidR="008F1B07" w:rsidRDefault="008F1B07">
      <w:pPr>
        <w:framePr w:w="4745" w:wrap="auto" w:hAnchor="text" w:x="1817" w:y="31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new 1: insert into Bus values(null,Chen','hyd')</w:t>
      </w:r>
    </w:p>
    <w:p w:rsidR="008F1B07" w:rsidRDefault="008F1B07">
      <w:pPr>
        <w:framePr w:w="4171" w:wrap="auto" w:hAnchor="text" w:x="1817" w:y="36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insert into Bus values(null,’Chen','hyd')</w:t>
      </w:r>
    </w:p>
    <w:p w:rsidR="008F1B07" w:rsidRDefault="008F1B07">
      <w:pPr>
        <w:framePr w:w="809" w:wrap="auto" w:hAnchor="text" w:x="1817" w:y="40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*</w:t>
      </w:r>
    </w:p>
    <w:p w:rsidR="008F1B07" w:rsidRDefault="008F1B07">
      <w:pPr>
        <w:framePr w:w="2259" w:wrap="auto" w:hAnchor="text" w:x="1817" w:y="4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ERROR at line 1:</w:t>
      </w:r>
    </w:p>
    <w:p w:rsidR="008F1B07" w:rsidRDefault="008F1B07">
      <w:pPr>
        <w:framePr w:w="4463" w:wrap="auto" w:hAnchor="text" w:x="1817" w:y="48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ORA-20001: error::Bus_No cannot be null</w:t>
      </w:r>
    </w:p>
    <w:p w:rsidR="008F1B07" w:rsidRDefault="008F1B07">
      <w:pPr>
        <w:framePr w:w="921" w:wrap="auto" w:hAnchor="text" w:x="1817" w:y="53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35</w:t>
      </w:r>
    </w:p>
    <w:p w:rsidR="008F1B07" w:rsidRDefault="008F1B07">
      <w:pPr>
        <w:framePr w:w="4432" w:wrap="auto" w:hAnchor="text" w:x="1817" w:y="5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ORA-06512: at "SYSTEM.TRIG1", line 5</w:t>
      </w:r>
    </w:p>
    <w:p w:rsidR="008F1B07" w:rsidRDefault="008F1B07">
      <w:pPr>
        <w:framePr w:w="6417" w:wrap="auto" w:hAnchor="text" w:x="1817" w:y="61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ORA-04088: error during execution of trigger 'SYSTEM.TRIG1'</w:t>
      </w:r>
    </w:p>
    <w:p w:rsidR="008F1B07" w:rsidRDefault="008F1B07">
      <w:pPr>
        <w:framePr w:w="1358" w:wrap="auto" w:hAnchor="text" w:x="1817" w:y="65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/</w:t>
      </w:r>
    </w:p>
    <w:p w:rsidR="008F1B07" w:rsidRDefault="008F1B07">
      <w:pPr>
        <w:framePr w:w="3228" w:wrap="auto" w:hAnchor="text" w:x="1817" w:y="70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Enter value for Bus_No: 110</w:t>
      </w:r>
    </w:p>
    <w:p w:rsidR="008F1B07" w:rsidRDefault="008F1B07">
      <w:pPr>
        <w:framePr w:w="3154" w:wrap="auto" w:hAnchor="text" w:x="1817" w:y="74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Enter value for source:KOL</w:t>
      </w:r>
    </w:p>
    <w:p w:rsidR="008F1B07" w:rsidRDefault="008F1B07">
      <w:pPr>
        <w:framePr w:w="3471" w:wrap="auto" w:hAnchor="text" w:x="1817" w:y="78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Enter value for destination: hyd</w:t>
      </w:r>
    </w:p>
    <w:p w:rsidR="008F1B07" w:rsidRDefault="008F1B07">
      <w:pPr>
        <w:framePr w:w="6441" w:wrap="auto" w:hAnchor="text" w:x="1817" w:y="83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old 1: insert into Bus values(&amp;Bus_No, '&amp;source', '&amp;destination')</w:t>
      </w:r>
    </w:p>
    <w:p w:rsidR="008F1B07" w:rsidRDefault="008F1B07">
      <w:pPr>
        <w:framePr w:w="4713" w:wrap="auto" w:hAnchor="text" w:x="1817" w:y="8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new 1: insert into Bus values(110,KOL','hyd')</w:t>
      </w:r>
    </w:p>
    <w:p w:rsidR="008F1B07" w:rsidRDefault="008F1B07">
      <w:pPr>
        <w:framePr w:w="4139" w:wrap="auto" w:hAnchor="text" w:x="1817" w:y="91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insert into Bus values(110,’KOL','hyd')</w:t>
      </w:r>
    </w:p>
    <w:p w:rsidR="008F1B07" w:rsidRDefault="008F1B07">
      <w:pPr>
        <w:framePr w:w="809" w:wrap="auto" w:hAnchor="text" w:x="1817" w:y="9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*</w:t>
      </w:r>
    </w:p>
    <w:p w:rsidR="008F1B07" w:rsidRDefault="008F1B07">
      <w:pPr>
        <w:framePr w:w="2259" w:wrap="auto" w:hAnchor="text" w:x="1817" w:y="100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ERROR at line 1:</w:t>
      </w:r>
    </w:p>
    <w:p w:rsidR="008F1B07" w:rsidRDefault="008F1B07">
      <w:pPr>
        <w:framePr w:w="5188" w:wrap="auto" w:hAnchor="text" w:x="1817" w:y="104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ORA-20002: error:: cannot have duplicate Bus_No</w:t>
      </w:r>
    </w:p>
    <w:p w:rsidR="008F1B07" w:rsidRDefault="008F1B07">
      <w:pPr>
        <w:framePr w:w="4432" w:wrap="auto" w:hAnchor="text" w:x="1817" w:y="108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ORA-06512: at "SYSTEM.TRIG1", line 9</w:t>
      </w:r>
    </w:p>
    <w:p w:rsidR="008F1B07" w:rsidRDefault="008F1B07">
      <w:pPr>
        <w:framePr w:w="6417" w:wrap="auto" w:hAnchor="text" w:x="1817" w:y="112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ORA-04088: error during execution of trigger 'SYSTEM.TRIG1'</w:t>
      </w:r>
    </w:p>
    <w:p w:rsidR="008F1B07" w:rsidRDefault="008F1B07">
      <w:pPr>
        <w:framePr w:w="5228" w:wrap="auto" w:hAnchor="text" w:x="1817" w:y="121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b) Create Trigger updchek before update on Ticket</w:t>
      </w:r>
    </w:p>
    <w:p w:rsidR="008F1B07" w:rsidRDefault="008F1B07">
      <w:pPr>
        <w:framePr w:w="1969" w:wrap="auto" w:hAnchor="text" w:x="1817" w:y="125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For Each Row</w:t>
      </w:r>
    </w:p>
    <w:p w:rsidR="008F1B07" w:rsidRDefault="008F1B07">
      <w:pPr>
        <w:framePr w:w="1220" w:wrap="auto" w:hAnchor="text" w:x="1817" w:y="130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Begin</w:t>
      </w:r>
    </w:p>
    <w:p w:rsidR="008F1B07" w:rsidRDefault="008F1B07">
      <w:pPr>
        <w:framePr w:w="3129" w:wrap="auto" w:hAnchor="text" w:x="2209" w:y="134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If New.Ticket_No&gt;60 Then</w:t>
      </w:r>
    </w:p>
    <w:p w:rsidR="008F1B07" w:rsidRDefault="008F1B07">
      <w:pPr>
        <w:framePr w:w="3538" w:wrap="auto" w:hAnchor="text" w:x="2592" w:y="138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Set New.Ticket_No=Ticket_No;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0227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2058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116</w:t>
      </w:r>
    </w:p>
    <w:p w:rsidR="008F1B07" w:rsidRDefault="008F1B07">
      <w:pPr>
        <w:framePr w:w="1073" w:wrap="auto" w:hAnchor="text" w:x="2209" w:y="1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Else</w:t>
      </w:r>
    </w:p>
    <w:p w:rsidR="008F1B07" w:rsidRDefault="008F1B07">
      <w:pPr>
        <w:framePr w:w="2721" w:wrap="auto" w:hAnchor="text" w:x="2592" w:y="18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Set New.Ticket_No=0;</w:t>
      </w:r>
    </w:p>
    <w:p w:rsidR="008F1B07" w:rsidRDefault="008F1B07">
      <w:pPr>
        <w:framePr w:w="1254" w:wrap="auto" w:hAnchor="text" w:x="2475" w:y="23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End If</w:t>
      </w:r>
    </w:p>
    <w:p w:rsidR="008F1B07" w:rsidRDefault="008F1B07">
      <w:pPr>
        <w:framePr w:w="1109" w:wrap="auto" w:hAnchor="text" w:x="1817" w:y="27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End.</w:t>
      </w:r>
    </w:p>
    <w:p w:rsidR="008F1B07" w:rsidRDefault="008F1B07">
      <w:pPr>
        <w:framePr w:w="2076" w:wrap="auto" w:hAnchor="text" w:x="1817" w:y="31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@trigger</w:t>
      </w:r>
    </w:p>
    <w:p w:rsidR="008F1B07" w:rsidRDefault="008F1B07">
      <w:pPr>
        <w:framePr w:w="2094" w:wrap="auto" w:hAnchor="text" w:x="1817" w:y="36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Trigger created.</w:t>
      </w:r>
    </w:p>
    <w:p w:rsidR="008F1B07" w:rsidRDefault="008F1B07">
      <w:pPr>
        <w:framePr w:w="8379" w:wrap="auto" w:hAnchor="text" w:x="1817" w:y="4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c) CREATE OR RELPLACE TRIGGER trig1 before insert on Passenger for each row</w:t>
      </w:r>
    </w:p>
    <w:p w:rsidR="008F1B07" w:rsidRDefault="008F1B07">
      <w:pPr>
        <w:framePr w:w="2651" w:wrap="auto" w:hAnchor="text" w:x="1817" w:y="48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DECLARE a number;</w:t>
      </w:r>
    </w:p>
    <w:p w:rsidR="008F1B07" w:rsidRDefault="008F1B07">
      <w:pPr>
        <w:framePr w:w="1367" w:wrap="auto" w:hAnchor="text" w:x="1817" w:y="53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BEGIN</w:t>
      </w:r>
    </w:p>
    <w:p w:rsidR="008F1B07" w:rsidRDefault="008F1B07">
      <w:pPr>
        <w:framePr w:w="3378" w:wrap="auto" w:hAnchor="text" w:x="2475" w:y="5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if(:new.PNR_NO is Null) then</w:t>
      </w:r>
    </w:p>
    <w:p w:rsidR="008F1B07" w:rsidRDefault="008F1B07">
      <w:pPr>
        <w:framePr w:w="6448" w:wrap="auto" w:hAnchor="text" w:x="3133" w:y="61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raise_application_error(-20001,'error:: PNR_NO cannot be null');</w:t>
      </w:r>
    </w:p>
    <w:p w:rsidR="008F1B07" w:rsidRDefault="008F1B07">
      <w:pPr>
        <w:framePr w:w="1040" w:wrap="auto" w:hAnchor="text" w:x="3133" w:y="65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else</w:t>
      </w:r>
    </w:p>
    <w:p w:rsidR="008F1B07" w:rsidRDefault="008F1B07">
      <w:pPr>
        <w:framePr w:w="7078" w:wrap="auto" w:hAnchor="text" w:x="3133" w:y="70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select count(*) into a from Passenger where PNR_NO =:new. PNR_NO;</w:t>
      </w:r>
    </w:p>
    <w:p w:rsidR="008F1B07" w:rsidRDefault="008F1B07">
      <w:pPr>
        <w:framePr w:w="1743" w:wrap="auto" w:hAnchor="text" w:x="3133" w:y="74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if(a=1) then</w:t>
      </w:r>
    </w:p>
    <w:p w:rsidR="008F1B07" w:rsidRDefault="008F1B07">
      <w:pPr>
        <w:framePr w:w="7180" w:wrap="auto" w:hAnchor="text" w:x="3465" w:y="78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raise_application_error(-20002,'error:: cannot have duplicate PNR_NO ');</w:t>
      </w:r>
    </w:p>
    <w:p w:rsidR="008F1B07" w:rsidRDefault="008F1B07">
      <w:pPr>
        <w:framePr w:w="1260" w:wrap="auto" w:hAnchor="text" w:x="3133" w:y="83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end if;</w:t>
      </w:r>
    </w:p>
    <w:p w:rsidR="008F1B07" w:rsidRDefault="008F1B07">
      <w:pPr>
        <w:framePr w:w="1260" w:wrap="auto" w:hAnchor="text" w:x="2475" w:y="8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end if;</w:t>
      </w:r>
    </w:p>
    <w:p w:rsidR="008F1B07" w:rsidRDefault="008F1B07">
      <w:pPr>
        <w:framePr w:w="1213" w:wrap="auto" w:hAnchor="text" w:x="1817" w:y="91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END;</w:t>
      </w:r>
    </w:p>
    <w:p w:rsidR="008F1B07" w:rsidRDefault="008F1B07">
      <w:pPr>
        <w:framePr w:w="2076" w:wrap="auto" w:hAnchor="text" w:x="1817" w:y="9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@trigger</w:t>
      </w:r>
    </w:p>
    <w:p w:rsidR="008F1B07" w:rsidRDefault="008F1B07">
      <w:pPr>
        <w:framePr w:w="2094" w:wrap="auto" w:hAnchor="text" w:x="1817" w:y="100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Trigger created.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0329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2058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117</w:t>
      </w:r>
    </w:p>
    <w:p w:rsidR="008F1B07" w:rsidRDefault="008F1B07">
      <w:pPr>
        <w:framePr w:w="1748" w:wrap="auto" w:hAnchor="text" w:x="1817" w:y="523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FF00FF"/>
          <w:sz w:val="20"/>
          <w:szCs w:val="20"/>
        </w:rPr>
        <w:t>Exp No: 14</w:t>
      </w:r>
    </w:p>
    <w:p w:rsidR="008F1B07" w:rsidRDefault="008F1B07">
      <w:pPr>
        <w:framePr w:w="3224" w:wrap="auto" w:hAnchor="text" w:x="1817" w:y="55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AIM : Implement Cursors:</w:t>
      </w:r>
    </w:p>
    <w:p w:rsidR="008F1B07" w:rsidRDefault="008F1B07">
      <w:pPr>
        <w:framePr w:w="2265" w:wrap="auto" w:hAnchor="text" w:x="8423" w:y="523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FF00FF"/>
          <w:sz w:val="20"/>
          <w:szCs w:val="20"/>
        </w:rPr>
        <w:t>Date: _ _/_ _/ _ _</w:t>
      </w:r>
    </w:p>
    <w:p w:rsidR="008F1B07" w:rsidRDefault="008F1B07">
      <w:pPr>
        <w:framePr w:w="1520" w:wrap="auto" w:hAnchor="text" w:x="1873" w:y="645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Cursors:</w:t>
      </w:r>
    </w:p>
    <w:p w:rsidR="008F1B07" w:rsidRDefault="008F1B07">
      <w:pPr>
        <w:framePr w:w="8950" w:wrap="auto" w:hAnchor="text" w:x="1817" w:y="68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In SQL when you submit a query, it returns number of rows depends on query. It may be</w:t>
      </w:r>
    </w:p>
    <w:p w:rsidR="008F1B07" w:rsidRDefault="008F1B07">
      <w:pPr>
        <w:framePr w:w="8949" w:wrap="auto" w:hAnchor="text" w:x="1817" w:y="73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zero or may be hundreds. While in PL/SQL if your select statement returns multiple rows</w:t>
      </w:r>
    </w:p>
    <w:p w:rsidR="008F1B07" w:rsidRDefault="008F1B07">
      <w:pPr>
        <w:framePr w:w="8950" w:wrap="auto" w:hAnchor="text" w:x="1817" w:y="77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then oracle must return Too_many_rows error message (Exception). In Such circumstances</w:t>
      </w:r>
    </w:p>
    <w:p w:rsidR="008F1B07" w:rsidRDefault="008F1B07">
      <w:pPr>
        <w:framePr w:w="8954" w:wrap="auto" w:hAnchor="text" w:x="1817" w:y="81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it is necessary to manipulate multiple rows through PL/SQL Block without raising</w:t>
      </w:r>
    </w:p>
    <w:p w:rsidR="008F1B07" w:rsidRDefault="008F1B07">
      <w:pPr>
        <w:framePr w:w="8948" w:wrap="auto" w:hAnchor="text" w:x="1817" w:y="85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Exception. The resource that Oracle provides to accomplish this job is the Cursor. PL/SQL</w:t>
      </w:r>
    </w:p>
    <w:p w:rsidR="008F1B07" w:rsidRDefault="008F1B07">
      <w:pPr>
        <w:framePr w:w="8953" w:wrap="auto" w:hAnchor="text" w:x="1817" w:y="90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cursors provide a way for your program to select multiple rows of data from the database</w:t>
      </w:r>
    </w:p>
    <w:p w:rsidR="008F1B07" w:rsidRDefault="008F1B07">
      <w:pPr>
        <w:framePr w:w="8962" w:wrap="auto" w:hAnchor="text" w:x="1817" w:y="94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and then to process each row individually. Specifically, a cursor is a name assigned by</w:t>
      </w:r>
    </w:p>
    <w:p w:rsidR="008F1B07" w:rsidRDefault="008F1B07">
      <w:pPr>
        <w:framePr w:w="8948" w:wrap="auto" w:hAnchor="text" w:x="1817" w:y="98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Oracle to every SQL statement processed. This is done in order to provide Oracle a means to</w:t>
      </w:r>
    </w:p>
    <w:p w:rsidR="008F1B07" w:rsidRDefault="008F1B07">
      <w:pPr>
        <w:framePr w:w="5231" w:wrap="auto" w:hAnchor="text" w:x="1817" w:y="103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direct and control all phases of the SQL processing</w:t>
      </w:r>
    </w:p>
    <w:p w:rsidR="008F1B07" w:rsidRDefault="008F1B07">
      <w:pPr>
        <w:framePr w:w="8950" w:wrap="auto" w:hAnchor="text" w:x="1817" w:y="107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Two kinds of cursor are used by Oracle: Implicit and Explicit. PL/SQL implicitly declares a</w:t>
      </w:r>
    </w:p>
    <w:p w:rsidR="008F1B07" w:rsidRDefault="008F1B07">
      <w:pPr>
        <w:framePr w:w="8944" w:wrap="auto" w:hAnchor="text" w:x="1817" w:y="111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cursor for every SQL statement. Implicit cursors are declared by Oracle for each UPDATE,</w:t>
      </w:r>
    </w:p>
    <w:p w:rsidR="008F1B07" w:rsidRDefault="008F1B07">
      <w:pPr>
        <w:framePr w:w="8947" w:wrap="auto" w:hAnchor="text" w:x="1817" w:y="115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DELETE, and INSERT SQL command. Explicit cursors are declared and used by the user to</w:t>
      </w:r>
    </w:p>
    <w:p w:rsidR="008F1B07" w:rsidRDefault="008F1B07">
      <w:pPr>
        <w:framePr w:w="8951" w:wrap="auto" w:hAnchor="text" w:x="1817" w:y="120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process multiple rows returned by a SELECT statement. Explicitly defined cursors are</w:t>
      </w:r>
    </w:p>
    <w:p w:rsidR="008F1B07" w:rsidRDefault="008F1B07">
      <w:pPr>
        <w:framePr w:w="8945" w:wrap="auto" w:hAnchor="text" w:x="1817" w:y="124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constructs that enable the user to name an area of memory to hold a specific statement for</w:t>
      </w:r>
    </w:p>
    <w:p w:rsidR="008F1B07" w:rsidRDefault="008F1B07">
      <w:pPr>
        <w:framePr w:w="2585" w:wrap="auto" w:hAnchor="text" w:x="1817" w:y="128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access at a later time.</w:t>
      </w:r>
    </w:p>
    <w:p w:rsidR="008F1B07" w:rsidRDefault="008F1B07">
      <w:pPr>
        <w:framePr w:w="2165" w:wrap="auto" w:hAnchor="text" w:x="1817" w:y="133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Explicit Cursor</w:t>
      </w:r>
    </w:p>
    <w:p w:rsidR="008F1B07" w:rsidRDefault="008F1B07">
      <w:pPr>
        <w:framePr w:w="8952" w:wrap="auto" w:hAnchor="text" w:x="1817" w:y="137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User define cursor are known as Explicit cursor. Explicit cursor is one in which the cursor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0432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2058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118</w:t>
      </w:r>
    </w:p>
    <w:p w:rsidR="008F1B07" w:rsidRDefault="008F1B07">
      <w:pPr>
        <w:framePr w:w="8800" w:wrap="auto" w:hAnchor="text" w:x="1817" w:y="1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explicitly assigned to the select statement. Processing of explicit cursor involves four steps.</w:t>
      </w:r>
    </w:p>
    <w:p w:rsidR="008F1B07" w:rsidRDefault="008F1B07">
      <w:pPr>
        <w:framePr w:w="2564" w:wrap="auto" w:hAnchor="text" w:x="1817" w:y="18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1) Declare the cursor</w:t>
      </w:r>
    </w:p>
    <w:p w:rsidR="008F1B07" w:rsidRDefault="008F1B07">
      <w:pPr>
        <w:framePr w:w="2350" w:wrap="auto" w:hAnchor="text" w:x="1817" w:y="23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2) Open the cursor</w:t>
      </w:r>
    </w:p>
    <w:p w:rsidR="008F1B07" w:rsidRDefault="008F1B07">
      <w:pPr>
        <w:framePr w:w="2952" w:wrap="auto" w:hAnchor="text" w:x="1817" w:y="27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3) Fetch data from cursor</w:t>
      </w:r>
    </w:p>
    <w:p w:rsidR="008F1B07" w:rsidRDefault="008F1B07">
      <w:pPr>
        <w:framePr w:w="2378" w:wrap="auto" w:hAnchor="text" w:x="1817" w:y="31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4) Close the cursor</w:t>
      </w:r>
    </w:p>
    <w:p w:rsidR="008F1B07" w:rsidRDefault="008F1B07">
      <w:pPr>
        <w:framePr w:w="2641" w:wrap="auto" w:hAnchor="text" w:x="1817" w:y="36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Declaring the cursor</w:t>
      </w:r>
    </w:p>
    <w:p w:rsidR="008F1B07" w:rsidRDefault="008F1B07">
      <w:pPr>
        <w:framePr w:w="8949" w:wrap="auto" w:hAnchor="text" w:x="1817" w:y="40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first step is to declare cursor in order for PL/SQL to reference the returned data. This</w:t>
      </w:r>
    </w:p>
    <w:p w:rsidR="008F1B07" w:rsidRDefault="008F1B07">
      <w:pPr>
        <w:framePr w:w="8950" w:wrap="auto" w:hAnchor="text" w:x="1817" w:y="4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must be done in the declaration portion of your PL/SQL block. Declaring a cursor</w:t>
      </w:r>
    </w:p>
    <w:p w:rsidR="008F1B07" w:rsidRDefault="008F1B07">
      <w:pPr>
        <w:framePr w:w="2861" w:wrap="auto" w:hAnchor="text" w:x="1817" w:y="48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accomplishes two goals:</w:t>
      </w:r>
    </w:p>
    <w:p w:rsidR="008F1B07" w:rsidRDefault="008F1B07">
      <w:pPr>
        <w:framePr w:w="801" w:wrap="auto" w:hAnchor="text" w:x="2148" w:y="53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</w:t>
      </w:r>
    </w:p>
    <w:p w:rsidR="008F1B07" w:rsidRDefault="008F1B07">
      <w:pPr>
        <w:framePr w:w="801" w:wrap="auto" w:hAnchor="text" w:x="2148" w:y="57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</w:t>
      </w:r>
    </w:p>
    <w:p w:rsidR="008F1B07" w:rsidRDefault="008F1B07">
      <w:pPr>
        <w:framePr w:w="2392" w:wrap="auto" w:hAnchor="text" w:x="2475" w:y="53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It names the cursor</w:t>
      </w:r>
    </w:p>
    <w:p w:rsidR="008F1B07" w:rsidRDefault="008F1B07">
      <w:pPr>
        <w:framePr w:w="3705" w:wrap="auto" w:hAnchor="text" w:x="2475" w:y="5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It associates a query with a cursor</w:t>
      </w:r>
    </w:p>
    <w:p w:rsidR="008F1B07" w:rsidRDefault="008F1B07">
      <w:pPr>
        <w:framePr w:w="8950" w:wrap="auto" w:hAnchor="text" w:x="1817" w:y="61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name you assign to a cursor is an undeclared identifier, not a PL/SQL variable. You</w:t>
      </w:r>
    </w:p>
    <w:p w:rsidR="008F1B07" w:rsidRDefault="008F1B07">
      <w:pPr>
        <w:framePr w:w="8951" w:wrap="auto" w:hAnchor="text" w:x="1817" w:y="65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cannot assign values to a cursor name or use it in an expression. This name is used in the</w:t>
      </w:r>
    </w:p>
    <w:p w:rsidR="008F1B07" w:rsidRDefault="008F1B07">
      <w:pPr>
        <w:framePr w:w="4638" w:wrap="auto" w:hAnchor="text" w:x="1817" w:y="70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PL/SQL block to reference the cursor query.</w:t>
      </w:r>
    </w:p>
    <w:p w:rsidR="008F1B07" w:rsidRDefault="008F1B07">
      <w:pPr>
        <w:framePr w:w="4998" w:wrap="auto" w:hAnchor="text" w:x="1817" w:y="74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Cursor &lt;cursor_name&gt; is &lt;select statement&gt;;</w:t>
      </w:r>
    </w:p>
    <w:p w:rsidR="008F1B07" w:rsidRDefault="008F1B07">
      <w:pPr>
        <w:framePr w:w="8958" w:wrap="auto" w:hAnchor="text" w:x="1817" w:y="78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Where, cursor_name is the name you assign to the cursor. SELECT statement is the query</w:t>
      </w:r>
    </w:p>
    <w:p w:rsidR="008F1B07" w:rsidRDefault="008F1B07">
      <w:pPr>
        <w:framePr w:w="8943" w:wrap="auto" w:hAnchor="text" w:x="1817" w:y="83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that returns row to the cursor active set. In the following example, the cursor named</w:t>
      </w:r>
    </w:p>
    <w:p w:rsidR="008F1B07" w:rsidRDefault="008F1B07">
      <w:pPr>
        <w:framePr w:w="7635" w:wrap="auto" w:hAnchor="text" w:x="1817" w:y="8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cur_emp is defined with a SELECT statement that queries the employee table.</w:t>
      </w:r>
    </w:p>
    <w:p w:rsidR="008F1B07" w:rsidRDefault="008F1B07">
      <w:pPr>
        <w:framePr w:w="6151" w:wrap="auto" w:hAnchor="text" w:x="2102" w:y="91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cursor cur_emp is select * from emp where ename like ‘A%’;</w:t>
      </w:r>
    </w:p>
    <w:p w:rsidR="008F1B07" w:rsidRDefault="008F1B07">
      <w:pPr>
        <w:framePr w:w="8951" w:wrap="auto" w:hAnchor="text" w:x="1817" w:y="9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only constraint that can limit the number of cursors is the availability of memory to</w:t>
      </w:r>
    </w:p>
    <w:p w:rsidR="008F1B07" w:rsidRDefault="008F1B07">
      <w:pPr>
        <w:framePr w:w="2462" w:wrap="auto" w:hAnchor="text" w:x="1817" w:y="100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manage the cursors.</w:t>
      </w:r>
    </w:p>
    <w:p w:rsidR="008F1B07" w:rsidRDefault="008F1B07">
      <w:pPr>
        <w:framePr w:w="2590" w:wrap="auto" w:hAnchor="text" w:x="1817" w:y="104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Opening the Cursor</w:t>
      </w:r>
    </w:p>
    <w:p w:rsidR="008F1B07" w:rsidRDefault="008F1B07">
      <w:pPr>
        <w:framePr w:w="8947" w:wrap="auto" w:hAnchor="text" w:x="1817" w:y="108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Opening the cursor activates the query and identifies the active set. When the OPEN</w:t>
      </w:r>
    </w:p>
    <w:p w:rsidR="008F1B07" w:rsidRDefault="008F1B07">
      <w:pPr>
        <w:framePr w:w="8953" w:wrap="auto" w:hAnchor="text" w:x="1817" w:y="112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command is executed, the cursor identifies only the rows that satisfy the query used with</w:t>
      </w:r>
    </w:p>
    <w:p w:rsidR="008F1B07" w:rsidRDefault="008F1B07">
      <w:pPr>
        <w:framePr w:w="8951" w:wrap="auto" w:hAnchor="text" w:x="1817" w:y="11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cursor definition. The rows are not actually retrieved until the cursor fetch is issued. OPEN</w:t>
      </w:r>
    </w:p>
    <w:p w:rsidR="008F1B07" w:rsidRDefault="008F1B07">
      <w:pPr>
        <w:framePr w:w="8947" w:wrap="auto" w:hAnchor="text" w:x="1817" w:y="121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also initializes the cursor pointer to just before the first row of the active set. Syntax to</w:t>
      </w:r>
    </w:p>
    <w:p w:rsidR="008F1B07" w:rsidRDefault="008F1B07">
      <w:pPr>
        <w:framePr w:w="2497" w:wrap="auto" w:hAnchor="text" w:x="1817" w:y="125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opening a cursor is :</w:t>
      </w:r>
    </w:p>
    <w:p w:rsidR="008F1B07" w:rsidRDefault="008F1B07">
      <w:pPr>
        <w:framePr w:w="2836" w:wrap="auto" w:hAnchor="text" w:x="1817" w:y="130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Open &lt;cursor_name&gt;;</w:t>
      </w:r>
    </w:p>
    <w:p w:rsidR="008F1B07" w:rsidRDefault="008F1B07">
      <w:pPr>
        <w:framePr w:w="8400" w:wrap="auto" w:hAnchor="text" w:x="1817" w:y="134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In this syntax, cursor_name is the name of the cursor that you have previously defined.</w:t>
      </w:r>
    </w:p>
    <w:p w:rsidR="008F1B07" w:rsidRDefault="008F1B07">
      <w:pPr>
        <w:framePr w:w="8337" w:wrap="auto" w:hAnchor="text" w:x="1817" w:y="138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R After a cursor is opened, until the moment you close it, all fetched data in the active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0534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2058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119</w:t>
      </w:r>
    </w:p>
    <w:p w:rsidR="008F1B07" w:rsidRDefault="008F1B07">
      <w:pPr>
        <w:framePr w:w="8948" w:wrap="auto" w:hAnchor="text" w:x="1817" w:y="1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set will remain static This means that the cursor will ignore all SQL DML commands</w:t>
      </w:r>
    </w:p>
    <w:p w:rsidR="008F1B07" w:rsidRDefault="008F1B07">
      <w:pPr>
        <w:framePr w:w="8947" w:wrap="auto" w:hAnchor="text" w:x="1817" w:y="18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(INSERT, UPDATE, DELETE and SELECT) performed on that data after the cursor was</w:t>
      </w:r>
    </w:p>
    <w:p w:rsidR="008F1B07" w:rsidRDefault="008F1B07">
      <w:pPr>
        <w:framePr w:w="6595" w:wrap="auto" w:hAnchor="text" w:x="1817" w:y="23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opened. Hence, you should open the cursor only when you need it.</w:t>
      </w:r>
    </w:p>
    <w:p w:rsidR="008F1B07" w:rsidRDefault="008F1B07">
      <w:pPr>
        <w:framePr w:w="3634" w:wrap="auto" w:hAnchor="text" w:x="1817" w:y="27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Fetching Data from the Cursor</w:t>
      </w:r>
    </w:p>
    <w:p w:rsidR="008F1B07" w:rsidRDefault="008F1B07">
      <w:pPr>
        <w:framePr w:w="8951" w:wrap="auto" w:hAnchor="text" w:x="1817" w:y="31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Getting data form the Activ Set is accomplished with FETCH command. The FETCH</w:t>
      </w:r>
    </w:p>
    <w:p w:rsidR="008F1B07" w:rsidRDefault="008F1B07">
      <w:pPr>
        <w:framePr w:w="8948" w:wrap="auto" w:hAnchor="text" w:x="1817" w:y="36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command retrieves the rows from the active set one row at a time. The FETCH command is</w:t>
      </w:r>
    </w:p>
    <w:p w:rsidR="008F1B07" w:rsidRDefault="008F1B07">
      <w:pPr>
        <w:framePr w:w="8950" w:wrap="auto" w:hAnchor="text" w:x="1817" w:y="40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usually used in conjunction with some type of iterative process. The first FETCH statement</w:t>
      </w:r>
    </w:p>
    <w:p w:rsidR="008F1B07" w:rsidRDefault="008F1B07">
      <w:pPr>
        <w:framePr w:w="8951" w:wrap="auto" w:hAnchor="text" w:x="1817" w:y="4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sorts the active set as necessary. In the iterative process, the cursor advances to the next row</w:t>
      </w:r>
    </w:p>
    <w:p w:rsidR="008F1B07" w:rsidRDefault="008F1B07">
      <w:pPr>
        <w:framePr w:w="8952" w:wrap="auto" w:hAnchor="text" w:x="1817" w:y="48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in the active set each time the FETCH command is executed. The FETCH command is the</w:t>
      </w:r>
    </w:p>
    <w:p w:rsidR="008F1B07" w:rsidRDefault="008F1B07">
      <w:pPr>
        <w:framePr w:w="8818" w:wrap="auto" w:hAnchor="text" w:x="1817" w:y="53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only means to navigate through the active set. Syntax for Fetching Data from the Cursor is :</w:t>
      </w:r>
    </w:p>
    <w:p w:rsidR="008F1B07" w:rsidRDefault="008F1B07">
      <w:pPr>
        <w:framePr w:w="4609" w:wrap="auto" w:hAnchor="text" w:x="1817" w:y="5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Fetch &lt;cursor_name&gt; into &lt;record_list&gt;;</w:t>
      </w:r>
    </w:p>
    <w:p w:rsidR="008F1B07" w:rsidRDefault="008F1B07">
      <w:pPr>
        <w:framePr w:w="8950" w:wrap="auto" w:hAnchor="text" w:x="1817" w:y="61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In this syntax, cursor_name is the name of the previously defined cursor from which you are</w:t>
      </w:r>
    </w:p>
    <w:p w:rsidR="008F1B07" w:rsidRDefault="008F1B07">
      <w:pPr>
        <w:framePr w:w="8953" w:wrap="auto" w:hAnchor="text" w:x="1817" w:y="65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now retrieving rows-one at a time. record_list is a list of variables that will receive the</w:t>
      </w:r>
    </w:p>
    <w:p w:rsidR="008F1B07" w:rsidRDefault="008F1B07">
      <w:pPr>
        <w:framePr w:w="8943" w:wrap="auto" w:hAnchor="text" w:x="1817" w:y="70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columns from the active set. The FETCH command places the results of the active set into</w:t>
      </w:r>
    </w:p>
    <w:p w:rsidR="008F1B07" w:rsidRDefault="008F1B07">
      <w:pPr>
        <w:framePr w:w="8955" w:wrap="auto" w:hAnchor="text" w:x="1817" w:y="74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these variables. The record_list or Variable list is the structure that receives the data of</w:t>
      </w:r>
    </w:p>
    <w:p w:rsidR="008F1B07" w:rsidRDefault="008F1B07">
      <w:pPr>
        <w:framePr w:w="8956" w:wrap="auto" w:hAnchor="text" w:x="1817" w:y="78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fetched row. For each column value retrieved by the cursors’ query must have corresponding</w:t>
      </w:r>
    </w:p>
    <w:p w:rsidR="008F1B07" w:rsidRDefault="008F1B07">
      <w:pPr>
        <w:framePr w:w="7358" w:wrap="auto" w:hAnchor="text" w:x="1817" w:y="83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variable in the INTO list. Additionally, their datatypes must be compatible.</w:t>
      </w:r>
    </w:p>
    <w:p w:rsidR="008F1B07" w:rsidRDefault="008F1B07">
      <w:pPr>
        <w:framePr w:w="8943" w:wrap="auto" w:hAnchor="text" w:x="1817" w:y="8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If you want to revisit a previously fetched row, you must close and reopen the cursor and</w:t>
      </w:r>
    </w:p>
    <w:p w:rsidR="008F1B07" w:rsidRDefault="008F1B07">
      <w:pPr>
        <w:framePr w:w="8949" w:wrap="auto" w:hAnchor="text" w:x="1817" w:y="91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then fetch each row in turn. If you want to change the active set, you must assign new values</w:t>
      </w:r>
    </w:p>
    <w:p w:rsidR="008F1B07" w:rsidRDefault="008F1B07">
      <w:pPr>
        <w:framePr w:w="8950" w:wrap="auto" w:hAnchor="text" w:x="1817" w:y="9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to the input variables in the cursor query and reopen the cursor. This re-creates the active set</w:t>
      </w:r>
    </w:p>
    <w:p w:rsidR="008F1B07" w:rsidRDefault="008F1B07">
      <w:pPr>
        <w:framePr w:w="4829" w:wrap="auto" w:hAnchor="text" w:x="1817" w:y="100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with the results of the revised query statement.</w:t>
      </w:r>
    </w:p>
    <w:p w:rsidR="008F1B07" w:rsidRDefault="008F1B07">
      <w:pPr>
        <w:framePr w:w="2496" w:wrap="auto" w:hAnchor="text" w:x="1817" w:y="104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Closing the Cursor</w:t>
      </w:r>
    </w:p>
    <w:p w:rsidR="008F1B07" w:rsidRDefault="008F1B07">
      <w:pPr>
        <w:framePr w:w="8953" w:wrap="auto" w:hAnchor="text" w:x="1817" w:y="108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CLOSE statement closes or deactivates the previously opened cursor and makes the</w:t>
      </w:r>
    </w:p>
    <w:p w:rsidR="008F1B07" w:rsidRDefault="008F1B07">
      <w:pPr>
        <w:framePr w:w="8955" w:wrap="auto" w:hAnchor="text" w:x="1817" w:y="112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active set undefined. Oracle will implicitly close a cursor when the user’s program or session</w:t>
      </w:r>
    </w:p>
    <w:p w:rsidR="008F1B07" w:rsidRDefault="008F1B07">
      <w:pPr>
        <w:framePr w:w="8951" w:wrap="auto" w:hAnchor="text" w:x="1817" w:y="11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is termi- nated. After closing the cursor, you cannot perform any operation on it or you will</w:t>
      </w:r>
    </w:p>
    <w:p w:rsidR="008F1B07" w:rsidRDefault="008F1B07">
      <w:pPr>
        <w:framePr w:w="6517" w:wrap="auto" w:hAnchor="text" w:x="1817" w:y="121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receive and invalid_cursor exception. Syntax for closing a cursor:</w:t>
      </w:r>
    </w:p>
    <w:p w:rsidR="008F1B07" w:rsidRDefault="008F1B07">
      <w:pPr>
        <w:framePr w:w="2840" w:wrap="auto" w:hAnchor="text" w:x="1817" w:y="125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Close &lt;cursor_name&gt;;</w:t>
      </w:r>
    </w:p>
    <w:p w:rsidR="008F1B07" w:rsidRDefault="008F1B07">
      <w:pPr>
        <w:framePr w:w="6419" w:wrap="auto" w:hAnchor="text" w:x="1817" w:y="130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where, cursor_name is the name of the previously opened cursor</w:t>
      </w:r>
    </w:p>
    <w:p w:rsidR="008F1B07" w:rsidRDefault="008F1B07">
      <w:pPr>
        <w:framePr w:w="1535" w:wrap="auto" w:hAnchor="text" w:x="1817" w:y="134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</w:t>
      </w:r>
    </w:p>
    <w:p w:rsidR="008F1B07" w:rsidRDefault="008F1B07">
      <w:pPr>
        <w:framePr w:w="1385" w:wrap="auto" w:hAnchor="text" w:x="1817" w:y="138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Declare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0636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2067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120</w:t>
      </w:r>
    </w:p>
    <w:p w:rsidR="008F1B07" w:rsidRDefault="008F1B07">
      <w:pPr>
        <w:framePr w:w="5086" w:wrap="auto" w:hAnchor="text" w:x="1817" w:y="1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cursor cur_emp is select ename,Salary from emp;</w:t>
      </w:r>
    </w:p>
    <w:p w:rsidR="008F1B07" w:rsidRDefault="008F1B07">
      <w:pPr>
        <w:framePr w:w="2674" w:wrap="auto" w:hAnchor="text" w:x="1817" w:y="18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nm emp.ename%type;</w:t>
      </w:r>
    </w:p>
    <w:p w:rsidR="008F1B07" w:rsidRDefault="008F1B07">
      <w:pPr>
        <w:framePr w:w="2590" w:wrap="auto" w:hAnchor="text" w:x="1817" w:y="23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sal emp.salary%type;</w:t>
      </w:r>
    </w:p>
    <w:p w:rsidR="008F1B07" w:rsidRDefault="008F1B07">
      <w:pPr>
        <w:framePr w:w="1225" w:wrap="auto" w:hAnchor="text" w:x="1817" w:y="27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Begin</w:t>
      </w:r>
    </w:p>
    <w:p w:rsidR="008F1B07" w:rsidRDefault="008F1B07">
      <w:pPr>
        <w:framePr w:w="2025" w:wrap="auto" w:hAnchor="text" w:x="1817" w:y="31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open cur_emp;</w:t>
      </w:r>
    </w:p>
    <w:p w:rsidR="008F1B07" w:rsidRDefault="008F1B07">
      <w:pPr>
        <w:framePr w:w="3067" w:wrap="auto" w:hAnchor="text" w:x="1817" w:y="36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fetch cur_emp into nm,sal;</w:t>
      </w:r>
    </w:p>
    <w:p w:rsidR="008F1B07" w:rsidRDefault="008F1B07">
      <w:pPr>
        <w:framePr w:w="4284" w:wrap="auto" w:hAnchor="text" w:x="1817" w:y="40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dbms_output.put_line(‘Name : ‘ || nm);</w:t>
      </w:r>
    </w:p>
    <w:p w:rsidR="008F1B07" w:rsidRDefault="008F1B07">
      <w:pPr>
        <w:framePr w:w="4178" w:wrap="auto" w:hAnchor="text" w:x="1817" w:y="4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dbms_output.put_line(‘Salary : ‘ || sal);</w:t>
      </w:r>
    </w:p>
    <w:p w:rsidR="008F1B07" w:rsidRDefault="008F1B07">
      <w:pPr>
        <w:framePr w:w="2048" w:wrap="auto" w:hAnchor="text" w:x="1817" w:y="48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close cur_emp;</w:t>
      </w:r>
    </w:p>
    <w:p w:rsidR="008F1B07" w:rsidRDefault="008F1B07">
      <w:pPr>
        <w:framePr w:w="1116" w:wrap="auto" w:hAnchor="text" w:x="1817" w:y="53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End;</w:t>
      </w:r>
    </w:p>
    <w:p w:rsidR="008F1B07" w:rsidRDefault="008F1B07">
      <w:pPr>
        <w:framePr w:w="761" w:wrap="auto" w:hAnchor="text" w:x="1817" w:y="5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/</w:t>
      </w:r>
    </w:p>
    <w:p w:rsidR="008F1B07" w:rsidRDefault="008F1B07">
      <w:pPr>
        <w:framePr w:w="8948" w:wrap="auto" w:hAnchor="text" w:x="1817" w:y="61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Above cursor will store all the records of emp table into active set but display only first</w:t>
      </w:r>
    </w:p>
    <w:p w:rsidR="008F1B07" w:rsidRDefault="008F1B07">
      <w:pPr>
        <w:framePr w:w="7411" w:wrap="auto" w:hAnchor="text" w:x="1817" w:y="65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employee details. Because no iterative control is used with fetch statement.</w:t>
      </w:r>
    </w:p>
    <w:p w:rsidR="008F1B07" w:rsidRDefault="008F1B07">
      <w:pPr>
        <w:framePr w:w="7999" w:wrap="auto" w:hAnchor="text" w:x="1817" w:y="70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To display all the employee details you should aware little about Cursor Attribute.</w:t>
      </w:r>
    </w:p>
    <w:p w:rsidR="008F1B07" w:rsidRDefault="008F1B07">
      <w:pPr>
        <w:framePr w:w="3194" w:wrap="auto" w:hAnchor="text" w:x="1817" w:y="74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Explicit Cursor Attributes</w:t>
      </w:r>
    </w:p>
    <w:p w:rsidR="008F1B07" w:rsidRDefault="008F1B07">
      <w:pPr>
        <w:framePr w:w="8947" w:wrap="auto" w:hAnchor="text" w:x="1817" w:y="78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Each cursor, whether it is explicitly or implicitly defined, carries with it attributes that</w:t>
      </w:r>
    </w:p>
    <w:p w:rsidR="008F1B07" w:rsidRDefault="008F1B07">
      <w:pPr>
        <w:framePr w:w="8951" w:wrap="auto" w:hAnchor="text" w:x="1817" w:y="83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provide useful data of the cursor. The four cursor attributes are %isopen, %rowcount,</w:t>
      </w:r>
    </w:p>
    <w:p w:rsidR="008F1B07" w:rsidRDefault="008F1B07">
      <w:pPr>
        <w:framePr w:w="8948" w:wrap="auto" w:hAnchor="text" w:x="1817" w:y="8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%found and %notfound. These attributes can be used in any PL/SQL statement. Cursor</w:t>
      </w:r>
    </w:p>
    <w:p w:rsidR="008F1B07" w:rsidRDefault="008F1B07">
      <w:pPr>
        <w:framePr w:w="8949" w:wrap="auto" w:hAnchor="text" w:x="1817" w:y="91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attributes cannot be used against closed cursors, an invalid_cursor exception will be raised if</w:t>
      </w:r>
    </w:p>
    <w:p w:rsidR="008F1B07" w:rsidRDefault="008F1B07">
      <w:pPr>
        <w:framePr w:w="2179" w:wrap="auto" w:hAnchor="text" w:x="1817" w:y="9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you attempt this.</w:t>
      </w:r>
    </w:p>
    <w:p w:rsidR="008F1B07" w:rsidRDefault="008F1B07">
      <w:pPr>
        <w:framePr w:w="2884" w:wrap="auto" w:hAnchor="text" w:x="1817" w:y="100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The %isopen Attribute</w:t>
      </w:r>
    </w:p>
    <w:p w:rsidR="008F1B07" w:rsidRDefault="008F1B07">
      <w:pPr>
        <w:framePr w:w="8953" w:wrap="auto" w:hAnchor="text" w:x="1817" w:y="104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%isopen attribute indicates whether the cursor is open. If the named cursor is open, then</w:t>
      </w:r>
    </w:p>
    <w:p w:rsidR="008F1B07" w:rsidRDefault="008F1B07">
      <w:pPr>
        <w:framePr w:w="8952" w:wrap="auto" w:hAnchor="text" w:x="1817" w:y="108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this attribute equates to true; otherwise, it will be false. The following example uses the</w:t>
      </w:r>
    </w:p>
    <w:p w:rsidR="008F1B07" w:rsidRDefault="008F1B07">
      <w:pPr>
        <w:framePr w:w="6036" w:wrap="auto" w:hAnchor="text" w:x="1817" w:y="112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%isopen at- tribute to open a cursor if it is not already open:</w:t>
      </w:r>
    </w:p>
    <w:p w:rsidR="008F1B07" w:rsidRDefault="008F1B07">
      <w:pPr>
        <w:framePr w:w="1535" w:wrap="auto" w:hAnchor="text" w:x="1817" w:y="117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</w:t>
      </w:r>
    </w:p>
    <w:p w:rsidR="008F1B07" w:rsidRDefault="008F1B07">
      <w:pPr>
        <w:framePr w:w="1385" w:wrap="auto" w:hAnchor="text" w:x="1817" w:y="121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Declare</w:t>
      </w:r>
    </w:p>
    <w:p w:rsidR="008F1B07" w:rsidRDefault="008F1B07">
      <w:pPr>
        <w:framePr w:w="3430" w:wrap="auto" w:hAnchor="text" w:x="1817" w:y="125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cursor c1 is select * from emp;</w:t>
      </w:r>
    </w:p>
    <w:p w:rsidR="008F1B07" w:rsidRDefault="008F1B07">
      <w:pPr>
        <w:framePr w:w="1225" w:wrap="auto" w:hAnchor="text" w:x="1817" w:y="130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Begin</w:t>
      </w:r>
    </w:p>
    <w:p w:rsidR="008F1B07" w:rsidRDefault="008F1B07">
      <w:pPr>
        <w:framePr w:w="1455" w:wrap="auto" w:hAnchor="text" w:x="1817" w:y="134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open c1;</w:t>
      </w:r>
    </w:p>
    <w:p w:rsidR="008F1B07" w:rsidRDefault="008F1B07">
      <w:pPr>
        <w:framePr w:w="2298" w:wrap="auto" w:hAnchor="text" w:x="1817" w:y="138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if c1%isopen then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0739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2067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121</w:t>
      </w:r>
    </w:p>
    <w:p w:rsidR="008F1B07" w:rsidRDefault="008F1B07">
      <w:pPr>
        <w:framePr w:w="4742" w:wrap="auto" w:hAnchor="text" w:x="2372" w:y="1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dbms_output.put_line(‘cursor already open’);</w:t>
      </w:r>
    </w:p>
    <w:p w:rsidR="008F1B07" w:rsidRDefault="008F1B07">
      <w:pPr>
        <w:framePr w:w="1045" w:wrap="auto" w:hAnchor="text" w:x="1817" w:y="18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else</w:t>
      </w:r>
    </w:p>
    <w:p w:rsidR="008F1B07" w:rsidRDefault="008F1B07">
      <w:pPr>
        <w:framePr w:w="1456" w:wrap="auto" w:hAnchor="text" w:x="2372" w:y="23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open c1;</w:t>
      </w:r>
    </w:p>
    <w:p w:rsidR="008F1B07" w:rsidRDefault="008F1B07">
      <w:pPr>
        <w:framePr w:w="1269" w:wrap="auto" w:hAnchor="text" w:x="1817" w:y="27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end if;</w:t>
      </w:r>
    </w:p>
    <w:p w:rsidR="008F1B07" w:rsidRDefault="008F1B07">
      <w:pPr>
        <w:framePr w:w="1479" w:wrap="auto" w:hAnchor="text" w:x="1817" w:y="31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close c1;</w:t>
      </w:r>
    </w:p>
    <w:p w:rsidR="008F1B07" w:rsidRDefault="008F1B07">
      <w:pPr>
        <w:framePr w:w="1116" w:wrap="auto" w:hAnchor="text" w:x="1817" w:y="36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End;</w:t>
      </w:r>
    </w:p>
    <w:p w:rsidR="008F1B07" w:rsidRDefault="008F1B07">
      <w:pPr>
        <w:framePr w:w="761" w:wrap="auto" w:hAnchor="text" w:x="1817" w:y="40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/</w:t>
      </w:r>
    </w:p>
    <w:p w:rsidR="008F1B07" w:rsidRDefault="008F1B07">
      <w:pPr>
        <w:framePr w:w="3150" w:wrap="auto" w:hAnchor="text" w:x="1817" w:y="44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The %notfound Attribute</w:t>
      </w:r>
    </w:p>
    <w:p w:rsidR="008F1B07" w:rsidRDefault="008F1B07">
      <w:pPr>
        <w:framePr w:w="8913" w:wrap="auto" w:hAnchor="text" w:x="1817" w:y="48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%notfound attribute is useful in telling you whether a cursor has any rows left in it to be</w:t>
      </w:r>
    </w:p>
    <w:p w:rsidR="008F1B07" w:rsidRDefault="008F1B07">
      <w:pPr>
        <w:framePr w:w="8956" w:wrap="auto" w:hAnchor="text" w:x="1817" w:y="53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fetched. The %notfound Attribute equates to true when last fetch statement return no row</w:t>
      </w:r>
    </w:p>
    <w:p w:rsidR="008F1B07" w:rsidRDefault="008F1B07">
      <w:pPr>
        <w:framePr w:w="8954" w:wrap="auto" w:hAnchor="text" w:x="1817" w:y="5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(there are no more rows remaining in Active Set), while it equates to false if last fetch</w:t>
      </w:r>
    </w:p>
    <w:p w:rsidR="008F1B07" w:rsidRDefault="008F1B07">
      <w:pPr>
        <w:framePr w:w="8953" w:wrap="auto" w:hAnchor="text" w:x="1817" w:y="61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statement retuns row. Prior to the first fetch, this attribute will equate to null. An error will</w:t>
      </w:r>
    </w:p>
    <w:p w:rsidR="008F1B07" w:rsidRDefault="008F1B07">
      <w:pPr>
        <w:framePr w:w="6962" w:wrap="auto" w:hAnchor="text" w:x="1817" w:y="65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be returned if you evalu- ate %notfound on a cursor that is not opened.</w:t>
      </w:r>
    </w:p>
    <w:p w:rsidR="008F1B07" w:rsidRDefault="008F1B07">
      <w:pPr>
        <w:framePr w:w="5870" w:wrap="auto" w:hAnchor="text" w:x="1817" w:y="70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Following example illustrates use of %notfound attribute.</w:t>
      </w:r>
    </w:p>
    <w:p w:rsidR="008F1B07" w:rsidRDefault="008F1B07">
      <w:pPr>
        <w:framePr w:w="1535" w:wrap="auto" w:hAnchor="text" w:x="1817" w:y="74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</w:t>
      </w:r>
    </w:p>
    <w:p w:rsidR="008F1B07" w:rsidRDefault="008F1B07">
      <w:pPr>
        <w:framePr w:w="1385" w:wrap="auto" w:hAnchor="text" w:x="1817" w:y="78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Declare</w:t>
      </w:r>
    </w:p>
    <w:p w:rsidR="008F1B07" w:rsidRDefault="008F1B07">
      <w:pPr>
        <w:framePr w:w="6156" w:wrap="auto" w:hAnchor="text" w:x="1817" w:y="83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cursor cur_emp is select * from emp where ename like ‘A%’;</w:t>
      </w:r>
    </w:p>
    <w:p w:rsidR="008F1B07" w:rsidRDefault="008F1B07">
      <w:pPr>
        <w:framePr w:w="2861" w:wrap="auto" w:hAnchor="text" w:x="1817" w:y="8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emp_rec emp%rowtype;</w:t>
      </w:r>
    </w:p>
    <w:p w:rsidR="008F1B07" w:rsidRDefault="008F1B07">
      <w:pPr>
        <w:framePr w:w="1225" w:wrap="auto" w:hAnchor="text" w:x="1817" w:y="91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Begin</w:t>
      </w:r>
    </w:p>
    <w:p w:rsidR="008F1B07" w:rsidRDefault="008F1B07">
      <w:pPr>
        <w:framePr w:w="2025" w:wrap="auto" w:hAnchor="text" w:x="1817" w:y="9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open cur_emp;</w:t>
      </w:r>
    </w:p>
    <w:p w:rsidR="008F1B07" w:rsidRDefault="008F1B07">
      <w:pPr>
        <w:framePr w:w="1094" w:wrap="auto" w:hAnchor="text" w:x="1817" w:y="100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loop</w:t>
      </w:r>
    </w:p>
    <w:p w:rsidR="008F1B07" w:rsidRDefault="008F1B07">
      <w:pPr>
        <w:framePr w:w="3252" w:wrap="auto" w:hAnchor="text" w:x="1817" w:y="104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fetch cur_emp into emp_rec;</w:t>
      </w:r>
    </w:p>
    <w:p w:rsidR="008F1B07" w:rsidRDefault="008F1B07">
      <w:pPr>
        <w:framePr w:w="3440" w:wrap="auto" w:hAnchor="text" w:x="1817" w:y="108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exit when cur_emp%notfound;</w:t>
      </w:r>
    </w:p>
    <w:p w:rsidR="008F1B07" w:rsidRDefault="008F1B07">
      <w:pPr>
        <w:framePr w:w="5287" w:wrap="auto" w:hAnchor="text" w:x="1817" w:y="112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dbms_output.put_line(‘Name : ‘ || emp_rec.ename);</w:t>
      </w:r>
    </w:p>
    <w:p w:rsidR="008F1B07" w:rsidRDefault="008F1B07">
      <w:pPr>
        <w:framePr w:w="5045" w:wrap="auto" w:hAnchor="text" w:x="1817" w:y="11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dbms_output.put_line(‘Age : ‘ || round((sysdate-</w:t>
      </w:r>
    </w:p>
    <w:p w:rsidR="008F1B07" w:rsidRDefault="008F1B07">
      <w:pPr>
        <w:framePr w:w="2712" w:wrap="auto" w:hAnchor="text" w:x="1817" w:y="121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emp_rec.bdate)/30, 0);</w:t>
      </w:r>
    </w:p>
    <w:p w:rsidR="008F1B07" w:rsidRDefault="008F1B07">
      <w:pPr>
        <w:framePr w:w="1530" w:wrap="auto" w:hAnchor="text" w:x="1817" w:y="125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end loop;</w:t>
      </w:r>
    </w:p>
    <w:p w:rsidR="008F1B07" w:rsidRDefault="008F1B07">
      <w:pPr>
        <w:framePr w:w="2048" w:wrap="auto" w:hAnchor="text" w:x="1817" w:y="130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close cur_emp;</w:t>
      </w:r>
    </w:p>
    <w:p w:rsidR="008F1B07" w:rsidRDefault="008F1B07">
      <w:pPr>
        <w:framePr w:w="1116" w:wrap="auto" w:hAnchor="text" w:x="1817" w:y="134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End;</w:t>
      </w:r>
    </w:p>
    <w:p w:rsidR="008F1B07" w:rsidRDefault="008F1B07">
      <w:pPr>
        <w:framePr w:w="761" w:wrap="auto" w:hAnchor="text" w:x="1817" w:y="138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/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0841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2067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122</w:t>
      </w:r>
    </w:p>
    <w:p w:rsidR="008F1B07" w:rsidRDefault="008F1B07">
      <w:pPr>
        <w:framePr w:w="8950" w:wrap="auto" w:hAnchor="text" w:x="1817" w:y="1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Above PL/SQL block of cursor will store all the records of employee into active set whose</w:t>
      </w:r>
    </w:p>
    <w:p w:rsidR="008F1B07" w:rsidRDefault="008F1B07">
      <w:pPr>
        <w:framePr w:w="5593" w:wrap="auto" w:hAnchor="text" w:x="1817" w:y="18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name start with A and display their name with the age.</w:t>
      </w:r>
    </w:p>
    <w:p w:rsidR="008F1B07" w:rsidRDefault="008F1B07">
      <w:pPr>
        <w:framePr w:w="2916" w:wrap="auto" w:hAnchor="text" w:x="1817" w:y="23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The %found Attribute:</w:t>
      </w:r>
    </w:p>
    <w:p w:rsidR="008F1B07" w:rsidRDefault="008F1B07">
      <w:pPr>
        <w:framePr w:w="8919" w:wrap="auto" w:hAnchor="text" w:x="1817" w:y="27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%found attribute equates to true if the last FETCH statement returns row. Therefore, the</w:t>
      </w:r>
    </w:p>
    <w:p w:rsidR="008F1B07" w:rsidRDefault="008F1B07">
      <w:pPr>
        <w:framePr w:w="8950" w:wrap="auto" w:hAnchor="text" w:x="1817" w:y="31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%found attribute is a logical opposite of the %notfound attribute. The %found attribute</w:t>
      </w:r>
    </w:p>
    <w:p w:rsidR="008F1B07" w:rsidRDefault="008F1B07">
      <w:pPr>
        <w:framePr w:w="8949" w:wrap="auto" w:hAnchor="text" w:x="1817" w:y="36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equates to false when no rows are fetched. Like the %notfound, this attribute also equates to</w:t>
      </w:r>
    </w:p>
    <w:p w:rsidR="008F1B07" w:rsidRDefault="008F1B07">
      <w:pPr>
        <w:framePr w:w="3052" w:wrap="auto" w:hAnchor="text" w:x="1817" w:y="40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null prior to the first fetch.</w:t>
      </w:r>
    </w:p>
    <w:p w:rsidR="008F1B07" w:rsidRDefault="008F1B07">
      <w:pPr>
        <w:framePr w:w="6646" w:wrap="auto" w:hAnchor="text" w:x="1817" w:y="4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following example illustrates practical use of %found attribute</w:t>
      </w:r>
    </w:p>
    <w:p w:rsidR="008F1B07" w:rsidRDefault="008F1B07">
      <w:pPr>
        <w:framePr w:w="1535" w:wrap="auto" w:hAnchor="text" w:x="1817" w:y="48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</w:t>
      </w:r>
    </w:p>
    <w:p w:rsidR="008F1B07" w:rsidRDefault="008F1B07">
      <w:pPr>
        <w:framePr w:w="1385" w:wrap="auto" w:hAnchor="text" w:x="1817" w:y="53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Declare</w:t>
      </w:r>
    </w:p>
    <w:p w:rsidR="008F1B07" w:rsidRDefault="008F1B07">
      <w:pPr>
        <w:framePr w:w="5050" w:wrap="auto" w:hAnchor="text" w:x="1817" w:y="5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cursor cur_emp is select ename,salary from emp;</w:t>
      </w:r>
    </w:p>
    <w:p w:rsidR="008F1B07" w:rsidRDefault="008F1B07">
      <w:pPr>
        <w:framePr w:w="2674" w:wrap="auto" w:hAnchor="text" w:x="1817" w:y="61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nm emp.ename%type;</w:t>
      </w:r>
    </w:p>
    <w:p w:rsidR="008F1B07" w:rsidRDefault="008F1B07">
      <w:pPr>
        <w:framePr w:w="2590" w:wrap="auto" w:hAnchor="text" w:x="1817" w:y="65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sal emp.salary%type;</w:t>
      </w:r>
    </w:p>
    <w:p w:rsidR="008F1B07" w:rsidRDefault="008F1B07">
      <w:pPr>
        <w:framePr w:w="1225" w:wrap="auto" w:hAnchor="text" w:x="1817" w:y="70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Begin</w:t>
      </w:r>
    </w:p>
    <w:p w:rsidR="008F1B07" w:rsidRDefault="008F1B07">
      <w:pPr>
        <w:framePr w:w="2025" w:wrap="auto" w:hAnchor="text" w:x="1817" w:y="74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open cur_emp;</w:t>
      </w:r>
    </w:p>
    <w:p w:rsidR="008F1B07" w:rsidRDefault="008F1B07">
      <w:pPr>
        <w:framePr w:w="1094" w:wrap="auto" w:hAnchor="text" w:x="1817" w:y="78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loop</w:t>
      </w:r>
    </w:p>
    <w:p w:rsidR="008F1B07" w:rsidRDefault="008F1B07">
      <w:pPr>
        <w:framePr w:w="3066" w:wrap="auto" w:hAnchor="text" w:x="1817" w:y="83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fetch cur_emp into nm,sal;</w:t>
      </w:r>
    </w:p>
    <w:p w:rsidR="008F1B07" w:rsidRDefault="008F1B07">
      <w:pPr>
        <w:framePr w:w="2802" w:wrap="auto" w:hAnchor="text" w:x="1817" w:y="8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if cur_emp%found then</w:t>
      </w:r>
    </w:p>
    <w:p w:rsidR="008F1B07" w:rsidRDefault="008F1B07">
      <w:pPr>
        <w:framePr w:w="4234" w:wrap="auto" w:hAnchor="text" w:x="1817" w:y="91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dbms_output.put_line(‘Name : ’|| nm);</w:t>
      </w:r>
    </w:p>
    <w:p w:rsidR="008F1B07" w:rsidRDefault="008F1B07">
      <w:pPr>
        <w:framePr w:w="4121" w:wrap="auto" w:hAnchor="text" w:x="1817" w:y="9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dbms_output.put_line(‘Salary : ’|| sal);</w:t>
      </w:r>
    </w:p>
    <w:p w:rsidR="008F1B07" w:rsidRDefault="008F1B07">
      <w:pPr>
        <w:framePr w:w="1045" w:wrap="auto" w:hAnchor="text" w:x="1817" w:y="100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else</w:t>
      </w:r>
    </w:p>
    <w:p w:rsidR="008F1B07" w:rsidRDefault="008F1B07">
      <w:pPr>
        <w:framePr w:w="1092" w:wrap="auto" w:hAnchor="text" w:x="1873" w:y="104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exit;</w:t>
      </w:r>
    </w:p>
    <w:p w:rsidR="008F1B07" w:rsidRDefault="008F1B07">
      <w:pPr>
        <w:framePr w:w="1269" w:wrap="auto" w:hAnchor="text" w:x="1817" w:y="108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end if;</w:t>
      </w:r>
    </w:p>
    <w:p w:rsidR="008F1B07" w:rsidRDefault="008F1B07">
      <w:pPr>
        <w:framePr w:w="1530" w:wrap="auto" w:hAnchor="text" w:x="1817" w:y="112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end loop;</w:t>
      </w:r>
    </w:p>
    <w:p w:rsidR="008F1B07" w:rsidRDefault="008F1B07">
      <w:pPr>
        <w:framePr w:w="2048" w:wrap="auto" w:hAnchor="text" w:x="1817" w:y="11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close cur_emp;</w:t>
      </w:r>
    </w:p>
    <w:p w:rsidR="008F1B07" w:rsidRDefault="008F1B07">
      <w:pPr>
        <w:framePr w:w="1116" w:wrap="auto" w:hAnchor="text" w:x="1817" w:y="121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End;</w:t>
      </w:r>
    </w:p>
    <w:p w:rsidR="008F1B07" w:rsidRDefault="008F1B07">
      <w:pPr>
        <w:framePr w:w="761" w:wrap="auto" w:hAnchor="text" w:x="1817" w:y="125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/</w:t>
      </w:r>
    </w:p>
    <w:p w:rsidR="008F1B07" w:rsidRDefault="008F1B07">
      <w:pPr>
        <w:framePr w:w="3312" w:wrap="auto" w:hAnchor="text" w:x="1817" w:y="130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The %rowCount Attribute:</w:t>
      </w:r>
    </w:p>
    <w:p w:rsidR="008F1B07" w:rsidRDefault="008F1B07">
      <w:pPr>
        <w:framePr w:w="8953" w:wrap="auto" w:hAnchor="text" w:x="1817" w:y="134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%rowCount attribute returns the number of rows fetched so far for the cursor. Prior to</w:t>
      </w:r>
    </w:p>
    <w:p w:rsidR="008F1B07" w:rsidRDefault="008F1B07">
      <w:pPr>
        <w:framePr w:w="8950" w:wrap="auto" w:hAnchor="text" w:x="1817" w:y="138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first fetch, %rowcount is zero. There are many practical applications of the %rowcount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0944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2067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123</w:t>
      </w:r>
    </w:p>
    <w:p w:rsidR="008F1B07" w:rsidRDefault="008F1B07">
      <w:pPr>
        <w:framePr w:w="8944" w:wrap="auto" w:hAnchor="text" w:x="1817" w:y="1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attribute. The following example will perform a commit after the first 250 employees’</w:t>
      </w:r>
    </w:p>
    <w:p w:rsidR="008F1B07" w:rsidRDefault="008F1B07">
      <w:pPr>
        <w:framePr w:w="2673" w:wrap="auto" w:hAnchor="text" w:x="1817" w:y="18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salaries are processed.</w:t>
      </w:r>
    </w:p>
    <w:p w:rsidR="008F1B07" w:rsidRDefault="008F1B07">
      <w:pPr>
        <w:framePr w:w="1535" w:wrap="auto" w:hAnchor="text" w:x="1817" w:y="23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</w:t>
      </w:r>
    </w:p>
    <w:p w:rsidR="008F1B07" w:rsidRDefault="008F1B07">
      <w:pPr>
        <w:framePr w:w="1385" w:wrap="auto" w:hAnchor="text" w:x="1817" w:y="27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Declare</w:t>
      </w:r>
    </w:p>
    <w:p w:rsidR="008F1B07" w:rsidRDefault="008F1B07">
      <w:pPr>
        <w:framePr w:w="5292" w:wrap="auto" w:hAnchor="text" w:x="1817" w:y="31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cursor c1 is select * from emp where salary &gt; 4000;</w:t>
      </w:r>
    </w:p>
    <w:p w:rsidR="008F1B07" w:rsidRDefault="008F1B07">
      <w:pPr>
        <w:framePr w:w="2861" w:wrap="auto" w:hAnchor="text" w:x="1817" w:y="36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emp_rec emp%rowtype;</w:t>
      </w:r>
    </w:p>
    <w:p w:rsidR="008F1B07" w:rsidRDefault="008F1B07">
      <w:pPr>
        <w:framePr w:w="1225" w:wrap="auto" w:hAnchor="text" w:x="1817" w:y="40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Begin</w:t>
      </w:r>
    </w:p>
    <w:p w:rsidR="008F1B07" w:rsidRDefault="008F1B07">
      <w:pPr>
        <w:framePr w:w="1455" w:wrap="auto" w:hAnchor="text" w:x="1817" w:y="4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open c1;</w:t>
      </w:r>
    </w:p>
    <w:p w:rsidR="008F1B07" w:rsidRDefault="008F1B07">
      <w:pPr>
        <w:framePr w:w="1094" w:wrap="auto" w:hAnchor="text" w:x="1817" w:y="48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loop</w:t>
      </w:r>
    </w:p>
    <w:p w:rsidR="008F1B07" w:rsidRDefault="008F1B07">
      <w:pPr>
        <w:framePr w:w="2688" w:wrap="auto" w:hAnchor="text" w:x="1817" w:y="53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fetch c1 into emp_rec;</w:t>
      </w:r>
    </w:p>
    <w:p w:rsidR="008F1B07" w:rsidRDefault="008F1B07">
      <w:pPr>
        <w:framePr w:w="3262" w:wrap="auto" w:hAnchor="text" w:x="1817" w:y="5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exit when c1%rowcount &gt; 5;</w:t>
      </w:r>
    </w:p>
    <w:p w:rsidR="008F1B07" w:rsidRDefault="008F1B07">
      <w:pPr>
        <w:framePr w:w="4237" w:wrap="auto" w:hAnchor="text" w:x="1817" w:y="61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dbms_output.put_line(emp_rec.ename);</w:t>
      </w:r>
    </w:p>
    <w:p w:rsidR="008F1B07" w:rsidRDefault="008F1B07">
      <w:pPr>
        <w:framePr w:w="1530" w:wrap="auto" w:hAnchor="text" w:x="1817" w:y="65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end loop;</w:t>
      </w:r>
    </w:p>
    <w:p w:rsidR="008F1B07" w:rsidRDefault="008F1B07">
      <w:pPr>
        <w:framePr w:w="1479" w:wrap="auto" w:hAnchor="text" w:x="1817" w:y="70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close c1;</w:t>
      </w:r>
    </w:p>
    <w:p w:rsidR="008F1B07" w:rsidRDefault="008F1B07">
      <w:pPr>
        <w:framePr w:w="1116" w:wrap="auto" w:hAnchor="text" w:x="1817" w:y="74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End;</w:t>
      </w:r>
    </w:p>
    <w:p w:rsidR="008F1B07" w:rsidRDefault="008F1B07">
      <w:pPr>
        <w:framePr w:w="761" w:wrap="auto" w:hAnchor="text" w:x="1817" w:y="78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/</w:t>
      </w:r>
    </w:p>
    <w:p w:rsidR="008F1B07" w:rsidRDefault="008F1B07">
      <w:pPr>
        <w:framePr w:w="8945" w:wrap="auto" w:hAnchor="text" w:x="1817" w:y="83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Above PL/SQL block of cursor will display only first five records whose salary is greater</w:t>
      </w:r>
    </w:p>
    <w:p w:rsidR="008F1B07" w:rsidRDefault="008F1B07">
      <w:pPr>
        <w:framePr w:w="1637" w:wrap="auto" w:hAnchor="text" w:x="1817" w:y="8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than 4000.</w:t>
      </w:r>
    </w:p>
    <w:p w:rsidR="008F1B07" w:rsidRDefault="008F1B07">
      <w:pPr>
        <w:framePr w:w="5192" w:wrap="auto" w:hAnchor="text" w:x="1817" w:y="91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Automated Explicit Cursors (Cursor For Loop)</w:t>
      </w:r>
    </w:p>
    <w:p w:rsidR="008F1B07" w:rsidRDefault="008F1B07">
      <w:pPr>
        <w:framePr w:w="8953" w:wrap="auto" w:hAnchor="text" w:x="1817" w:y="9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previous section illustrated the basic mechanism of declaring and using cursors. In</w:t>
      </w:r>
    </w:p>
    <w:p w:rsidR="008F1B07" w:rsidRDefault="008F1B07">
      <w:pPr>
        <w:framePr w:w="8950" w:wrap="auto" w:hAnchor="text" w:x="1817" w:y="100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many pro- gramming situations, there is more than one way to code your logic. This also</w:t>
      </w:r>
    </w:p>
    <w:p w:rsidR="008F1B07" w:rsidRDefault="008F1B07">
      <w:pPr>
        <w:framePr w:w="8946" w:wrap="auto" w:hAnchor="text" w:x="1817" w:y="104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applies to PL/SQL cursors; there are opportunities to streamline or simplify the coding and</w:t>
      </w:r>
    </w:p>
    <w:p w:rsidR="008F1B07" w:rsidRDefault="008F1B07">
      <w:pPr>
        <w:framePr w:w="8946" w:wrap="auto" w:hAnchor="text" w:x="1817" w:y="108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usage of them. An alternate way to open, fetch and close the cursor Oracle furnishes another</w:t>
      </w:r>
    </w:p>
    <w:p w:rsidR="008F1B07" w:rsidRDefault="008F1B07">
      <w:pPr>
        <w:framePr w:w="8951" w:wrap="auto" w:hAnchor="text" w:x="1817" w:y="112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approach to place the cursor within a FOR Loop. This is known as a CURSOR FOR loop. A</w:t>
      </w:r>
    </w:p>
    <w:p w:rsidR="008F1B07" w:rsidRDefault="008F1B07">
      <w:pPr>
        <w:framePr w:w="3883" w:wrap="auto" w:hAnchor="text" w:x="1817" w:y="11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CURSOR FOR loop will implicitly.</w:t>
      </w:r>
    </w:p>
    <w:p w:rsidR="008F1B07" w:rsidRDefault="008F1B07">
      <w:pPr>
        <w:framePr w:w="801" w:wrap="auto" w:hAnchor="text" w:x="2148" w:y="121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</w:t>
      </w:r>
    </w:p>
    <w:p w:rsidR="008F1B07" w:rsidRDefault="008F1B07">
      <w:pPr>
        <w:framePr w:w="801" w:wrap="auto" w:hAnchor="text" w:x="2148" w:y="12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</w:t>
      </w:r>
    </w:p>
    <w:p w:rsidR="008F1B07" w:rsidRDefault="008F1B07">
      <w:pPr>
        <w:framePr w:w="801" w:wrap="auto" w:hAnchor="text" w:x="2148" w:y="130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</w:t>
      </w:r>
    </w:p>
    <w:p w:rsidR="008F1B07" w:rsidRDefault="008F1B07">
      <w:pPr>
        <w:framePr w:w="801" w:wrap="auto" w:hAnchor="text" w:x="2148" w:y="134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</w:t>
      </w:r>
    </w:p>
    <w:p w:rsidR="008F1B07" w:rsidRDefault="008F1B07">
      <w:pPr>
        <w:framePr w:w="2797" w:wrap="auto" w:hAnchor="text" w:x="2475" w:y="121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Declare the Loop Index</w:t>
      </w:r>
    </w:p>
    <w:p w:rsidR="008F1B07" w:rsidRDefault="008F1B07">
      <w:pPr>
        <w:framePr w:w="2163" w:wrap="auto" w:hAnchor="text" w:x="2475" w:y="125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Open the Cursor</w:t>
      </w:r>
    </w:p>
    <w:p w:rsidR="008F1B07" w:rsidRDefault="008F1B07">
      <w:pPr>
        <w:framePr w:w="5794" w:wrap="auto" w:hAnchor="text" w:x="2475" w:y="130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Fetch the next row from the cursor for each loop iteration</w:t>
      </w:r>
    </w:p>
    <w:p w:rsidR="008F1B07" w:rsidRDefault="008F1B07">
      <w:pPr>
        <w:framePr w:w="6715" w:wrap="auto" w:hAnchor="text" w:x="2475" w:y="134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Close the cursor when all rows are processed or when the loop exits</w:t>
      </w:r>
    </w:p>
    <w:p w:rsidR="008F1B07" w:rsidRDefault="008F1B07">
      <w:pPr>
        <w:framePr w:w="3519" w:wrap="auto" w:hAnchor="text" w:x="1817" w:y="138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Syntax for cursor for loop :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1046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2067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124</w:t>
      </w:r>
    </w:p>
    <w:p w:rsidR="008F1B07" w:rsidRDefault="008F1B07">
      <w:pPr>
        <w:framePr w:w="4157" w:wrap="auto" w:hAnchor="text" w:x="1817" w:y="14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For &lt;record_list&gt; in &lt;cursor_name&gt;</w:t>
      </w:r>
    </w:p>
    <w:p w:rsidR="008F1B07" w:rsidRDefault="008F1B07">
      <w:pPr>
        <w:framePr w:w="1195" w:wrap="auto" w:hAnchor="text" w:x="1817" w:y="18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Loop</w:t>
      </w:r>
    </w:p>
    <w:p w:rsidR="008F1B07" w:rsidRDefault="008F1B07">
      <w:pPr>
        <w:framePr w:w="1814" w:wrap="auto" w:hAnchor="text" w:x="1817" w:y="23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Statements;</w:t>
      </w:r>
    </w:p>
    <w:p w:rsidR="008F1B07" w:rsidRDefault="008F1B07">
      <w:pPr>
        <w:framePr w:w="1632" w:wrap="auto" w:hAnchor="text" w:x="1817" w:y="27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End loop;</w:t>
      </w:r>
    </w:p>
    <w:p w:rsidR="008F1B07" w:rsidRDefault="008F1B07">
      <w:pPr>
        <w:framePr w:w="8954" w:wrap="auto" w:hAnchor="text" w:x="1817" w:y="31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CURSOR FOR loops are ideal when you want all the records returned by the cursor. With</w:t>
      </w:r>
    </w:p>
    <w:p w:rsidR="008F1B07" w:rsidRDefault="008F1B07">
      <w:pPr>
        <w:framePr w:w="7728" w:wrap="auto" w:hAnchor="text" w:x="1817" w:y="36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CUR- SOR FOR loops, you should not declare the record that controls the loop.</w:t>
      </w:r>
    </w:p>
    <w:p w:rsidR="008F1B07" w:rsidRDefault="008F1B07">
      <w:pPr>
        <w:framePr w:w="1535" w:wrap="auto" w:hAnchor="text" w:x="1817" w:y="40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</w:t>
      </w:r>
    </w:p>
    <w:p w:rsidR="008F1B07" w:rsidRDefault="008F1B07">
      <w:pPr>
        <w:framePr w:w="1385" w:wrap="auto" w:hAnchor="text" w:x="1817" w:y="4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Declare</w:t>
      </w:r>
    </w:p>
    <w:p w:rsidR="008F1B07" w:rsidRDefault="008F1B07">
      <w:pPr>
        <w:framePr w:w="6457" w:wrap="auto" w:hAnchor="text" w:x="1817" w:y="48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cursor emp_cursor is select * from emp where deptno in (10,30);</w:t>
      </w:r>
    </w:p>
    <w:p w:rsidR="008F1B07" w:rsidRDefault="008F1B07">
      <w:pPr>
        <w:framePr w:w="2861" w:wrap="auto" w:hAnchor="text" w:x="1817" w:y="53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emp_rec emp%rowtype;</w:t>
      </w:r>
    </w:p>
    <w:p w:rsidR="008F1B07" w:rsidRDefault="008F1B07">
      <w:pPr>
        <w:framePr w:w="1225" w:wrap="auto" w:hAnchor="text" w:x="1817" w:y="5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Begin</w:t>
      </w:r>
    </w:p>
    <w:p w:rsidR="008F1B07" w:rsidRDefault="008F1B07">
      <w:pPr>
        <w:framePr w:w="3106" w:wrap="auto" w:hAnchor="text" w:x="1817" w:y="61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for emp_rec in emp_cursor</w:t>
      </w:r>
    </w:p>
    <w:p w:rsidR="008F1B07" w:rsidRDefault="008F1B07">
      <w:pPr>
        <w:framePr w:w="1094" w:wrap="auto" w:hAnchor="text" w:x="1817" w:y="65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loop</w:t>
      </w:r>
    </w:p>
    <w:p w:rsidR="008F1B07" w:rsidRDefault="008F1B07">
      <w:pPr>
        <w:framePr w:w="5491" w:wrap="auto" w:hAnchor="text" w:x="1873" w:y="70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update emp set salary = salary + (salary * 0.10) where</w:t>
      </w:r>
    </w:p>
    <w:p w:rsidR="008F1B07" w:rsidRDefault="008F1B07">
      <w:pPr>
        <w:framePr w:w="3019" w:wrap="auto" w:hAnchor="text" w:x="1817" w:y="74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empno = emp_rec.empno;</w:t>
      </w:r>
    </w:p>
    <w:p w:rsidR="008F1B07" w:rsidRDefault="008F1B07">
      <w:pPr>
        <w:framePr w:w="1530" w:wrap="auto" w:hAnchor="text" w:x="1817" w:y="78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end loop;</w:t>
      </w:r>
    </w:p>
    <w:p w:rsidR="008F1B07" w:rsidRDefault="008F1B07">
      <w:pPr>
        <w:framePr w:w="1116" w:wrap="auto" w:hAnchor="text" w:x="1817" w:y="83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End;</w:t>
      </w:r>
    </w:p>
    <w:p w:rsidR="008F1B07" w:rsidRDefault="008F1B07">
      <w:pPr>
        <w:framePr w:w="761" w:wrap="auto" w:hAnchor="text" w:x="1817" w:y="8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/</w:t>
      </w:r>
    </w:p>
    <w:p w:rsidR="008F1B07" w:rsidRDefault="008F1B07">
      <w:pPr>
        <w:framePr w:w="7300" w:wrap="auto" w:hAnchor="text" w:x="1817" w:y="92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3"/>
          <w:szCs w:val="23"/>
        </w:rPr>
        <w:t xml:space="preserve">Aim: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To write a Cursor to display the list of Male and Female Passengers.</w:t>
      </w:r>
    </w:p>
    <w:p w:rsidR="008F1B07" w:rsidRDefault="008F1B07">
      <w:pPr>
        <w:framePr w:w="1436" w:wrap="auto" w:hAnchor="text" w:x="1817" w:y="97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Analyst.</w:t>
      </w:r>
    </w:p>
    <w:p w:rsidR="008F1B07" w:rsidRDefault="008F1B07">
      <w:pPr>
        <w:framePr w:w="1707" w:wrap="auto" w:hAnchor="text" w:x="1817" w:y="1016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DECLARE</w:t>
      </w:r>
    </w:p>
    <w:p w:rsidR="008F1B07" w:rsidRDefault="008F1B07">
      <w:pPr>
        <w:framePr w:w="6616" w:wrap="auto" w:hAnchor="text" w:x="1817" w:y="105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cursor c(jb varchar2) is select Name from Passenger where Sex=m;</w:t>
      </w:r>
    </w:p>
    <w:p w:rsidR="008F1B07" w:rsidRDefault="008F1B07">
      <w:pPr>
        <w:framePr w:w="2806" w:wrap="auto" w:hAnchor="text" w:x="1817" w:y="1101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pr Passenger.Sex%type;</w:t>
      </w:r>
    </w:p>
    <w:p w:rsidR="008F1B07" w:rsidRDefault="008F1B07">
      <w:pPr>
        <w:framePr w:w="1367" w:wrap="auto" w:hAnchor="text" w:x="1817" w:y="114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BEGIN</w:t>
      </w:r>
    </w:p>
    <w:p w:rsidR="008F1B07" w:rsidRDefault="008F1B07">
      <w:pPr>
        <w:framePr w:w="1741" w:wrap="auto" w:hAnchor="text" w:x="1817" w:y="118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open c('m');</w:t>
      </w:r>
    </w:p>
    <w:p w:rsidR="008F1B07" w:rsidRDefault="008F1B07">
      <w:pPr>
        <w:framePr w:w="5775" w:wrap="auto" w:hAnchor="text" w:x="1817" w:y="123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dbms_RESULT.put_line(' Name of Male Passenger are:');</w:t>
      </w:r>
    </w:p>
    <w:p w:rsidR="008F1B07" w:rsidRDefault="008F1B07">
      <w:pPr>
        <w:framePr w:w="1090" w:wrap="auto" w:hAnchor="text" w:x="1817" w:y="127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loop</w:t>
      </w:r>
    </w:p>
    <w:p w:rsidR="008F1B07" w:rsidRDefault="008F1B07">
      <w:pPr>
        <w:framePr w:w="1989" w:wrap="auto" w:hAnchor="text" w:x="1817" w:y="1315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fetch c into pr;</w:t>
      </w:r>
    </w:p>
    <w:p w:rsidR="008F1B07" w:rsidRDefault="008F1B07">
      <w:pPr>
        <w:framePr w:w="2753" w:wrap="auto" w:hAnchor="text" w:x="1817" w:y="135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exit when c%notfound;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1148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2067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125</w:t>
      </w:r>
    </w:p>
    <w:p w:rsidR="008F1B07" w:rsidRDefault="008F1B07">
      <w:pPr>
        <w:framePr w:w="3245" w:wrap="auto" w:hAnchor="text" w:x="1817" w:y="1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dbms_RESULT.put_line(pr);</w:t>
      </w:r>
    </w:p>
    <w:p w:rsidR="008F1B07" w:rsidRDefault="008F1B07">
      <w:pPr>
        <w:framePr w:w="1526" w:wrap="auto" w:hAnchor="text" w:x="1817" w:y="18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end loop;</w:t>
      </w:r>
    </w:p>
    <w:p w:rsidR="008F1B07" w:rsidRDefault="008F1B07">
      <w:pPr>
        <w:framePr w:w="1362" w:wrap="auto" w:hAnchor="text" w:x="1817" w:y="23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close c;</w:t>
      </w:r>
    </w:p>
    <w:p w:rsidR="008F1B07" w:rsidRDefault="008F1B07">
      <w:pPr>
        <w:framePr w:w="1639" w:wrap="auto" w:hAnchor="text" w:x="1817" w:y="27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open c('f');</w:t>
      </w:r>
    </w:p>
    <w:p w:rsidR="008F1B07" w:rsidRDefault="008F1B07">
      <w:pPr>
        <w:framePr w:w="6004" w:wrap="auto" w:hAnchor="text" w:x="1817" w:y="31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dbms_RESULT.put_line(' Name of female Passengers are:');</w:t>
      </w:r>
    </w:p>
    <w:p w:rsidR="008F1B07" w:rsidRDefault="008F1B07">
      <w:pPr>
        <w:framePr w:w="1090" w:wrap="auto" w:hAnchor="text" w:x="1817" w:y="36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loop</w:t>
      </w:r>
    </w:p>
    <w:p w:rsidR="008F1B07" w:rsidRDefault="008F1B07">
      <w:pPr>
        <w:framePr w:w="2072" w:wrap="auto" w:hAnchor="text" w:x="1817" w:y="40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fetch c into em;</w:t>
      </w:r>
    </w:p>
    <w:p w:rsidR="008F1B07" w:rsidRDefault="008F1B07">
      <w:pPr>
        <w:framePr w:w="2753" w:wrap="auto" w:hAnchor="text" w:x="1817" w:y="4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exit when c%notfound;</w:t>
      </w:r>
    </w:p>
    <w:p w:rsidR="008F1B07" w:rsidRDefault="008F1B07">
      <w:pPr>
        <w:framePr w:w="3324" w:wrap="auto" w:hAnchor="text" w:x="1817" w:y="48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dbms_RESULT.put_line(em);</w:t>
      </w:r>
    </w:p>
    <w:p w:rsidR="008F1B07" w:rsidRDefault="008F1B07">
      <w:pPr>
        <w:framePr w:w="1526" w:wrap="auto" w:hAnchor="text" w:x="1817" w:y="53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end loop;</w:t>
      </w:r>
    </w:p>
    <w:p w:rsidR="008F1B07" w:rsidRDefault="008F1B07">
      <w:pPr>
        <w:framePr w:w="1362" w:wrap="auto" w:hAnchor="text" w:x="1817" w:y="5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close c;</w:t>
      </w:r>
    </w:p>
    <w:p w:rsidR="008F1B07" w:rsidRDefault="008F1B07">
      <w:pPr>
        <w:framePr w:w="1213" w:wrap="auto" w:hAnchor="text" w:x="1817" w:y="61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END;</w:t>
      </w:r>
    </w:p>
    <w:p w:rsidR="008F1B07" w:rsidRDefault="008F1B07">
      <w:pPr>
        <w:framePr w:w="1613" w:wrap="auto" w:hAnchor="text" w:x="1817" w:y="66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RESULT:</w:t>
      </w:r>
    </w:p>
    <w:p w:rsidR="008F1B07" w:rsidRDefault="008F1B07">
      <w:pPr>
        <w:framePr w:w="3285" w:wrap="auto" w:hAnchor="text" w:x="1817" w:y="70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Name of Male Passenger are:</w:t>
      </w:r>
    </w:p>
    <w:p w:rsidR="008F1B07" w:rsidRDefault="008F1B07">
      <w:pPr>
        <w:framePr w:w="1512" w:wrap="auto" w:hAnchor="text" w:x="1817" w:y="74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SACHIN</w:t>
      </w:r>
    </w:p>
    <w:p w:rsidR="008F1B07" w:rsidRDefault="008F1B07">
      <w:pPr>
        <w:framePr w:w="1153" w:wrap="auto" w:hAnchor="text" w:x="1817" w:y="78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rahul</w:t>
      </w:r>
    </w:p>
    <w:p w:rsidR="008F1B07" w:rsidRDefault="008F1B07">
      <w:pPr>
        <w:framePr w:w="1003" w:wrap="auto" w:hAnchor="text" w:x="1817" w:y="83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rafi</w:t>
      </w:r>
    </w:p>
    <w:p w:rsidR="008F1B07" w:rsidRDefault="008F1B07">
      <w:pPr>
        <w:framePr w:w="1169" w:wrap="auto" w:hAnchor="text" w:x="1817" w:y="8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salim</w:t>
      </w:r>
    </w:p>
    <w:p w:rsidR="008F1B07" w:rsidRDefault="008F1B07">
      <w:pPr>
        <w:framePr w:w="1133" w:wrap="auto" w:hAnchor="text" w:x="1817" w:y="91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riyaz</w:t>
      </w:r>
    </w:p>
    <w:p w:rsidR="008F1B07" w:rsidRDefault="008F1B07">
      <w:pPr>
        <w:framePr w:w="3511" w:wrap="auto" w:hAnchor="text" w:x="1817" w:y="9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Name of female Passengers are:</w:t>
      </w:r>
    </w:p>
    <w:p w:rsidR="008F1B07" w:rsidRDefault="008F1B07">
      <w:pPr>
        <w:framePr w:w="1306" w:wrap="auto" w:hAnchor="text" w:x="1817" w:y="100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swetha</w:t>
      </w:r>
    </w:p>
    <w:p w:rsidR="008F1B07" w:rsidRDefault="008F1B07">
      <w:pPr>
        <w:framePr w:w="1110" w:wrap="auto" w:hAnchor="text" w:x="1817" w:y="104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neha</w:t>
      </w:r>
    </w:p>
    <w:p w:rsidR="008F1B07" w:rsidRDefault="008F1B07">
      <w:pPr>
        <w:framePr w:w="4508" w:wrap="auto" w:hAnchor="text" w:x="1817" w:y="108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PL/SQL procedure successfully completed.</w:t>
      </w:r>
    </w:p>
    <w:p w:rsidR="008F1B07" w:rsidRDefault="008F1B07">
      <w:pPr>
        <w:framePr w:w="7044" w:wrap="auto" w:hAnchor="text" w:x="1817" w:y="11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b) To write a Cursor to display List of Passengers from Passenger Table.</w:t>
      </w:r>
    </w:p>
    <w:p w:rsidR="008F1B07" w:rsidRDefault="008F1B07">
      <w:pPr>
        <w:framePr w:w="1707" w:wrap="auto" w:hAnchor="text" w:x="1817" w:y="121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DECLARE</w:t>
      </w:r>
    </w:p>
    <w:p w:rsidR="008F1B07" w:rsidRDefault="008F1B07">
      <w:pPr>
        <w:framePr w:w="6130" w:wrap="auto" w:hAnchor="text" w:x="1817" w:y="125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cursor c is select PNR_NO, Name, Age, Sex from Passenger ;</w:t>
      </w:r>
    </w:p>
    <w:p w:rsidR="008F1B07" w:rsidRDefault="008F1B07">
      <w:pPr>
        <w:framePr w:w="3207" w:wrap="auto" w:hAnchor="text" w:x="1817" w:y="130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 Passenger.PNR_NO%type;</w:t>
      </w:r>
    </w:p>
    <w:p w:rsidR="008F1B07" w:rsidRDefault="008F1B07">
      <w:pPr>
        <w:framePr w:w="2875" w:wrap="auto" w:hAnchor="text" w:x="1817" w:y="134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j Passenger.Name%type;</w:t>
      </w:r>
    </w:p>
    <w:p w:rsidR="008F1B07" w:rsidRDefault="008F1B07">
      <w:pPr>
        <w:framePr w:w="2768" w:wrap="auto" w:hAnchor="text" w:x="1817" w:y="138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k Passenger.Age%type;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1251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2067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126</w:t>
      </w:r>
    </w:p>
    <w:p w:rsidR="008F1B07" w:rsidRDefault="008F1B07">
      <w:pPr>
        <w:framePr w:w="2684" w:wrap="auto" w:hAnchor="text" w:x="1817" w:y="1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l Passenger.Sex%type;</w:t>
      </w:r>
    </w:p>
    <w:p w:rsidR="008F1B07" w:rsidRDefault="008F1B07">
      <w:pPr>
        <w:framePr w:w="1367" w:wrap="auto" w:hAnchor="text" w:x="1817" w:y="18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BEGIN</w:t>
      </w:r>
    </w:p>
    <w:p w:rsidR="008F1B07" w:rsidRDefault="008F1B07">
      <w:pPr>
        <w:framePr w:w="1339" w:wrap="auto" w:hAnchor="text" w:x="1817" w:y="23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open c;</w:t>
      </w:r>
    </w:p>
    <w:p w:rsidR="008F1B07" w:rsidRDefault="008F1B07">
      <w:pPr>
        <w:framePr w:w="7349" w:wrap="auto" w:hAnchor="text" w:x="1817" w:y="27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dbms_RESULT.put_line('PNR_NO, Name, Age, Sex of Passengers are:= ');</w:t>
      </w:r>
    </w:p>
    <w:p w:rsidR="008F1B07" w:rsidRDefault="008F1B07">
      <w:pPr>
        <w:framePr w:w="1090" w:wrap="auto" w:hAnchor="text" w:x="1817" w:y="31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loop</w:t>
      </w:r>
    </w:p>
    <w:p w:rsidR="008F1B07" w:rsidRDefault="008F1B07">
      <w:pPr>
        <w:framePr w:w="2422" w:wrap="auto" w:hAnchor="text" w:x="1817" w:y="36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fetch c into i, j, k, l;</w:t>
      </w:r>
    </w:p>
    <w:p w:rsidR="008F1B07" w:rsidRDefault="008F1B07">
      <w:pPr>
        <w:framePr w:w="2753" w:wrap="auto" w:hAnchor="text" w:x="1817" w:y="40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exit when c%notfound;</w:t>
      </w:r>
    </w:p>
    <w:p w:rsidR="008F1B07" w:rsidRDefault="008F1B07">
      <w:pPr>
        <w:framePr w:w="4277" w:wrap="auto" w:hAnchor="text" w:x="1817" w:y="4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dbms_RESULT.put_line(i||' '||j||' '||k||' '||l);</w:t>
      </w:r>
    </w:p>
    <w:p w:rsidR="008F1B07" w:rsidRDefault="008F1B07">
      <w:pPr>
        <w:framePr w:w="1526" w:wrap="auto" w:hAnchor="text" w:x="1817" w:y="48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end loop;</w:t>
      </w:r>
    </w:p>
    <w:p w:rsidR="008F1B07" w:rsidRDefault="008F1B07">
      <w:pPr>
        <w:framePr w:w="1362" w:wrap="auto" w:hAnchor="text" w:x="1817" w:y="53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close c;</w:t>
      </w:r>
    </w:p>
    <w:p w:rsidR="008F1B07" w:rsidRDefault="008F1B07">
      <w:pPr>
        <w:framePr w:w="1213" w:wrap="auto" w:hAnchor="text" w:x="1817" w:y="5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END;</w:t>
      </w:r>
    </w:p>
    <w:p w:rsidR="008F1B07" w:rsidRDefault="008F1B07">
      <w:pPr>
        <w:framePr w:w="1613" w:wrap="auto" w:hAnchor="text" w:x="1817" w:y="66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RESULT:</w:t>
      </w:r>
    </w:p>
    <w:p w:rsidR="008F1B07" w:rsidRDefault="008F1B07">
      <w:pPr>
        <w:framePr w:w="2313" w:wrap="auto" w:hAnchor="text" w:x="1817" w:y="70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SQL&gt;@Passenger</w:t>
      </w:r>
    </w:p>
    <w:p w:rsidR="008F1B07" w:rsidRDefault="008F1B07">
      <w:pPr>
        <w:framePr w:w="1553" w:wrap="auto" w:hAnchor="text" w:x="2368" w:y="74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PNR_NO</w:t>
      </w:r>
    </w:p>
    <w:p w:rsidR="008F1B07" w:rsidRDefault="008F1B07">
      <w:pPr>
        <w:framePr w:w="1431" w:wrap="auto" w:hAnchor="text" w:x="2148" w:y="78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----------</w:t>
      </w:r>
    </w:p>
    <w:p w:rsidR="008F1B07" w:rsidRDefault="008F1B07">
      <w:pPr>
        <w:framePr w:w="809" w:wrap="auto" w:hAnchor="text" w:x="2638" w:y="83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</w:t>
      </w:r>
    </w:p>
    <w:p w:rsidR="008F1B07" w:rsidRDefault="008F1B07">
      <w:pPr>
        <w:framePr w:w="809" w:wrap="auto" w:hAnchor="text" w:x="2638" w:y="8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2</w:t>
      </w:r>
    </w:p>
    <w:p w:rsidR="008F1B07" w:rsidRDefault="008F1B07">
      <w:pPr>
        <w:framePr w:w="809" w:wrap="auto" w:hAnchor="text" w:x="2638" w:y="91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3</w:t>
      </w:r>
    </w:p>
    <w:p w:rsidR="008F1B07" w:rsidRDefault="008F1B07">
      <w:pPr>
        <w:framePr w:w="809" w:wrap="auto" w:hAnchor="text" w:x="2638" w:y="9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4</w:t>
      </w:r>
    </w:p>
    <w:p w:rsidR="008F1B07" w:rsidRDefault="008F1B07">
      <w:pPr>
        <w:framePr w:w="1342" w:wrap="auto" w:hAnchor="text" w:x="3717" w:y="74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NAME</w:t>
      </w:r>
    </w:p>
    <w:p w:rsidR="008F1B07" w:rsidRDefault="008F1B07">
      <w:pPr>
        <w:framePr w:w="1623" w:wrap="auto" w:hAnchor="text" w:x="5664" w:y="74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AGE SEX</w:t>
      </w:r>
    </w:p>
    <w:p w:rsidR="008F1B07" w:rsidRDefault="008F1B07">
      <w:pPr>
        <w:framePr w:w="3733" w:wrap="auto" w:hAnchor="text" w:x="3484" w:y="78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-------------------- ---------- ----------</w:t>
      </w:r>
    </w:p>
    <w:p w:rsidR="008F1B07" w:rsidRDefault="008F1B07">
      <w:pPr>
        <w:framePr w:w="1507" w:wrap="auto" w:hAnchor="text" w:x="3796" w:y="83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SACHIN</w:t>
      </w:r>
    </w:p>
    <w:p w:rsidR="008F1B07" w:rsidRDefault="008F1B07">
      <w:pPr>
        <w:framePr w:w="1153" w:wrap="auto" w:hAnchor="text" w:x="3796" w:y="8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rahul</w:t>
      </w:r>
    </w:p>
    <w:p w:rsidR="008F1B07" w:rsidRDefault="008F1B07">
      <w:pPr>
        <w:framePr w:w="1301" w:wrap="auto" w:hAnchor="text" w:x="3796" w:y="91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swetha</w:t>
      </w:r>
    </w:p>
    <w:p w:rsidR="008F1B07" w:rsidRDefault="008F1B07">
      <w:pPr>
        <w:framePr w:w="1003" w:wrap="auto" w:hAnchor="text" w:x="3796" w:y="9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rafi</w:t>
      </w:r>
    </w:p>
    <w:p w:rsidR="008F1B07" w:rsidRDefault="008F1B07">
      <w:pPr>
        <w:framePr w:w="917" w:wrap="auto" w:hAnchor="text" w:x="5706" w:y="83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12</w:t>
      </w:r>
    </w:p>
    <w:p w:rsidR="008F1B07" w:rsidRDefault="008F1B07">
      <w:pPr>
        <w:framePr w:w="917" w:wrap="auto" w:hAnchor="text" w:x="5725" w:y="8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43</w:t>
      </w:r>
    </w:p>
    <w:p w:rsidR="008F1B07" w:rsidRDefault="008F1B07">
      <w:pPr>
        <w:framePr w:w="917" w:wrap="auto" w:hAnchor="text" w:x="5720" w:y="91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24</w:t>
      </w:r>
    </w:p>
    <w:p w:rsidR="008F1B07" w:rsidRDefault="008F1B07">
      <w:pPr>
        <w:framePr w:w="921" w:wrap="auto" w:hAnchor="text" w:x="5687" w:y="9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22</w:t>
      </w:r>
    </w:p>
    <w:p w:rsidR="008F1B07" w:rsidRDefault="008F1B07">
      <w:pPr>
        <w:framePr w:w="870" w:wrap="auto" w:hAnchor="text" w:x="6257" w:y="83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m</w:t>
      </w:r>
    </w:p>
    <w:p w:rsidR="008F1B07" w:rsidRDefault="008F1B07">
      <w:pPr>
        <w:framePr w:w="870" w:wrap="auto" w:hAnchor="text" w:x="6276" w:y="8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m</w:t>
      </w:r>
    </w:p>
    <w:p w:rsidR="008F1B07" w:rsidRDefault="008F1B07">
      <w:pPr>
        <w:framePr w:w="773" w:wrap="auto" w:hAnchor="text" w:x="6322" w:y="91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f</w:t>
      </w:r>
    </w:p>
    <w:p w:rsidR="008F1B07" w:rsidRDefault="008F1B07">
      <w:pPr>
        <w:framePr w:w="870" w:wrap="auto" w:hAnchor="text" w:x="6243" w:y="9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m</w:t>
      </w:r>
    </w:p>
    <w:p w:rsidR="008F1B07" w:rsidRDefault="008F1B07">
      <w:pPr>
        <w:framePr w:w="4508" w:wrap="auto" w:hAnchor="text" w:x="1817" w:y="100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PL/SQL procedure successfully completed.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13536" behindDoc="1" locked="0" layoutInCell="0" allowOverlap="1">
            <wp:simplePos x="0" y="0"/>
            <wp:positionH relativeFrom="margin">
              <wp:posOffset>981</wp:posOffset>
            </wp:positionH>
            <wp:positionV relativeFrom="margin">
              <wp:posOffset>0</wp:posOffset>
            </wp:positionV>
            <wp:extent cx="7560310" cy="9782175"/>
            <wp:effectExtent l="19050" t="0" r="254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2067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127</w:t>
      </w:r>
    </w:p>
    <w:p w:rsidR="008F1B07" w:rsidRDefault="008F1B07">
      <w:pPr>
        <w:framePr w:w="1748" w:wrap="auto" w:hAnchor="text" w:x="1817" w:y="523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FF00FF"/>
          <w:sz w:val="20"/>
          <w:szCs w:val="20"/>
        </w:rPr>
        <w:t>Exp No: 15</w:t>
      </w:r>
    </w:p>
    <w:p w:rsidR="008F1B07" w:rsidRDefault="008F1B07">
      <w:pPr>
        <w:framePr w:w="4804" w:wrap="auto" w:hAnchor="text" w:x="1817" w:y="55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AIM : Implement SubPrograms in PL/SQL.</w:t>
      </w:r>
    </w:p>
    <w:p w:rsidR="008F1B07" w:rsidRDefault="008F1B07">
      <w:pPr>
        <w:framePr w:w="2472" w:wrap="auto" w:hAnchor="text" w:x="1817" w:y="60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SUBPROGRAMS:</w:t>
      </w:r>
    </w:p>
    <w:p w:rsidR="008F1B07" w:rsidRDefault="008F1B07">
      <w:pPr>
        <w:framePr w:w="2265" w:wrap="auto" w:hAnchor="text" w:x="8423" w:y="523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FF00FF"/>
          <w:sz w:val="20"/>
          <w:szCs w:val="20"/>
        </w:rPr>
        <w:t>Date: _ _/_ _/ _ _</w:t>
      </w:r>
    </w:p>
    <w:p w:rsidR="008F1B07" w:rsidRDefault="008F1B07">
      <w:pPr>
        <w:framePr w:w="8510" w:wrap="auto" w:hAnchor="text" w:x="2270" w:y="64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So, far we have seen PL/SQL Block (Anonymous Block) which are executed by</w:t>
      </w:r>
    </w:p>
    <w:p w:rsidR="008F1B07" w:rsidRDefault="008F1B07">
      <w:pPr>
        <w:framePr w:w="8954" w:wrap="auto" w:hAnchor="text" w:x="1817" w:y="68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interactively enter- ing the block at the SQL prompt or by writing the PL/SQL statements in</w:t>
      </w:r>
    </w:p>
    <w:p w:rsidR="008F1B07" w:rsidRDefault="008F1B07">
      <w:pPr>
        <w:framePr w:w="8954" w:wrap="auto" w:hAnchor="text" w:x="1817" w:y="73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 user_named file and executing the block at SQL prompt using @ command. The block</w:t>
      </w:r>
    </w:p>
    <w:p w:rsidR="008F1B07" w:rsidRDefault="008F1B07">
      <w:pPr>
        <w:framePr w:w="8947" w:wrap="auto" w:hAnchor="text" w:x="1817" w:y="77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needed to compile at every time it is run and only the user who created the block can use the</w:t>
      </w:r>
    </w:p>
    <w:p w:rsidR="008F1B07" w:rsidRDefault="008F1B07">
      <w:pPr>
        <w:framePr w:w="8948" w:wrap="auto" w:hAnchor="text" w:x="1817" w:y="81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block. Any PL/SQL block consists of some hundreds statements, in such cases it is</w:t>
      </w:r>
    </w:p>
    <w:p w:rsidR="008F1B07" w:rsidRDefault="008F1B07">
      <w:pPr>
        <w:framePr w:w="8947" w:wrap="auto" w:hAnchor="text" w:x="1817" w:y="85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necessary to break the entire block into smaller modules depending on your requirements.</w:t>
      </w:r>
    </w:p>
    <w:p w:rsidR="008F1B07" w:rsidRDefault="008F1B07">
      <w:pPr>
        <w:framePr w:w="8942" w:wrap="auto" w:hAnchor="text" w:x="1817" w:y="90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So, your block became more easy to understand and efficient to perform operation and</w:t>
      </w:r>
    </w:p>
    <w:p w:rsidR="008F1B07" w:rsidRDefault="008F1B07">
      <w:pPr>
        <w:framePr w:w="8947" w:wrap="auto" w:hAnchor="text" w:x="1817" w:y="94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maintenance. Stored procedures / Sub- programs are such kind of named PL/SQL Block.</w:t>
      </w:r>
    </w:p>
    <w:p w:rsidR="008F1B07" w:rsidRDefault="008F1B07">
      <w:pPr>
        <w:framePr w:w="6454" w:wrap="auto" w:hAnchor="text" w:x="1817" w:y="98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Basically it is Sophisticated Business rules and application logic.</w:t>
      </w:r>
    </w:p>
    <w:p w:rsidR="008F1B07" w:rsidRDefault="008F1B07">
      <w:pPr>
        <w:framePr w:w="8950" w:wrap="auto" w:hAnchor="text" w:x="1817" w:y="103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Stored subprogram are compiled at time of creation and stored in the database itself. The</w:t>
      </w:r>
    </w:p>
    <w:p w:rsidR="008F1B07" w:rsidRDefault="008F1B07">
      <w:pPr>
        <w:framePr w:w="8949" w:wrap="auto" w:hAnchor="text" w:x="1817" w:y="107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source code is also stored in the database. Any user with necessary privileges can use the</w:t>
      </w:r>
    </w:p>
    <w:p w:rsidR="008F1B07" w:rsidRDefault="008F1B07">
      <w:pPr>
        <w:framePr w:w="2538" w:wrap="auto" w:hAnchor="text" w:x="1817" w:y="111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stored subpro- gram.</w:t>
      </w:r>
    </w:p>
    <w:p w:rsidR="008F1B07" w:rsidRDefault="008F1B07">
      <w:pPr>
        <w:framePr w:w="8957" w:wrap="auto" w:hAnchor="text" w:x="1817" w:y="1159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Procedures and Functions are subprograms having group of SQL, PL/SQL and Java–</w:t>
      </w:r>
    </w:p>
    <w:p w:rsidR="008F1B07" w:rsidRDefault="008F1B07">
      <w:pPr>
        <w:framePr w:w="1401" w:wrap="auto" w:hAnchor="text" w:x="1817" w:y="120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enables</w:t>
      </w:r>
    </w:p>
    <w:p w:rsidR="008F1B07" w:rsidRDefault="008F1B07">
      <w:pPr>
        <w:framePr w:w="8944" w:wrap="auto" w:hAnchor="text" w:x="1817" w:y="124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Statements you to move code that enforce the business rules from your application to</w:t>
      </w:r>
    </w:p>
    <w:p w:rsidR="008F1B07" w:rsidRDefault="008F1B07">
      <w:pPr>
        <w:framePr w:w="8953" w:wrap="auto" w:hAnchor="text" w:x="1817" w:y="128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database. It takes a set of parameters given to them by the calling program and perform a set</w:t>
      </w:r>
    </w:p>
    <w:p w:rsidR="008F1B07" w:rsidRDefault="008F1B07">
      <w:pPr>
        <w:framePr w:w="8953" w:wrap="auto" w:hAnchor="text" w:x="1817" w:y="132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of actions. The only real difference between a procedure and a function is that a function</w:t>
      </w:r>
    </w:p>
    <w:p w:rsidR="008F1B07" w:rsidRDefault="008F1B07">
      <w:pPr>
        <w:framePr w:w="8951" w:wrap="auto" w:hAnchor="text" w:x="1817" w:y="137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will include a single return value. Both functions and procedures can modify and return data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1456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2067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128</w:t>
      </w:r>
    </w:p>
    <w:p w:rsidR="008F1B07" w:rsidRDefault="008F1B07">
      <w:pPr>
        <w:framePr w:w="3533" w:wrap="auto" w:hAnchor="text" w:x="1817" w:y="1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passed to them as a param- eter.</w:t>
      </w:r>
    </w:p>
    <w:p w:rsidR="008F1B07" w:rsidRDefault="008F1B07">
      <w:pPr>
        <w:framePr w:w="8955" w:wrap="auto" w:hAnchor="text" w:x="1817" w:y="18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 procedure or function that has been stored in the library cache is referred to as a stored</w:t>
      </w:r>
    </w:p>
    <w:p w:rsidR="008F1B07" w:rsidRDefault="008F1B07">
      <w:pPr>
        <w:framePr w:w="8952" w:wrap="auto" w:hAnchor="text" w:x="1817" w:y="23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proce- dure or a stored function. A stored procedure or stored function has the following</w:t>
      </w:r>
    </w:p>
    <w:p w:rsidR="008F1B07" w:rsidRDefault="008F1B07">
      <w:pPr>
        <w:framePr w:w="2030" w:wrap="auto" w:hAnchor="text" w:x="1817" w:y="27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characteristics:</w:t>
      </w:r>
    </w:p>
    <w:p w:rsidR="008F1B07" w:rsidRDefault="008F1B07">
      <w:pPr>
        <w:framePr w:w="8516" w:wrap="auto" w:hAnchor="text" w:x="1817" w:y="31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• It has a name: This is the name by which the stored procedure or function is called and</w:t>
      </w:r>
    </w:p>
    <w:p w:rsidR="008F1B07" w:rsidRDefault="008F1B07">
      <w:pPr>
        <w:framePr w:w="1688" w:wrap="auto" w:hAnchor="text" w:x="1817" w:y="36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referenced.</w:t>
      </w:r>
    </w:p>
    <w:p w:rsidR="008F1B07" w:rsidRDefault="008F1B07">
      <w:pPr>
        <w:framePr w:w="8773" w:wrap="auto" w:hAnchor="text" w:x="1817" w:y="40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• It takes parameters: These are the values sent to the stored procedure or function from the</w:t>
      </w:r>
    </w:p>
    <w:p w:rsidR="008F1B07" w:rsidRDefault="008F1B07">
      <w:pPr>
        <w:framePr w:w="1735" w:wrap="auto" w:hAnchor="text" w:x="1817" w:y="4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application.</w:t>
      </w:r>
    </w:p>
    <w:p w:rsidR="008F1B07" w:rsidRDefault="008F1B07">
      <w:pPr>
        <w:framePr w:w="8645" w:wrap="auto" w:hAnchor="text" w:x="1817" w:y="48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• It returns values: A stored procedure or function can return one or more values based on</w:t>
      </w:r>
    </w:p>
    <w:p w:rsidR="008F1B07" w:rsidRDefault="008F1B07">
      <w:pPr>
        <w:framePr w:w="4316" w:wrap="auto" w:hAnchor="text" w:x="1817" w:y="53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purpose of the procedure or function.</w:t>
      </w:r>
    </w:p>
    <w:p w:rsidR="008F1B07" w:rsidRDefault="008F1B07">
      <w:pPr>
        <w:framePr w:w="1769" w:wrap="auto" w:hAnchor="text" w:x="1817" w:y="61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Procedures</w:t>
      </w:r>
    </w:p>
    <w:p w:rsidR="008F1B07" w:rsidRDefault="008F1B07">
      <w:pPr>
        <w:framePr w:w="8950" w:wrap="auto" w:hAnchor="text" w:x="1817" w:y="65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 procedure is a one kind of subprogram, which is designed and created to perform a</w:t>
      </w:r>
    </w:p>
    <w:p w:rsidR="008F1B07" w:rsidRDefault="008F1B07">
      <w:pPr>
        <w:framePr w:w="8947" w:wrap="auto" w:hAnchor="text" w:x="1817" w:y="70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specific operation on data in your database. A procedure takes zero or more input parameters</w:t>
      </w:r>
    </w:p>
    <w:p w:rsidR="008F1B07" w:rsidRDefault="008F1B07">
      <w:pPr>
        <w:framePr w:w="4965" w:wrap="auto" w:hAnchor="text" w:x="1817" w:y="74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and returns </w:t>
      </w: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 xml:space="preserve">125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zero or more output parameters.</w:t>
      </w:r>
    </w:p>
    <w:p w:rsidR="008F1B07" w:rsidRDefault="008F1B07">
      <w:pPr>
        <w:framePr w:w="5252" w:wrap="auto" w:hAnchor="text" w:x="1817" w:y="78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syntax of a creation of procedure is as follows:</w:t>
      </w:r>
    </w:p>
    <w:p w:rsidR="008F1B07" w:rsidRDefault="008F1B07">
      <w:pPr>
        <w:framePr w:w="1427" w:wrap="auto" w:hAnchor="text" w:x="1817" w:y="83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Syntax:</w:t>
      </w:r>
    </w:p>
    <w:p w:rsidR="008F1B07" w:rsidRDefault="008F1B07">
      <w:pPr>
        <w:framePr w:w="6220" w:wrap="auto" w:hAnchor="text" w:x="1817" w:y="874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CREATE OR REPLACE PROCEDURE procedure_name</w:t>
      </w:r>
    </w:p>
    <w:p w:rsidR="008F1B07" w:rsidRDefault="008F1B07">
      <w:pPr>
        <w:framePr w:w="4643" w:wrap="auto" w:hAnchor="text" w:x="1817" w:y="91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[(argument1 [IN/OUT/IN OUT] datatype,</w:t>
      </w:r>
    </w:p>
    <w:p w:rsidR="008F1B07" w:rsidRDefault="008F1B07">
      <w:pPr>
        <w:framePr w:w="5022" w:wrap="auto" w:hAnchor="text" w:x="1929" w:y="95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argument2 [IN/OUT/IN OUT] datatype,_)] IS</w:t>
      </w:r>
    </w:p>
    <w:p w:rsidR="008F1B07" w:rsidRDefault="008F1B07">
      <w:pPr>
        <w:framePr w:w="3588" w:wrap="auto" w:hAnchor="text" w:x="1817" w:y="100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[&lt;local variable declarations&gt;]</w:t>
      </w:r>
    </w:p>
    <w:p w:rsidR="008F1B07" w:rsidRDefault="008F1B07">
      <w:pPr>
        <w:framePr w:w="1409" w:wrap="auto" w:hAnchor="text" w:x="1817" w:y="108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BEGIN</w:t>
      </w:r>
    </w:p>
    <w:p w:rsidR="008F1B07" w:rsidRDefault="008F1B07">
      <w:pPr>
        <w:framePr w:w="2844" w:wrap="auto" w:hAnchor="text" w:x="1817" w:y="113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Executable Statements</w:t>
      </w:r>
    </w:p>
    <w:p w:rsidR="008F1B07" w:rsidRDefault="008F1B07">
      <w:pPr>
        <w:framePr w:w="2081" w:wrap="auto" w:hAnchor="text" w:x="1817" w:y="117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[EXCEPTION</w:t>
      </w:r>
    </w:p>
    <w:p w:rsidR="008F1B07" w:rsidRDefault="008F1B07">
      <w:pPr>
        <w:framePr w:w="3606" w:wrap="auto" w:hAnchor="text" w:x="2046" w:y="121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Optional Exception Handler(s)</w:t>
      </w:r>
    </w:p>
    <w:p w:rsidR="008F1B07" w:rsidRDefault="008F1B07">
      <w:pPr>
        <w:framePr w:w="773" w:wrap="auto" w:hAnchor="text" w:x="1817" w:y="125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]</w:t>
      </w:r>
    </w:p>
    <w:p w:rsidR="008F1B07" w:rsidRDefault="008F1B07">
      <w:pPr>
        <w:framePr w:w="1235" w:wrap="auto" w:hAnchor="text" w:x="1817" w:y="130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END;</w:t>
      </w:r>
    </w:p>
    <w:p w:rsidR="008F1B07" w:rsidRDefault="008F1B07">
      <w:pPr>
        <w:framePr w:w="8947" w:wrap="auto" w:hAnchor="text" w:x="1817" w:y="134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procedure is made up of two parts: the declaration and the body of the procedure. The</w:t>
      </w:r>
    </w:p>
    <w:p w:rsidR="008F1B07" w:rsidRDefault="008F1B07">
      <w:pPr>
        <w:framePr w:w="8945" w:wrap="auto" w:hAnchor="text" w:x="1817" w:y="138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declara- tion begins with the keyword PROCEDURE and ends with the last parameter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1558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2067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129</w:t>
      </w:r>
    </w:p>
    <w:p w:rsidR="008F1B07" w:rsidRDefault="008F1B07">
      <w:pPr>
        <w:framePr w:w="8954" w:wrap="auto" w:hAnchor="text" w:x="1817" w:y="1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declaration. The body begins with the keyword IS and ends with the keyword END. The</w:t>
      </w:r>
    </w:p>
    <w:p w:rsidR="008F1B07" w:rsidRDefault="008F1B07">
      <w:pPr>
        <w:framePr w:w="8946" w:wrap="auto" w:hAnchor="text" w:x="1817" w:y="18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procedure body is further divided into three parts : declarative, executable and exception part</w:t>
      </w:r>
    </w:p>
    <w:p w:rsidR="008F1B07" w:rsidRDefault="008F1B07">
      <w:pPr>
        <w:framePr w:w="8944" w:wrap="auto" w:hAnchor="text" w:x="1817" w:y="23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same as PL/SQL blcok. The declaration section is used to assign name and define parameter</w:t>
      </w:r>
    </w:p>
    <w:p w:rsidR="008F1B07" w:rsidRDefault="008F1B07">
      <w:pPr>
        <w:framePr w:w="8953" w:wrap="auto" w:hAnchor="text" w:x="1817" w:y="27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list, which variables are passed to the procedure and which values are returned from the</w:t>
      </w:r>
    </w:p>
    <w:p w:rsidR="008F1B07" w:rsidRDefault="008F1B07">
      <w:pPr>
        <w:framePr w:w="4129" w:wrap="auto" w:hAnchor="text" w:x="1817" w:y="31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procedure back to the calling program.</w:t>
      </w:r>
    </w:p>
    <w:p w:rsidR="008F1B07" w:rsidRDefault="008F1B07">
      <w:pPr>
        <w:framePr w:w="4710" w:wrap="auto" w:hAnchor="text" w:x="1817" w:y="36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Parameters can be define in following format</w:t>
      </w:r>
    </w:p>
    <w:p w:rsidR="008F1B07" w:rsidRDefault="008F1B07">
      <w:pPr>
        <w:framePr w:w="4317" w:wrap="auto" w:hAnchor="text" w:x="1817" w:y="40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Argument [parameter mode] datatype</w:t>
      </w:r>
    </w:p>
    <w:p w:rsidR="008F1B07" w:rsidRDefault="008F1B07">
      <w:pPr>
        <w:framePr w:w="6455" w:wrap="auto" w:hAnchor="text" w:x="1817" w:y="4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There are three types of parameters mode: IN, OUT and IN OUT</w:t>
      </w:r>
    </w:p>
    <w:p w:rsidR="008F1B07" w:rsidRDefault="008F1B07">
      <w:pPr>
        <w:framePr w:w="1539" w:wrap="auto" w:hAnchor="text" w:x="1817" w:y="48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IN Mode</w:t>
      </w:r>
    </w:p>
    <w:p w:rsidR="008F1B07" w:rsidRDefault="008F1B07">
      <w:pPr>
        <w:framePr w:w="3042" w:wrap="auto" w:hAnchor="text" w:x="1817" w:y="53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• Default parameter mode.</w:t>
      </w:r>
    </w:p>
    <w:p w:rsidR="008F1B07" w:rsidRDefault="008F1B07">
      <w:pPr>
        <w:framePr w:w="4130" w:wrap="auto" w:hAnchor="text" w:x="1817" w:y="5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• Used to pass values to the procedure.</w:t>
      </w:r>
    </w:p>
    <w:p w:rsidR="008F1B07" w:rsidRDefault="008F1B07">
      <w:pPr>
        <w:framePr w:w="7675" w:wrap="auto" w:hAnchor="text" w:x="1817" w:y="61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• Formal parameter can be a constant, literal, initialized variable or expression.</w:t>
      </w:r>
    </w:p>
    <w:p w:rsidR="008F1B07" w:rsidRDefault="008F1B07">
      <w:pPr>
        <w:framePr w:w="3079" w:wrap="auto" w:hAnchor="text" w:x="1817" w:y="65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• Used for reading purpose</w:t>
      </w:r>
    </w:p>
    <w:p w:rsidR="008F1B07" w:rsidRDefault="008F1B07">
      <w:pPr>
        <w:framePr w:w="1772" w:wrap="auto" w:hAnchor="text" w:x="1817" w:y="70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OUT Mode</w:t>
      </w:r>
    </w:p>
    <w:p w:rsidR="008F1B07" w:rsidRDefault="008F1B07">
      <w:pPr>
        <w:framePr w:w="3876" w:wrap="auto" w:hAnchor="text" w:x="1817" w:y="74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• Used to return values to the caller.</w:t>
      </w:r>
    </w:p>
    <w:p w:rsidR="008F1B07" w:rsidRDefault="008F1B07">
      <w:pPr>
        <w:framePr w:w="8150" w:wrap="auto" w:hAnchor="text" w:x="1817" w:y="78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• Formal parameter cannot be used in an expression, but should be assigned a value.</w:t>
      </w:r>
    </w:p>
    <w:p w:rsidR="008F1B07" w:rsidRDefault="008F1B07">
      <w:pPr>
        <w:framePr w:w="3055" w:wrap="auto" w:hAnchor="text" w:x="1817" w:y="83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• Used for writing purpose</w:t>
      </w:r>
    </w:p>
    <w:p w:rsidR="008F1B07" w:rsidRDefault="008F1B07">
      <w:pPr>
        <w:framePr w:w="2165" w:wrap="auto" w:hAnchor="text" w:x="1817" w:y="874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126 OUT Mode</w:t>
      </w:r>
    </w:p>
    <w:p w:rsidR="008F1B07" w:rsidRDefault="008F1B07">
      <w:pPr>
        <w:framePr w:w="7293" w:wrap="auto" w:hAnchor="text" w:x="1817" w:y="91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• Used to pass values to the procedure as well as return values to the caller</w:t>
      </w:r>
    </w:p>
    <w:p w:rsidR="008F1B07" w:rsidRDefault="008F1B07">
      <w:pPr>
        <w:framePr w:w="8025" w:wrap="auto" w:hAnchor="text" w:x="1817" w:y="9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• Formal parameter acts like an initialized variable and should be assigned a value.</w:t>
      </w:r>
    </w:p>
    <w:p w:rsidR="008F1B07" w:rsidRDefault="008F1B07">
      <w:pPr>
        <w:framePr w:w="4600" w:wrap="auto" w:hAnchor="text" w:x="1817" w:y="100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• Used for both reading and writing purpose</w:t>
      </w:r>
    </w:p>
    <w:p w:rsidR="008F1B07" w:rsidRDefault="008F1B07">
      <w:pPr>
        <w:framePr w:w="8342" w:wrap="auto" w:hAnchor="text" w:x="1817" w:y="104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R In a procedure declaration, it is illegal to constrain char and varchar parameter with</w:t>
      </w:r>
    </w:p>
    <w:p w:rsidR="008F1B07" w:rsidRDefault="008F1B07">
      <w:pPr>
        <w:framePr w:w="5543" w:wrap="auto" w:hAnchor="text" w:x="1817" w:y="108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length and number parameter with precision and scale.</w:t>
      </w:r>
    </w:p>
    <w:p w:rsidR="008F1B07" w:rsidRDefault="008F1B07">
      <w:pPr>
        <w:framePr w:w="8951" w:wrap="auto" w:hAnchor="text" w:x="1817" w:y="112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body of the procedure is where the real work is done. The body is made up of the</w:t>
      </w:r>
    </w:p>
    <w:p w:rsidR="008F1B07" w:rsidRDefault="008F1B07">
      <w:pPr>
        <w:framePr w:w="5068" w:wrap="auto" w:hAnchor="text" w:x="1817" w:y="11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PL/SQL statements that perform the desired task.</w:t>
      </w:r>
    </w:p>
    <w:p w:rsidR="008F1B07" w:rsidRDefault="008F1B07">
      <w:pPr>
        <w:framePr w:w="3179" w:wrap="auto" w:hAnchor="text" w:x="1817" w:y="121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The EXCEPTION Section</w:t>
      </w:r>
    </w:p>
    <w:p w:rsidR="008F1B07" w:rsidRDefault="008F1B07">
      <w:pPr>
        <w:framePr w:w="8952" w:wrap="auto" w:hAnchor="text" w:x="1817" w:y="125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In both procedures and functions, you can add optional exception handlers. These exception</w:t>
      </w:r>
    </w:p>
    <w:p w:rsidR="008F1B07" w:rsidRDefault="008F1B07">
      <w:pPr>
        <w:framePr w:w="8945" w:wrap="auto" w:hAnchor="text" w:x="1817" w:y="130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han- dlers allow you to return additional information based on certain conditions (such as no</w:t>
      </w:r>
    </w:p>
    <w:p w:rsidR="008F1B07" w:rsidRDefault="008F1B07">
      <w:pPr>
        <w:framePr w:w="8951" w:wrap="auto" w:hAnchor="text" w:x="1817" w:y="134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data found or some user-specified condition). By using exception handlers and allowing the</w:t>
      </w:r>
    </w:p>
    <w:p w:rsidR="008F1B07" w:rsidRDefault="008F1B07">
      <w:pPr>
        <w:framePr w:w="8949" w:wrap="auto" w:hAnchor="text" w:x="1817" w:y="138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stored procedure to notify you of some special conditions, you can minimize the amount of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1660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2067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130</w:t>
      </w:r>
    </w:p>
    <w:p w:rsidR="008F1B07" w:rsidRDefault="008F1B07">
      <w:pPr>
        <w:framePr w:w="8948" w:wrap="auto" w:hAnchor="text" w:x="1817" w:y="1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return-value checking that must be done in the application code. Because the work to</w:t>
      </w:r>
    </w:p>
    <w:p w:rsidR="008F1B07" w:rsidRDefault="008F1B07">
      <w:pPr>
        <w:framePr w:w="8948" w:wrap="auto" w:hAnchor="text" w:x="1817" w:y="18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determine that no data has been selected has already been done by the RDBMS engine, you</w:t>
      </w:r>
    </w:p>
    <w:p w:rsidR="008F1B07" w:rsidRDefault="008F1B07">
      <w:pPr>
        <w:framePr w:w="6350" w:wrap="auto" w:hAnchor="text" w:x="1817" w:y="23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can save on resources if you take advantage of this information.</w:t>
      </w:r>
    </w:p>
    <w:p w:rsidR="008F1B07" w:rsidRDefault="008F1B07">
      <w:pPr>
        <w:framePr w:w="1535" w:wrap="auto" w:hAnchor="text" w:x="1817" w:y="27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</w:t>
      </w:r>
    </w:p>
    <w:p w:rsidR="008F1B07" w:rsidRDefault="008F1B07">
      <w:pPr>
        <w:framePr w:w="8063" w:wrap="auto" w:hAnchor="text" w:x="1817" w:y="31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Create a procedure, which receives a number and display whether it is odd or even.</w:t>
      </w:r>
    </w:p>
    <w:p w:rsidR="008F1B07" w:rsidRDefault="008F1B07">
      <w:pPr>
        <w:framePr w:w="5719" w:wrap="auto" w:hAnchor="text" w:x="1817" w:y="36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Create or replace procedure oddeven (num in number) is</w:t>
      </w:r>
    </w:p>
    <w:p w:rsidR="008F1B07" w:rsidRDefault="008F1B07">
      <w:pPr>
        <w:framePr w:w="1852" w:wrap="auto" w:hAnchor="text" w:x="1817" w:y="40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 number(3);</w:t>
      </w:r>
    </w:p>
    <w:p w:rsidR="008F1B07" w:rsidRDefault="008F1B07">
      <w:pPr>
        <w:framePr w:w="1225" w:wrap="auto" w:hAnchor="text" w:x="1817" w:y="4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Begin</w:t>
      </w:r>
    </w:p>
    <w:p w:rsidR="008F1B07" w:rsidRDefault="008F1B07">
      <w:pPr>
        <w:framePr w:w="2254" w:wrap="auto" w:hAnchor="text" w:x="2102" w:y="48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 := mod(num,2);</w:t>
      </w:r>
    </w:p>
    <w:p w:rsidR="008F1B07" w:rsidRDefault="008F1B07">
      <w:pPr>
        <w:framePr w:w="1780" w:wrap="auto" w:hAnchor="text" w:x="2102" w:y="53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If a = 0 then</w:t>
      </w:r>
    </w:p>
    <w:p w:rsidR="008F1B07" w:rsidRDefault="008F1B07">
      <w:pPr>
        <w:framePr w:w="4994" w:wrap="auto" w:hAnchor="text" w:x="2097" w:y="5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dbms_output.put_line( num ||’ is even number’);</w:t>
      </w:r>
    </w:p>
    <w:p w:rsidR="008F1B07" w:rsidRDefault="008F1B07">
      <w:pPr>
        <w:framePr w:w="1073" w:wrap="auto" w:hAnchor="text" w:x="2097" w:y="61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Else</w:t>
      </w:r>
    </w:p>
    <w:p w:rsidR="008F1B07" w:rsidRDefault="008F1B07">
      <w:pPr>
        <w:framePr w:w="4910" w:wrap="auto" w:hAnchor="text" w:x="2097" w:y="65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dbms_output.put_line( num ||’ is odd number’);</w:t>
      </w:r>
    </w:p>
    <w:p w:rsidR="008F1B07" w:rsidRDefault="008F1B07">
      <w:pPr>
        <w:framePr w:w="1302" w:wrap="auto" w:hAnchor="text" w:x="2097" w:y="70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End if;</w:t>
      </w:r>
    </w:p>
    <w:p w:rsidR="008F1B07" w:rsidRDefault="008F1B07">
      <w:pPr>
        <w:framePr w:w="1116" w:wrap="auto" w:hAnchor="text" w:x="1817" w:y="74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End;</w:t>
      </w:r>
    </w:p>
    <w:p w:rsidR="008F1B07" w:rsidRDefault="008F1B07">
      <w:pPr>
        <w:framePr w:w="761" w:wrap="auto" w:hAnchor="text" w:x="1817" w:y="78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/</w:t>
      </w:r>
    </w:p>
    <w:p w:rsidR="008F1B07" w:rsidRDefault="008F1B07">
      <w:pPr>
        <w:framePr w:w="2346" w:wrap="auto" w:hAnchor="text" w:x="1817" w:y="83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Procedure created.</w:t>
      </w:r>
    </w:p>
    <w:p w:rsidR="008F1B07" w:rsidRDefault="008F1B07">
      <w:pPr>
        <w:framePr w:w="1033" w:wrap="auto" w:hAnchor="text" w:x="1817" w:y="874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127</w:t>
      </w:r>
    </w:p>
    <w:p w:rsidR="008F1B07" w:rsidRDefault="008F1B07">
      <w:pPr>
        <w:framePr w:w="2968" w:wrap="auto" w:hAnchor="text" w:x="1817" w:y="91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Execution of procedure</w:t>
      </w:r>
    </w:p>
    <w:p w:rsidR="008F1B07" w:rsidRDefault="008F1B07">
      <w:pPr>
        <w:framePr w:w="8953" w:wrap="auto" w:hAnchor="text" w:x="1817" w:y="9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Procedure is executed from a SQL prompt as per follows and One can execute procedure</w:t>
      </w:r>
    </w:p>
    <w:p w:rsidR="008F1B07" w:rsidRDefault="008F1B07">
      <w:pPr>
        <w:framePr w:w="2947" w:wrap="auto" w:hAnchor="text" w:x="1817" w:y="100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from caller program also.</w:t>
      </w:r>
    </w:p>
    <w:p w:rsidR="008F1B07" w:rsidRDefault="008F1B07">
      <w:pPr>
        <w:framePr w:w="5678" w:wrap="auto" w:hAnchor="text" w:x="1817" w:y="104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SQL &gt; execute/exec procedure_name(parameter list)</w:t>
      </w:r>
    </w:p>
    <w:p w:rsidR="008F1B07" w:rsidRDefault="008F1B07">
      <w:pPr>
        <w:framePr w:w="6034" w:wrap="auto" w:hAnchor="text" w:x="1817" w:y="108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For example above created procedure is executed as follows</w:t>
      </w:r>
    </w:p>
    <w:p w:rsidR="008F1B07" w:rsidRDefault="008F1B07">
      <w:pPr>
        <w:framePr w:w="2914" w:wrap="auto" w:hAnchor="text" w:x="1817" w:y="112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Exec example1(7)</w:t>
      </w:r>
    </w:p>
    <w:p w:rsidR="008F1B07" w:rsidRDefault="008F1B07">
      <w:pPr>
        <w:framePr w:w="2131" w:wrap="auto" w:hAnchor="text" w:x="1817" w:y="11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7 is odd number</w:t>
      </w:r>
    </w:p>
    <w:p w:rsidR="008F1B07" w:rsidRDefault="008F1B07">
      <w:pPr>
        <w:framePr w:w="1535" w:wrap="auto" w:hAnchor="text" w:x="1817" w:y="121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</w:t>
      </w:r>
    </w:p>
    <w:p w:rsidR="008F1B07" w:rsidRDefault="008F1B07">
      <w:pPr>
        <w:framePr w:w="6882" w:wrap="auto" w:hAnchor="text" w:x="1817" w:y="125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Make a procedure, which will accept a number and return it’s Square.</w:t>
      </w:r>
    </w:p>
    <w:p w:rsidR="008F1B07" w:rsidRDefault="008F1B07">
      <w:pPr>
        <w:framePr w:w="7040" w:wrap="auto" w:hAnchor="text" w:x="1817" w:y="130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Create or replace procedure square_no(num in number,ans out number)</w:t>
      </w:r>
    </w:p>
    <w:p w:rsidR="008F1B07" w:rsidRDefault="008F1B07">
      <w:pPr>
        <w:framePr w:w="860" w:wrap="auto" w:hAnchor="text" w:x="1817" w:y="134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Is</w:t>
      </w:r>
    </w:p>
    <w:p w:rsidR="008F1B07" w:rsidRDefault="008F1B07">
      <w:pPr>
        <w:framePr w:w="1225" w:wrap="auto" w:hAnchor="text" w:x="1817" w:y="138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Begin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1763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2067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131</w:t>
      </w:r>
    </w:p>
    <w:p w:rsidR="008F1B07" w:rsidRDefault="008F1B07">
      <w:pPr>
        <w:framePr w:w="2128" w:wrap="auto" w:hAnchor="text" w:x="2102" w:y="1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ans:=num*num;</w:t>
      </w:r>
    </w:p>
    <w:p w:rsidR="008F1B07" w:rsidRDefault="008F1B07">
      <w:pPr>
        <w:framePr w:w="1116" w:wrap="auto" w:hAnchor="text" w:x="1817" w:y="18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End;</w:t>
      </w:r>
    </w:p>
    <w:p w:rsidR="008F1B07" w:rsidRDefault="008F1B07">
      <w:pPr>
        <w:framePr w:w="761" w:wrap="auto" w:hAnchor="text" w:x="1817" w:y="23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/</w:t>
      </w:r>
    </w:p>
    <w:p w:rsidR="008F1B07" w:rsidRDefault="008F1B07">
      <w:pPr>
        <w:framePr w:w="2346" w:wrap="auto" w:hAnchor="text" w:x="1817" w:y="27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Procedure created.</w:t>
      </w:r>
    </w:p>
    <w:p w:rsidR="008F1B07" w:rsidRDefault="008F1B07">
      <w:pPr>
        <w:framePr w:w="8432" w:wrap="auto" w:hAnchor="text" w:x="1817" w:y="31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To execute above procedure we make one block, which is known as a Caller Block</w:t>
      </w:r>
    </w:p>
    <w:p w:rsidR="008F1B07" w:rsidRDefault="008F1B07">
      <w:pPr>
        <w:framePr w:w="1385" w:wrap="auto" w:hAnchor="text" w:x="1817" w:y="36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Declare</w:t>
      </w:r>
    </w:p>
    <w:p w:rsidR="008F1B07" w:rsidRDefault="008F1B07">
      <w:pPr>
        <w:framePr w:w="2100" w:wrap="auto" w:hAnchor="text" w:x="1817" w:y="40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ret number(10);</w:t>
      </w:r>
    </w:p>
    <w:p w:rsidR="008F1B07" w:rsidRDefault="008F1B07">
      <w:pPr>
        <w:framePr w:w="2660" w:wrap="auto" w:hAnchor="text" w:x="1817" w:y="4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no number(5) := &amp;no;</w:t>
      </w:r>
    </w:p>
    <w:p w:rsidR="008F1B07" w:rsidRDefault="008F1B07">
      <w:pPr>
        <w:framePr w:w="1225" w:wrap="auto" w:hAnchor="text" w:x="1817" w:y="48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Begin</w:t>
      </w:r>
    </w:p>
    <w:p w:rsidR="008F1B07" w:rsidRDefault="008F1B07">
      <w:pPr>
        <w:framePr w:w="2445" w:wrap="auto" w:hAnchor="text" w:x="1817" w:y="53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square_no (no, ret);</w:t>
      </w:r>
    </w:p>
    <w:p w:rsidR="008F1B07" w:rsidRDefault="008F1B07">
      <w:pPr>
        <w:framePr w:w="5209" w:wrap="auto" w:hAnchor="text" w:x="1817" w:y="5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dbms_output.put_line(‘Square of ‘||no||’ is : ‘|| ret);</w:t>
      </w:r>
    </w:p>
    <w:p w:rsidR="008F1B07" w:rsidRDefault="008F1B07">
      <w:pPr>
        <w:framePr w:w="1116" w:wrap="auto" w:hAnchor="text" w:x="1817" w:y="61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End;</w:t>
      </w:r>
    </w:p>
    <w:p w:rsidR="008F1B07" w:rsidRDefault="008F1B07">
      <w:pPr>
        <w:framePr w:w="761" w:wrap="auto" w:hAnchor="text" w:x="1817" w:y="65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/</w:t>
      </w:r>
    </w:p>
    <w:p w:rsidR="008F1B07" w:rsidRDefault="008F1B07">
      <w:pPr>
        <w:framePr w:w="1389" w:wrap="auto" w:hAnchor="text" w:x="1817" w:y="70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Output</w:t>
      </w:r>
    </w:p>
    <w:p w:rsidR="008F1B07" w:rsidRDefault="008F1B07">
      <w:pPr>
        <w:framePr w:w="2643" w:wrap="auto" w:hAnchor="text" w:x="1817" w:y="74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Enter value for no: 10</w:t>
      </w:r>
    </w:p>
    <w:p w:rsidR="008F1B07" w:rsidRDefault="008F1B07">
      <w:pPr>
        <w:framePr w:w="3341" w:wrap="auto" w:hAnchor="text" w:x="1817" w:y="78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old 3: no number(5) := &amp;no;</w:t>
      </w:r>
    </w:p>
    <w:p w:rsidR="008F1B07" w:rsidRDefault="008F1B07">
      <w:pPr>
        <w:framePr w:w="3259" w:wrap="auto" w:hAnchor="text" w:x="1817" w:y="83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new 3: no number(5) := 10;</w:t>
      </w:r>
    </w:p>
    <w:p w:rsidR="008F1B07" w:rsidRDefault="008F1B07">
      <w:pPr>
        <w:framePr w:w="2540" w:wrap="auto" w:hAnchor="text" w:x="1817" w:y="8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Square of 10 is : 100</w:t>
      </w:r>
    </w:p>
    <w:p w:rsidR="008F1B07" w:rsidRDefault="008F1B07">
      <w:pPr>
        <w:framePr w:w="1033" w:wrap="auto" w:hAnchor="text" w:x="1817" w:y="91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128</w:t>
      </w:r>
    </w:p>
    <w:p w:rsidR="008F1B07" w:rsidRDefault="008F1B07">
      <w:pPr>
        <w:framePr w:w="3392" w:wrap="auto" w:hAnchor="text" w:x="1817" w:y="95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Procedures Related to Table</w:t>
      </w:r>
    </w:p>
    <w:p w:rsidR="008F1B07" w:rsidRDefault="008F1B07">
      <w:pPr>
        <w:framePr w:w="1535" w:wrap="auto" w:hAnchor="text" w:x="1817" w:y="100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</w:t>
      </w:r>
    </w:p>
    <w:p w:rsidR="008F1B07" w:rsidRDefault="008F1B07">
      <w:pPr>
        <w:framePr w:w="5912" w:wrap="auto" w:hAnchor="text" w:x="1817" w:y="104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Pass employee no and name and store into employee table.</w:t>
      </w:r>
    </w:p>
    <w:p w:rsidR="008F1B07" w:rsidRDefault="008F1B07">
      <w:pPr>
        <w:framePr w:w="6615" w:wrap="auto" w:hAnchor="text" w:x="1817" w:y="108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Create or replace procedure emp_add (eno emp.empno%type, enm</w:t>
      </w:r>
    </w:p>
    <w:p w:rsidR="008F1B07" w:rsidRDefault="008F1B07">
      <w:pPr>
        <w:framePr w:w="2346" w:wrap="auto" w:hAnchor="text" w:x="1817" w:y="112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emp.ename%type)</w:t>
      </w:r>
    </w:p>
    <w:p w:rsidR="008F1B07" w:rsidRDefault="008F1B07">
      <w:pPr>
        <w:framePr w:w="860" w:wrap="auto" w:hAnchor="text" w:x="1817" w:y="11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Is</w:t>
      </w:r>
    </w:p>
    <w:p w:rsidR="008F1B07" w:rsidRDefault="008F1B07">
      <w:pPr>
        <w:framePr w:w="1225" w:wrap="auto" w:hAnchor="text" w:x="1817" w:y="121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Begin</w:t>
      </w:r>
    </w:p>
    <w:p w:rsidR="008F1B07" w:rsidRDefault="008F1B07">
      <w:pPr>
        <w:framePr w:w="5008" w:wrap="auto" w:hAnchor="text" w:x="1817" w:y="125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Insert into emp(empno,ename) values(eno,enm);</w:t>
      </w:r>
    </w:p>
    <w:p w:rsidR="008F1B07" w:rsidRDefault="008F1B07">
      <w:pPr>
        <w:framePr w:w="1598" w:wrap="auto" w:hAnchor="text" w:x="1817" w:y="130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Exception</w:t>
      </w:r>
    </w:p>
    <w:p w:rsidR="008F1B07" w:rsidRDefault="008F1B07">
      <w:pPr>
        <w:framePr w:w="3413" w:wrap="auto" w:hAnchor="text" w:x="1817" w:y="134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When Dup_val_on_index then</w:t>
      </w:r>
    </w:p>
    <w:p w:rsidR="008F1B07" w:rsidRDefault="008F1B07">
      <w:pPr>
        <w:framePr w:w="5891" w:wrap="auto" w:hAnchor="text" w:x="1817" w:y="138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dbms_output.put_line(‘Employee Number already Exist’);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1865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2067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132</w:t>
      </w:r>
    </w:p>
    <w:p w:rsidR="008F1B07" w:rsidRDefault="008F1B07">
      <w:pPr>
        <w:framePr w:w="1116" w:wrap="auto" w:hAnchor="text" w:x="1817" w:y="1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End;</w:t>
      </w:r>
    </w:p>
    <w:p w:rsidR="008F1B07" w:rsidRDefault="008F1B07">
      <w:pPr>
        <w:framePr w:w="761" w:wrap="auto" w:hAnchor="text" w:x="1817" w:y="18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/</w:t>
      </w:r>
    </w:p>
    <w:p w:rsidR="008F1B07" w:rsidRDefault="008F1B07">
      <w:pPr>
        <w:framePr w:w="2990" w:wrap="auto" w:hAnchor="text" w:x="1817" w:y="23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To run above procedure</w:t>
      </w:r>
    </w:p>
    <w:p w:rsidR="008F1B07" w:rsidRDefault="008F1B07">
      <w:pPr>
        <w:framePr w:w="4313" w:wrap="auto" w:hAnchor="text" w:x="1817" w:y="27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exec emp_add(1013,’DAXESH’);</w:t>
      </w:r>
    </w:p>
    <w:p w:rsidR="008F1B07" w:rsidRDefault="008F1B07">
      <w:pPr>
        <w:framePr w:w="1535" w:wrap="auto" w:hAnchor="text" w:x="1817" w:y="31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</w:t>
      </w:r>
    </w:p>
    <w:p w:rsidR="008F1B07" w:rsidRDefault="008F1B07">
      <w:pPr>
        <w:framePr w:w="8944" w:wrap="auto" w:hAnchor="text" w:x="1817" w:y="36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Create a Procedure, which receives employee number and display employee name,</w:t>
      </w:r>
    </w:p>
    <w:p w:rsidR="008F1B07" w:rsidRDefault="008F1B07">
      <w:pPr>
        <w:framePr w:w="2776" w:wrap="auto" w:hAnchor="text" w:x="1817" w:y="40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Designation and salary.</w:t>
      </w:r>
    </w:p>
    <w:p w:rsidR="008F1B07" w:rsidRDefault="008F1B07">
      <w:pPr>
        <w:framePr w:w="5384" w:wrap="auto" w:hAnchor="text" w:x="1817" w:y="4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Create or replace procedure empdata(eno in number)</w:t>
      </w:r>
    </w:p>
    <w:p w:rsidR="008F1B07" w:rsidRDefault="008F1B07">
      <w:pPr>
        <w:framePr w:w="860" w:wrap="auto" w:hAnchor="text" w:x="1817" w:y="48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Is</w:t>
      </w:r>
    </w:p>
    <w:p w:rsidR="008F1B07" w:rsidRDefault="008F1B07">
      <w:pPr>
        <w:framePr w:w="2348" w:wrap="auto" w:hAnchor="text" w:x="1873" w:y="53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enm varchar2(20);</w:t>
      </w:r>
    </w:p>
    <w:p w:rsidR="008F1B07" w:rsidRDefault="008F1B07">
      <w:pPr>
        <w:framePr w:w="2137" w:wrap="auto" w:hAnchor="text" w:x="1817" w:y="5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jb varchar2(20);</w:t>
      </w:r>
    </w:p>
    <w:p w:rsidR="008F1B07" w:rsidRDefault="008F1B07">
      <w:pPr>
        <w:framePr w:w="2277" w:wrap="auto" w:hAnchor="text" w:x="1817" w:y="61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sal number(10,2);</w:t>
      </w:r>
    </w:p>
    <w:p w:rsidR="008F1B07" w:rsidRDefault="008F1B07">
      <w:pPr>
        <w:framePr w:w="1225" w:wrap="auto" w:hAnchor="text" w:x="1817" w:y="65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Begin</w:t>
      </w:r>
    </w:p>
    <w:p w:rsidR="008F1B07" w:rsidRDefault="008F1B07">
      <w:pPr>
        <w:framePr w:w="5898" w:wrap="auto" w:hAnchor="text" w:x="1817" w:y="70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Select ename, job, salary into enm, jb, sal from emp where</w:t>
      </w:r>
    </w:p>
    <w:p w:rsidR="008F1B07" w:rsidRDefault="008F1B07">
      <w:pPr>
        <w:framePr w:w="1862" w:wrap="auto" w:hAnchor="text" w:x="1817" w:y="74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empno= eno;</w:t>
      </w:r>
    </w:p>
    <w:p w:rsidR="008F1B07" w:rsidRDefault="008F1B07">
      <w:pPr>
        <w:framePr w:w="4176" w:wrap="auto" w:hAnchor="text" w:x="1817" w:y="78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dbms_output.put_line(‘employee name</w:t>
      </w:r>
    </w:p>
    <w:p w:rsidR="008F1B07" w:rsidRDefault="008F1B07">
      <w:pPr>
        <w:framePr w:w="1545" w:wrap="auto" w:hAnchor="text" w:x="5690" w:y="78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: ‘|| enm);</w:t>
      </w:r>
    </w:p>
    <w:p w:rsidR="008F1B07" w:rsidRDefault="008F1B07">
      <w:pPr>
        <w:framePr w:w="5372" w:wrap="auto" w:hAnchor="text" w:x="1817" w:y="83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dbms_output.put_line(‘employee designation: ‘|| jb);</w:t>
      </w:r>
    </w:p>
    <w:p w:rsidR="008F1B07" w:rsidRDefault="008F1B07">
      <w:pPr>
        <w:framePr w:w="4235" w:wrap="auto" w:hAnchor="text" w:x="1817" w:y="8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dbms_output.put_line(‘employee salary</w:t>
      </w:r>
    </w:p>
    <w:p w:rsidR="008F1B07" w:rsidRDefault="008F1B07">
      <w:pPr>
        <w:framePr w:w="1116" w:wrap="auto" w:hAnchor="text" w:x="1817" w:y="91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End;</w:t>
      </w:r>
    </w:p>
    <w:p w:rsidR="008F1B07" w:rsidRDefault="008F1B07">
      <w:pPr>
        <w:framePr w:w="761" w:wrap="auto" w:hAnchor="text" w:x="1817" w:y="9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/</w:t>
      </w:r>
    </w:p>
    <w:p w:rsidR="008F1B07" w:rsidRDefault="008F1B07">
      <w:pPr>
        <w:framePr w:w="2346" w:wrap="auto" w:hAnchor="text" w:x="1817" w:y="100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Procedure created.</w:t>
      </w:r>
    </w:p>
    <w:p w:rsidR="008F1B07" w:rsidRDefault="008F1B07">
      <w:pPr>
        <w:framePr w:w="1389" w:wrap="auto" w:hAnchor="text" w:x="1817" w:y="104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Output</w:t>
      </w:r>
    </w:p>
    <w:p w:rsidR="008F1B07" w:rsidRDefault="008F1B07">
      <w:pPr>
        <w:framePr w:w="3045" w:wrap="auto" w:hAnchor="text" w:x="1817" w:y="108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SQL&gt;exec empdata(1051)</w:t>
      </w:r>
    </w:p>
    <w:p w:rsidR="008F1B07" w:rsidRDefault="008F1B07">
      <w:pPr>
        <w:framePr w:w="2482" w:wrap="auto" w:hAnchor="text" w:x="1817" w:y="112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 xml:space="preserve">129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employee name</w:t>
      </w:r>
    </w:p>
    <w:p w:rsidR="008F1B07" w:rsidRDefault="008F1B07">
      <w:pPr>
        <w:framePr w:w="1389" w:wrap="auto" w:hAnchor="text" w:x="3996" w:y="112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: RISHI</w:t>
      </w:r>
    </w:p>
    <w:p w:rsidR="008F1B07" w:rsidRDefault="008F1B07">
      <w:pPr>
        <w:framePr w:w="1419" w:wrap="auto" w:hAnchor="text" w:x="5625" w:y="8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: ‘|| sal);</w:t>
      </w:r>
    </w:p>
    <w:p w:rsidR="008F1B07" w:rsidRDefault="008F1B07">
      <w:pPr>
        <w:framePr w:w="3778" w:wrap="auto" w:hAnchor="text" w:x="1817" w:y="11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employee designation: ANALYST</w:t>
      </w:r>
    </w:p>
    <w:p w:rsidR="008F1B07" w:rsidRDefault="008F1B07">
      <w:pPr>
        <w:framePr w:w="2148" w:wrap="auto" w:hAnchor="text" w:x="1817" w:y="121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employee salary</w:t>
      </w:r>
    </w:p>
    <w:p w:rsidR="008F1B07" w:rsidRDefault="008F1B07">
      <w:pPr>
        <w:framePr w:w="1535" w:wrap="auto" w:hAnchor="text" w:x="1817" w:y="125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</w:t>
      </w:r>
    </w:p>
    <w:p w:rsidR="008F1B07" w:rsidRDefault="008F1B07">
      <w:pPr>
        <w:framePr w:w="8952" w:wrap="auto" w:hAnchor="text" w:x="1817" w:y="130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Write a PL/SQL block, which will use a user-defined procedure, which accept employee</w:t>
      </w:r>
    </w:p>
    <w:p w:rsidR="008F1B07" w:rsidRDefault="008F1B07">
      <w:pPr>
        <w:framePr w:w="7456" w:wrap="auto" w:hAnchor="text" w:x="1817" w:y="134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number and return employee name and department name in a out parameter.</w:t>
      </w:r>
    </w:p>
    <w:p w:rsidR="008F1B07" w:rsidRDefault="008F1B07">
      <w:pPr>
        <w:framePr w:w="8601" w:wrap="auto" w:hAnchor="text" w:x="1817" w:y="138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Create or replace procedure emp_data(eno number, enm out varchar2, dnm out varchar2)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1257" w:wrap="auto" w:hAnchor="text" w:x="3538" w:y="121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: 5000</w:t>
      </w: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1968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2067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133</w:t>
      </w:r>
    </w:p>
    <w:p w:rsidR="008F1B07" w:rsidRDefault="008F1B07">
      <w:pPr>
        <w:framePr w:w="860" w:wrap="auto" w:hAnchor="text" w:x="1817" w:y="1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Is</w:t>
      </w:r>
    </w:p>
    <w:p w:rsidR="008F1B07" w:rsidRDefault="008F1B07">
      <w:pPr>
        <w:framePr w:w="1225" w:wrap="auto" w:hAnchor="text" w:x="1817" w:y="18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Begin</w:t>
      </w:r>
    </w:p>
    <w:p w:rsidR="008F1B07" w:rsidRDefault="008F1B07">
      <w:pPr>
        <w:framePr w:w="6984" w:wrap="auto" w:hAnchor="text" w:x="1817" w:y="23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select ename, dname into enm, dnm from emp, dept where emp.deptno</w:t>
      </w:r>
    </w:p>
    <w:p w:rsidR="008F1B07" w:rsidRDefault="008F1B07">
      <w:pPr>
        <w:framePr w:w="3570" w:wrap="auto" w:hAnchor="text" w:x="1817" w:y="27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= dept.deptno and empno = eno;</w:t>
      </w:r>
    </w:p>
    <w:p w:rsidR="008F1B07" w:rsidRDefault="008F1B07">
      <w:pPr>
        <w:framePr w:w="1116" w:wrap="auto" w:hAnchor="text" w:x="1817" w:y="31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End;</w:t>
      </w:r>
    </w:p>
    <w:p w:rsidR="008F1B07" w:rsidRDefault="008F1B07">
      <w:pPr>
        <w:framePr w:w="761" w:wrap="auto" w:hAnchor="text" w:x="1817" w:y="36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/</w:t>
      </w:r>
    </w:p>
    <w:p w:rsidR="008F1B07" w:rsidRDefault="008F1B07">
      <w:pPr>
        <w:framePr w:w="2289" w:wrap="auto" w:hAnchor="text" w:x="1817" w:y="40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Procedure created</w:t>
      </w:r>
    </w:p>
    <w:p w:rsidR="008F1B07" w:rsidRDefault="008F1B07">
      <w:pPr>
        <w:framePr w:w="3332" w:wrap="auto" w:hAnchor="text" w:x="1817" w:y="44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Block To execute procedure</w:t>
      </w:r>
    </w:p>
    <w:p w:rsidR="008F1B07" w:rsidRDefault="008F1B07">
      <w:pPr>
        <w:framePr w:w="1385" w:wrap="auto" w:hAnchor="text" w:x="1817" w:y="48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Declare</w:t>
      </w:r>
    </w:p>
    <w:p w:rsidR="008F1B07" w:rsidRDefault="008F1B07">
      <w:pPr>
        <w:framePr w:w="2824" w:wrap="auto" w:hAnchor="text" w:x="1817" w:y="53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employee varchar2(30);</w:t>
      </w:r>
    </w:p>
    <w:p w:rsidR="008F1B07" w:rsidRDefault="008F1B07">
      <w:pPr>
        <w:framePr w:w="2959" w:wrap="auto" w:hAnchor="text" w:x="1817" w:y="5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department varchar2(20);</w:t>
      </w:r>
    </w:p>
    <w:p w:rsidR="008F1B07" w:rsidRDefault="008F1B07">
      <w:pPr>
        <w:framePr w:w="2072" w:wrap="auto" w:hAnchor="text" w:x="1817" w:y="61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eno number(4);</w:t>
      </w:r>
    </w:p>
    <w:p w:rsidR="008F1B07" w:rsidRDefault="008F1B07">
      <w:pPr>
        <w:framePr w:w="1225" w:wrap="auto" w:hAnchor="text" w:x="1817" w:y="65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Begin</w:t>
      </w:r>
    </w:p>
    <w:p w:rsidR="008F1B07" w:rsidRDefault="008F1B07">
      <w:pPr>
        <w:framePr w:w="3028" w:wrap="auto" w:hAnchor="text" w:x="1817" w:y="70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eno :=&amp;employeenumber;</w:t>
      </w:r>
    </w:p>
    <w:p w:rsidR="008F1B07" w:rsidRDefault="008F1B07">
      <w:pPr>
        <w:framePr w:w="4163" w:wrap="auto" w:hAnchor="text" w:x="1817" w:y="74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emp_data(eno, employee, department);</w:t>
      </w:r>
    </w:p>
    <w:p w:rsidR="008F1B07" w:rsidRDefault="008F1B07">
      <w:pPr>
        <w:framePr w:w="5134" w:wrap="auto" w:hAnchor="text" w:x="1817" w:y="78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dbms_output.put_line(‘Employee Number ‘||eno);</w:t>
      </w:r>
    </w:p>
    <w:p w:rsidR="008F1B07" w:rsidRDefault="008F1B07">
      <w:pPr>
        <w:framePr w:w="5479" w:wrap="auto" w:hAnchor="text" w:x="1817" w:y="83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dbms_output.put_line(‘Employee Name ‘||employee);</w:t>
      </w:r>
    </w:p>
    <w:p w:rsidR="008F1B07" w:rsidRDefault="008F1B07">
      <w:pPr>
        <w:framePr w:w="5760" w:wrap="auto" w:hAnchor="text" w:x="1817" w:y="8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dbms_output.put_line(‘Department Name ‘||department);</w:t>
      </w:r>
    </w:p>
    <w:p w:rsidR="008F1B07" w:rsidRDefault="008F1B07">
      <w:pPr>
        <w:framePr w:w="1116" w:wrap="auto" w:hAnchor="text" w:x="1817" w:y="91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End;</w:t>
      </w:r>
    </w:p>
    <w:p w:rsidR="008F1B07" w:rsidRDefault="008F1B07">
      <w:pPr>
        <w:framePr w:w="761" w:wrap="auto" w:hAnchor="text" w:x="1817" w:y="9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/</w:t>
      </w:r>
    </w:p>
    <w:p w:rsidR="008F1B07" w:rsidRDefault="008F1B07">
      <w:pPr>
        <w:framePr w:w="1389" w:wrap="auto" w:hAnchor="text" w:x="1817" w:y="100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Output</w:t>
      </w:r>
    </w:p>
    <w:p w:rsidR="008F1B07" w:rsidRDefault="008F1B07">
      <w:pPr>
        <w:framePr w:w="4178" w:wrap="auto" w:hAnchor="text" w:x="1817" w:y="104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Enter value for employeenumber: 1011</w:t>
      </w:r>
    </w:p>
    <w:p w:rsidR="008F1B07" w:rsidRDefault="008F1B07">
      <w:pPr>
        <w:framePr w:w="3738" w:wrap="auto" w:hAnchor="text" w:x="1817" w:y="108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old 6: eno :=&amp;EmployeeNumber;</w:t>
      </w:r>
    </w:p>
    <w:p w:rsidR="008F1B07" w:rsidRDefault="008F1B07">
      <w:pPr>
        <w:framePr w:w="2477" w:wrap="auto" w:hAnchor="text" w:x="1817" w:y="112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new 6: eno :=1011;</w:t>
      </w:r>
    </w:p>
    <w:p w:rsidR="008F1B07" w:rsidRDefault="008F1B07">
      <w:pPr>
        <w:framePr w:w="2876" w:wrap="auto" w:hAnchor="text" w:x="1817" w:y="11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Employee Number 1011</w:t>
      </w:r>
    </w:p>
    <w:p w:rsidR="008F1B07" w:rsidRDefault="008F1B07">
      <w:pPr>
        <w:framePr w:w="2870" w:wrap="auto" w:hAnchor="text" w:x="1817" w:y="121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Employee Name TEJAS</w:t>
      </w:r>
    </w:p>
    <w:p w:rsidR="008F1B07" w:rsidRDefault="008F1B07">
      <w:pPr>
        <w:framePr w:w="3532" w:wrap="auto" w:hAnchor="text" w:x="1817" w:y="125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Department Name RESEARCH</w:t>
      </w:r>
    </w:p>
    <w:p w:rsidR="008F1B07" w:rsidRDefault="008F1B07">
      <w:pPr>
        <w:framePr w:w="1033" w:wrap="auto" w:hAnchor="text" w:x="1817" w:y="130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130</w:t>
      </w:r>
    </w:p>
    <w:p w:rsidR="008F1B07" w:rsidRDefault="008F1B07">
      <w:pPr>
        <w:framePr w:w="1535" w:wrap="auto" w:hAnchor="text" w:x="1817" w:y="134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</w:t>
      </w:r>
    </w:p>
    <w:p w:rsidR="008F1B07" w:rsidRDefault="008F1B07">
      <w:pPr>
        <w:framePr w:w="8947" w:wrap="auto" w:hAnchor="text" w:x="1817" w:y="138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Create a procedure, which receives department number and get total Salary of that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2070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2067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134</w:t>
      </w:r>
    </w:p>
    <w:p w:rsidR="008F1B07" w:rsidRDefault="008F1B07">
      <w:pPr>
        <w:framePr w:w="1796" w:wrap="auto" w:hAnchor="text" w:x="1817" w:y="1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Department.</w:t>
      </w:r>
    </w:p>
    <w:p w:rsidR="008F1B07" w:rsidRDefault="008F1B07">
      <w:pPr>
        <w:framePr w:w="7099" w:wrap="auto" w:hAnchor="text" w:x="1817" w:y="18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Create or replace procedure dept_total(dno in numbe, total out number)</w:t>
      </w:r>
    </w:p>
    <w:p w:rsidR="008F1B07" w:rsidRDefault="008F1B07">
      <w:pPr>
        <w:framePr w:w="860" w:wrap="auto" w:hAnchor="text" w:x="1817" w:y="23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Is</w:t>
      </w:r>
    </w:p>
    <w:p w:rsidR="008F1B07" w:rsidRDefault="008F1B07">
      <w:pPr>
        <w:framePr w:w="1225" w:wrap="auto" w:hAnchor="text" w:x="1817" w:y="27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Begin</w:t>
      </w:r>
    </w:p>
    <w:p w:rsidR="008F1B07" w:rsidRDefault="008F1B07">
      <w:pPr>
        <w:framePr w:w="5947" w:wrap="auto" w:hAnchor="text" w:x="1817" w:y="31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Select sum(salary) into total from emp where deptno= dno;</w:t>
      </w:r>
    </w:p>
    <w:p w:rsidR="008F1B07" w:rsidRDefault="008F1B07">
      <w:pPr>
        <w:framePr w:w="5928" w:wrap="auto" w:hAnchor="text" w:x="1817" w:y="36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dbms_output.put_line(‘Total salary of Department ‘|| dno ||</w:t>
      </w:r>
    </w:p>
    <w:p w:rsidR="008F1B07" w:rsidRDefault="008F1B07">
      <w:pPr>
        <w:framePr w:w="1835" w:wrap="auto" w:hAnchor="text" w:x="1817" w:y="40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‘ is ‘ || total);</w:t>
      </w:r>
    </w:p>
    <w:p w:rsidR="008F1B07" w:rsidRDefault="008F1B07">
      <w:pPr>
        <w:framePr w:w="1116" w:wrap="auto" w:hAnchor="text" w:x="1817" w:y="4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End;</w:t>
      </w:r>
    </w:p>
    <w:p w:rsidR="008F1B07" w:rsidRDefault="008F1B07">
      <w:pPr>
        <w:framePr w:w="761" w:wrap="auto" w:hAnchor="text" w:x="1817" w:y="48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/</w:t>
      </w:r>
    </w:p>
    <w:p w:rsidR="008F1B07" w:rsidRDefault="008F1B07">
      <w:pPr>
        <w:framePr w:w="2346" w:wrap="auto" w:hAnchor="text" w:x="1817" w:y="53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Procedure created.</w:t>
      </w:r>
    </w:p>
    <w:p w:rsidR="008F1B07" w:rsidRDefault="008F1B07">
      <w:pPr>
        <w:framePr w:w="3332" w:wrap="auto" w:hAnchor="text" w:x="1817" w:y="5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Block To execute procedure</w:t>
      </w:r>
    </w:p>
    <w:p w:rsidR="008F1B07" w:rsidRDefault="008F1B07">
      <w:pPr>
        <w:framePr w:w="1385" w:wrap="auto" w:hAnchor="text" w:x="1817" w:y="61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Declare</w:t>
      </w:r>
    </w:p>
    <w:p w:rsidR="008F1B07" w:rsidRDefault="008F1B07">
      <w:pPr>
        <w:framePr w:w="2660" w:wrap="auto" w:hAnchor="text" w:x="1817" w:y="65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dn number(5) := &amp;no;</w:t>
      </w:r>
    </w:p>
    <w:p w:rsidR="008F1B07" w:rsidRDefault="008F1B07">
      <w:pPr>
        <w:framePr w:w="1731" w:wrap="auto" w:hAnchor="text" w:x="1817" w:y="70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tot number;</w:t>
      </w:r>
    </w:p>
    <w:p w:rsidR="008F1B07" w:rsidRDefault="008F1B07">
      <w:pPr>
        <w:framePr w:w="1225" w:wrap="auto" w:hAnchor="text" w:x="1817" w:y="74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Begin</w:t>
      </w:r>
    </w:p>
    <w:p w:rsidR="008F1B07" w:rsidRDefault="008F1B07">
      <w:pPr>
        <w:framePr w:w="2306" w:wrap="auto" w:hAnchor="text" w:x="1817" w:y="78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dept_total(dn,tot);</w:t>
      </w:r>
    </w:p>
    <w:p w:rsidR="008F1B07" w:rsidRDefault="008F1B07">
      <w:pPr>
        <w:framePr w:w="1116" w:wrap="auto" w:hAnchor="text" w:x="1817" w:y="83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End;</w:t>
      </w:r>
    </w:p>
    <w:p w:rsidR="008F1B07" w:rsidRDefault="008F1B07">
      <w:pPr>
        <w:framePr w:w="761" w:wrap="auto" w:hAnchor="text" w:x="1817" w:y="8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/</w:t>
      </w:r>
    </w:p>
    <w:p w:rsidR="008F1B07" w:rsidRDefault="008F1B07">
      <w:pPr>
        <w:framePr w:w="1389" w:wrap="auto" w:hAnchor="text" w:x="1817" w:y="91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Output</w:t>
      </w:r>
    </w:p>
    <w:p w:rsidR="008F1B07" w:rsidRDefault="008F1B07">
      <w:pPr>
        <w:framePr w:w="2643" w:wrap="auto" w:hAnchor="text" w:x="1817" w:y="9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Enter value for dn: 10</w:t>
      </w:r>
    </w:p>
    <w:p w:rsidR="008F1B07" w:rsidRDefault="008F1B07">
      <w:pPr>
        <w:framePr w:w="3337" w:wrap="auto" w:hAnchor="text" w:x="1817" w:y="100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old 2: dn number(5) := &amp;dn;</w:t>
      </w:r>
    </w:p>
    <w:p w:rsidR="008F1B07" w:rsidRDefault="008F1B07">
      <w:pPr>
        <w:framePr w:w="3257" w:wrap="auto" w:hAnchor="text" w:x="1817" w:y="104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new 2: dn number(5) := 10;</w:t>
      </w:r>
    </w:p>
    <w:p w:rsidR="008F1B07" w:rsidRDefault="008F1B07">
      <w:pPr>
        <w:framePr w:w="4291" w:wrap="auto" w:hAnchor="text" w:x="1817" w:y="108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Total salary of Department 10 is 235300</w:t>
      </w:r>
    </w:p>
    <w:p w:rsidR="008F1B07" w:rsidRDefault="008F1B07">
      <w:pPr>
        <w:framePr w:w="1535" w:wrap="auto" w:hAnchor="text" w:x="1817" w:y="113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</w:t>
      </w:r>
    </w:p>
    <w:p w:rsidR="008F1B07" w:rsidRDefault="008F1B07">
      <w:pPr>
        <w:framePr w:w="8948" w:wrap="auto" w:hAnchor="text" w:x="1817" w:y="11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Write procedure to accept Department number and display Name, Designation and Age of</w:t>
      </w:r>
    </w:p>
    <w:p w:rsidR="008F1B07" w:rsidRDefault="008F1B07">
      <w:pPr>
        <w:framePr w:w="4806" w:wrap="auto" w:hAnchor="text" w:x="1817" w:y="121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each employee belonging to such Department.</w:t>
      </w:r>
    </w:p>
    <w:p w:rsidR="008F1B07" w:rsidRDefault="008F1B07">
      <w:pPr>
        <w:framePr w:w="5187" w:wrap="auto" w:hAnchor="text" w:x="1817" w:y="125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Create or replace procedure dept_list(dno number)</w:t>
      </w:r>
    </w:p>
    <w:p w:rsidR="008F1B07" w:rsidRDefault="008F1B07">
      <w:pPr>
        <w:framePr w:w="860" w:wrap="auto" w:hAnchor="text" w:x="1817" w:y="130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Is</w:t>
      </w:r>
    </w:p>
    <w:p w:rsidR="008F1B07" w:rsidRDefault="008F1B07">
      <w:pPr>
        <w:framePr w:w="5258" w:wrap="auto" w:hAnchor="text" w:x="1873" w:y="134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cursor c1 is select * from emp where deptno = dno;</w:t>
      </w:r>
    </w:p>
    <w:p w:rsidR="008F1B07" w:rsidRDefault="008F1B07">
      <w:pPr>
        <w:framePr w:w="2473" w:wrap="auto" w:hAnchor="text" w:x="1817" w:y="138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erec emp%rowtype;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2172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2067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135</w:t>
      </w:r>
    </w:p>
    <w:p w:rsidR="008F1B07" w:rsidRDefault="008F1B07">
      <w:pPr>
        <w:framePr w:w="1225" w:wrap="auto" w:hAnchor="text" w:x="1817" w:y="1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Begin</w:t>
      </w:r>
    </w:p>
    <w:p w:rsidR="008F1B07" w:rsidRDefault="008F1B07">
      <w:pPr>
        <w:framePr w:w="1920" w:wrap="auto" w:hAnchor="text" w:x="1817" w:y="18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For erec in c1</w:t>
      </w:r>
    </w:p>
    <w:p w:rsidR="008F1B07" w:rsidRDefault="008F1B07">
      <w:pPr>
        <w:framePr w:w="1094" w:wrap="auto" w:hAnchor="text" w:x="1817" w:y="23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loop</w:t>
      </w:r>
    </w:p>
    <w:p w:rsidR="008F1B07" w:rsidRDefault="008F1B07">
      <w:pPr>
        <w:framePr w:w="5759" w:wrap="auto" w:hAnchor="text" w:x="1817" w:y="27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 xml:space="preserve">131dbms_output.put_line(‘Emp.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Name : ‘ || erec.ename);</w:t>
      </w:r>
    </w:p>
    <w:p w:rsidR="008F1B07" w:rsidRDefault="008F1B07">
      <w:pPr>
        <w:framePr w:w="5214" w:wrap="auto" w:hAnchor="text" w:x="1817" w:y="31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dbms_output.put_line(‘Designation : ‘|| erec.desg);</w:t>
      </w:r>
    </w:p>
    <w:p w:rsidR="008F1B07" w:rsidRDefault="008F1B07">
      <w:pPr>
        <w:framePr w:w="5980" w:wrap="auto" w:hAnchor="text" w:x="1817" w:y="36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dbms_output.put_line(‘Age : ‘|| round((sysdate-erec.bdate)/</w:t>
      </w:r>
    </w:p>
    <w:p w:rsidR="008F1B07" w:rsidRDefault="008F1B07">
      <w:pPr>
        <w:framePr w:w="1335" w:wrap="auto" w:hAnchor="text" w:x="2041" w:y="40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365,0);</w:t>
      </w:r>
    </w:p>
    <w:p w:rsidR="008F1B07" w:rsidRDefault="008F1B07">
      <w:pPr>
        <w:framePr w:w="6614" w:wrap="auto" w:hAnchor="text" w:x="1817" w:y="4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dbms_output.put_line(‘=============================’);</w:t>
      </w:r>
    </w:p>
    <w:p w:rsidR="008F1B07" w:rsidRDefault="008F1B07">
      <w:pPr>
        <w:framePr w:w="1573" w:wrap="auto" w:hAnchor="text" w:x="1817" w:y="48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End loop;</w:t>
      </w:r>
    </w:p>
    <w:p w:rsidR="008F1B07" w:rsidRDefault="008F1B07">
      <w:pPr>
        <w:framePr w:w="1116" w:wrap="auto" w:hAnchor="text" w:x="1817" w:y="53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End;</w:t>
      </w:r>
    </w:p>
    <w:p w:rsidR="008F1B07" w:rsidRDefault="008F1B07">
      <w:pPr>
        <w:framePr w:w="761" w:wrap="auto" w:hAnchor="text" w:x="1817" w:y="5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/</w:t>
      </w:r>
    </w:p>
    <w:p w:rsidR="008F1B07" w:rsidRDefault="008F1B07">
      <w:pPr>
        <w:framePr w:w="2346" w:wrap="auto" w:hAnchor="text" w:x="1817" w:y="61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Procedure created.</w:t>
      </w:r>
    </w:p>
    <w:p w:rsidR="008F1B07" w:rsidRDefault="008F1B07">
      <w:pPr>
        <w:framePr w:w="1389" w:wrap="auto" w:hAnchor="text" w:x="1817" w:y="66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Output</w:t>
      </w:r>
    </w:p>
    <w:p w:rsidR="008F1B07" w:rsidRDefault="008F1B07">
      <w:pPr>
        <w:framePr w:w="2903" w:wrap="auto" w:hAnchor="text" w:x="1817" w:y="70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SQL&gt;exec dept_list(20);</w:t>
      </w:r>
    </w:p>
    <w:p w:rsidR="008F1B07" w:rsidRDefault="008F1B07">
      <w:pPr>
        <w:framePr w:w="2760" w:wrap="auto" w:hAnchor="text" w:x="1817" w:y="74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Emp. Name : AANSHI</w:t>
      </w:r>
    </w:p>
    <w:p w:rsidR="008F1B07" w:rsidRDefault="008F1B07">
      <w:pPr>
        <w:framePr w:w="2967" w:wrap="auto" w:hAnchor="text" w:x="1817" w:y="78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Designation : ANALYST</w:t>
      </w:r>
    </w:p>
    <w:p w:rsidR="008F1B07" w:rsidRDefault="008F1B07">
      <w:pPr>
        <w:framePr w:w="1463" w:wrap="auto" w:hAnchor="text" w:x="1817" w:y="83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Age : 21</w:t>
      </w:r>
    </w:p>
    <w:p w:rsidR="008F1B07" w:rsidRDefault="008F1B07">
      <w:pPr>
        <w:framePr w:w="3816" w:wrap="auto" w:hAnchor="text" w:x="1817" w:y="8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=========================</w:t>
      </w:r>
    </w:p>
    <w:p w:rsidR="008F1B07" w:rsidRDefault="008F1B07">
      <w:pPr>
        <w:framePr w:w="2562" w:wrap="auto" w:hAnchor="text" w:x="1817" w:y="91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Emp. Name : TEJAS</w:t>
      </w:r>
    </w:p>
    <w:p w:rsidR="008F1B07" w:rsidRDefault="008F1B07">
      <w:pPr>
        <w:framePr w:w="3058" w:wrap="auto" w:hAnchor="text" w:x="1817" w:y="9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Designation : MANAGER</w:t>
      </w:r>
    </w:p>
    <w:p w:rsidR="008F1B07" w:rsidRDefault="008F1B07">
      <w:pPr>
        <w:framePr w:w="1463" w:wrap="auto" w:hAnchor="text" w:x="1817" w:y="100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Age : 27</w:t>
      </w:r>
    </w:p>
    <w:p w:rsidR="008F1B07" w:rsidRDefault="008F1B07">
      <w:pPr>
        <w:framePr w:w="3816" w:wrap="auto" w:hAnchor="text" w:x="1817" w:y="104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=========================</w:t>
      </w:r>
    </w:p>
    <w:p w:rsidR="008F1B07" w:rsidRDefault="008F1B07">
      <w:pPr>
        <w:framePr w:w="2822" w:wrap="auto" w:hAnchor="text" w:x="1817" w:y="108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Emp. Name : DAXESH</w:t>
      </w:r>
    </w:p>
    <w:p w:rsidR="008F1B07" w:rsidRDefault="008F1B07">
      <w:pPr>
        <w:framePr w:w="3058" w:wrap="auto" w:hAnchor="text" w:x="1817" w:y="112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Designation : MANAGER</w:t>
      </w:r>
    </w:p>
    <w:p w:rsidR="008F1B07" w:rsidRDefault="008F1B07">
      <w:pPr>
        <w:framePr w:w="1463" w:wrap="auto" w:hAnchor="text" w:x="1817" w:y="11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Age : 24</w:t>
      </w:r>
    </w:p>
    <w:p w:rsidR="008F1B07" w:rsidRDefault="008F1B07">
      <w:pPr>
        <w:framePr w:w="3816" w:wrap="auto" w:hAnchor="text" w:x="1817" w:y="121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=========================</w:t>
      </w:r>
    </w:p>
    <w:p w:rsidR="008F1B07" w:rsidRDefault="008F1B07">
      <w:pPr>
        <w:framePr w:w="1535" w:wrap="auto" w:hAnchor="text" w:x="1817" w:y="125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</w:t>
      </w:r>
    </w:p>
    <w:p w:rsidR="008F1B07" w:rsidRDefault="008F1B07">
      <w:pPr>
        <w:framePr w:w="8949" w:wrap="auto" w:hAnchor="text" w:x="1817" w:y="130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Create a procedure, which will accept Deptno and Display no of employee under different</w:t>
      </w:r>
    </w:p>
    <w:p w:rsidR="008F1B07" w:rsidRDefault="008F1B07">
      <w:pPr>
        <w:framePr w:w="1240" w:wrap="auto" w:hAnchor="text" w:x="1817" w:y="134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grade.</w:t>
      </w:r>
    </w:p>
    <w:p w:rsidR="008F1B07" w:rsidRDefault="008F1B07">
      <w:pPr>
        <w:framePr w:w="5524" w:wrap="auto" w:hAnchor="text" w:x="1817" w:y="138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Create or replace procedure empcount(dno in number)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2275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2067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136</w:t>
      </w:r>
    </w:p>
    <w:p w:rsidR="008F1B07" w:rsidRDefault="008F1B07">
      <w:pPr>
        <w:framePr w:w="860" w:wrap="auto" w:hAnchor="text" w:x="1817" w:y="1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Is</w:t>
      </w:r>
    </w:p>
    <w:p w:rsidR="008F1B07" w:rsidRDefault="008F1B07">
      <w:pPr>
        <w:framePr w:w="7993" w:wrap="auto" w:hAnchor="text" w:x="1817" w:y="18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Cursor c1 is select grade, count(*) from emp where deptno = dno group by grade;</w:t>
      </w:r>
    </w:p>
    <w:p w:rsidR="008F1B07" w:rsidRDefault="008F1B07">
      <w:pPr>
        <w:framePr w:w="2147" w:wrap="auto" w:hAnchor="text" w:x="1817" w:y="23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grd varchar2(3);</w:t>
      </w:r>
    </w:p>
    <w:p w:rsidR="008F1B07" w:rsidRDefault="008F1B07">
      <w:pPr>
        <w:framePr w:w="2544" w:wrap="auto" w:hAnchor="text" w:x="1817" w:y="27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noofemp number(3);</w:t>
      </w:r>
    </w:p>
    <w:p w:rsidR="008F1B07" w:rsidRDefault="008F1B07">
      <w:pPr>
        <w:framePr w:w="1225" w:wrap="auto" w:hAnchor="text" w:x="1817" w:y="31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Begin</w:t>
      </w:r>
    </w:p>
    <w:p w:rsidR="008F1B07" w:rsidRDefault="008F1B07">
      <w:pPr>
        <w:framePr w:w="1503" w:wrap="auto" w:hAnchor="text" w:x="1817" w:y="36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Open c1;</w:t>
      </w:r>
    </w:p>
    <w:p w:rsidR="008F1B07" w:rsidRDefault="008F1B07">
      <w:pPr>
        <w:framePr w:w="5367" w:wrap="auto" w:hAnchor="text" w:x="1817" w:y="40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dbms_output.put_line(‘Grade ‘||’No of employee’);</w:t>
      </w:r>
    </w:p>
    <w:p w:rsidR="008F1B07" w:rsidRDefault="008F1B07">
      <w:pPr>
        <w:framePr w:w="1169" w:wrap="auto" w:hAnchor="text" w:x="1929" w:y="4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Loop</w:t>
      </w:r>
    </w:p>
    <w:p w:rsidR="008F1B07" w:rsidRDefault="008F1B07">
      <w:pPr>
        <w:framePr w:w="3472" w:wrap="auto" w:hAnchor="text" w:x="1873" w:y="48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Fetch c1 into vgrade, noofemp;</w:t>
      </w:r>
    </w:p>
    <w:p w:rsidR="008F1B07" w:rsidRDefault="008F1B07">
      <w:pPr>
        <w:framePr w:w="3248" w:wrap="auto" w:hAnchor="text" w:x="1817" w:y="61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 xml:space="preserve">132Exit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when c1%notfound;</w:t>
      </w:r>
    </w:p>
    <w:p w:rsidR="008F1B07" w:rsidRDefault="008F1B07">
      <w:pPr>
        <w:framePr w:w="3163" w:wrap="auto" w:hAnchor="text" w:x="1817" w:y="65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dbms_output.put_line(grd||’</w:t>
      </w:r>
    </w:p>
    <w:p w:rsidR="008F1B07" w:rsidRDefault="008F1B07">
      <w:pPr>
        <w:framePr w:w="1568" w:wrap="auto" w:hAnchor="text" w:x="1929" w:y="70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End loop;</w:t>
      </w:r>
    </w:p>
    <w:p w:rsidR="008F1B07" w:rsidRDefault="008F1B07">
      <w:pPr>
        <w:framePr w:w="1526" w:wrap="auto" w:hAnchor="text" w:x="1929" w:y="74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Close c1;</w:t>
      </w:r>
    </w:p>
    <w:p w:rsidR="008F1B07" w:rsidRDefault="008F1B07">
      <w:pPr>
        <w:framePr w:w="1116" w:wrap="auto" w:hAnchor="text" w:x="1817" w:y="78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End;</w:t>
      </w:r>
    </w:p>
    <w:p w:rsidR="008F1B07" w:rsidRDefault="008F1B07">
      <w:pPr>
        <w:framePr w:w="761" w:wrap="auto" w:hAnchor="text" w:x="1817" w:y="83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/</w:t>
      </w:r>
    </w:p>
    <w:p w:rsidR="008F1B07" w:rsidRDefault="008F1B07">
      <w:pPr>
        <w:framePr w:w="2346" w:wrap="auto" w:hAnchor="text" w:x="1817" w:y="8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Procedure created.</w:t>
      </w:r>
    </w:p>
    <w:p w:rsidR="008F1B07" w:rsidRDefault="008F1B07">
      <w:pPr>
        <w:framePr w:w="1389" w:wrap="auto" w:hAnchor="text" w:x="1817" w:y="91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Output</w:t>
      </w:r>
    </w:p>
    <w:p w:rsidR="008F1B07" w:rsidRDefault="008F1B07">
      <w:pPr>
        <w:framePr w:w="3009" w:wrap="auto" w:hAnchor="text" w:x="1817" w:y="9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SQL&gt;exec empcount(30);</w:t>
      </w:r>
    </w:p>
    <w:p w:rsidR="008F1B07" w:rsidRDefault="008F1B07">
      <w:pPr>
        <w:framePr w:w="2774" w:wrap="auto" w:hAnchor="text" w:x="1817" w:y="100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Grade No of employee</w:t>
      </w:r>
    </w:p>
    <w:p w:rsidR="008F1B07" w:rsidRDefault="008F1B07">
      <w:pPr>
        <w:framePr w:w="968" w:wrap="auto" w:hAnchor="text" w:x="1817" w:y="104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A1</w:t>
      </w:r>
    </w:p>
    <w:p w:rsidR="008F1B07" w:rsidRDefault="008F1B07">
      <w:pPr>
        <w:framePr w:w="954" w:wrap="auto" w:hAnchor="text" w:x="1817" w:y="108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B2</w:t>
      </w:r>
    </w:p>
    <w:p w:rsidR="008F1B07" w:rsidRDefault="008F1B07">
      <w:pPr>
        <w:framePr w:w="954" w:wrap="auto" w:hAnchor="text" w:x="1817" w:y="112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C2</w:t>
      </w:r>
    </w:p>
    <w:p w:rsidR="008F1B07" w:rsidRDefault="008F1B07">
      <w:pPr>
        <w:framePr w:w="968" w:wrap="auto" w:hAnchor="text" w:x="1817" w:y="11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D1</w:t>
      </w:r>
    </w:p>
    <w:p w:rsidR="008F1B07" w:rsidRDefault="008F1B07">
      <w:pPr>
        <w:framePr w:w="1783" w:wrap="auto" w:hAnchor="text" w:x="4626" w:y="65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‘||noofemp);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2377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2067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137</w:t>
      </w:r>
    </w:p>
    <w:p w:rsidR="008F1B07" w:rsidRDefault="008F1B07">
      <w:pPr>
        <w:framePr w:w="1748" w:wrap="auto" w:hAnchor="text" w:x="1817" w:y="50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FF00FF"/>
          <w:sz w:val="20"/>
          <w:szCs w:val="20"/>
        </w:rPr>
        <w:t>Exp No: 16</w:t>
      </w:r>
    </w:p>
    <w:p w:rsidR="008F1B07" w:rsidRDefault="008F1B07">
      <w:pPr>
        <w:framePr w:w="4494" w:wrap="auto" w:hAnchor="text" w:x="1817" w:y="54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AIM : Implement Functions of PL/SQL.</w:t>
      </w:r>
    </w:p>
    <w:p w:rsidR="008F1B07" w:rsidRDefault="008F1B07">
      <w:pPr>
        <w:framePr w:w="1702" w:wrap="auto" w:hAnchor="text" w:x="1817" w:y="58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Functions:</w:t>
      </w:r>
    </w:p>
    <w:p w:rsidR="008F1B07" w:rsidRDefault="008F1B07">
      <w:pPr>
        <w:framePr w:w="2265" w:wrap="auto" w:hAnchor="text" w:x="8423" w:y="50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FF00FF"/>
          <w:sz w:val="20"/>
          <w:szCs w:val="20"/>
        </w:rPr>
        <w:t>Date: _ _/_ _/ _ _</w:t>
      </w:r>
    </w:p>
    <w:p w:rsidR="008F1B07" w:rsidRDefault="008F1B07">
      <w:pPr>
        <w:framePr w:w="8951" w:wrap="auto" w:hAnchor="text" w:x="1817" w:y="63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 function, like a procedure, is a set of PL/SQL statements that form a subprogram. The</w:t>
      </w:r>
    </w:p>
    <w:p w:rsidR="008F1B07" w:rsidRDefault="008F1B07">
      <w:pPr>
        <w:framePr w:w="8955" w:wrap="auto" w:hAnchor="text" w:x="1817" w:y="67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subpro- gram is designed and created to perform a specific operation on data. A function</w:t>
      </w:r>
    </w:p>
    <w:p w:rsidR="008F1B07" w:rsidRDefault="008F1B07">
      <w:pPr>
        <w:framePr w:w="8950" w:wrap="auto" w:hAnchor="text" w:x="1817" w:y="71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takes zero or more input parameters and returns just one output value. If more than one</w:t>
      </w:r>
    </w:p>
    <w:p w:rsidR="008F1B07" w:rsidRDefault="008F1B07">
      <w:pPr>
        <w:framePr w:w="8824" w:wrap="auto" w:hAnchor="text" w:x="1817" w:y="75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output value is required, a procedure should be used. The syntax of a function is as follows:</w:t>
      </w:r>
    </w:p>
    <w:p w:rsidR="008F1B07" w:rsidRDefault="008F1B07">
      <w:pPr>
        <w:framePr w:w="1351" w:wrap="auto" w:hAnchor="text" w:x="1817" w:y="80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Syntax</w:t>
      </w:r>
    </w:p>
    <w:p w:rsidR="008F1B07" w:rsidRDefault="008F1B07">
      <w:pPr>
        <w:framePr w:w="5488" w:wrap="auto" w:hAnchor="text" w:x="1817" w:y="84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CREATE OR REPLACE Function function_name</w:t>
      </w:r>
    </w:p>
    <w:p w:rsidR="008F1B07" w:rsidRDefault="008F1B07">
      <w:pPr>
        <w:framePr w:w="4643" w:wrap="auto" w:hAnchor="text" w:x="1817" w:y="88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[(argument1 [IN/OUT/IN OUT] datatype,</w:t>
      </w:r>
    </w:p>
    <w:p w:rsidR="008F1B07" w:rsidRDefault="008F1B07">
      <w:pPr>
        <w:framePr w:w="6941" w:wrap="auto" w:hAnchor="text" w:x="1929" w:y="931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argument2 [IN/OUT/IN OUT] datatype,_)] RETURN datatype IS</w:t>
      </w:r>
    </w:p>
    <w:p w:rsidR="008F1B07" w:rsidRDefault="008F1B07">
      <w:pPr>
        <w:framePr w:w="3588" w:wrap="auto" w:hAnchor="text" w:x="1817" w:y="974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[&lt;local variable declarations&gt;]</w:t>
      </w:r>
    </w:p>
    <w:p w:rsidR="008F1B07" w:rsidRDefault="008F1B07">
      <w:pPr>
        <w:framePr w:w="1409" w:wrap="auto" w:hAnchor="text" w:x="1817" w:y="101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BEGIN</w:t>
      </w:r>
    </w:p>
    <w:p w:rsidR="008F1B07" w:rsidRDefault="008F1B07">
      <w:pPr>
        <w:framePr w:w="2583" w:wrap="auto" w:hAnchor="text" w:x="1817" w:y="105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PL/SQL Statements</w:t>
      </w:r>
    </w:p>
    <w:p w:rsidR="008F1B07" w:rsidRDefault="008F1B07">
      <w:pPr>
        <w:framePr w:w="2081" w:wrap="auto" w:hAnchor="text" w:x="1817" w:y="1101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[EXCEPTION</w:t>
      </w:r>
    </w:p>
    <w:p w:rsidR="008F1B07" w:rsidRDefault="008F1B07">
      <w:pPr>
        <w:framePr w:w="3686" w:wrap="auto" w:hAnchor="text" w:x="1817" w:y="114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Optional Exception Handler(s)]</w:t>
      </w:r>
    </w:p>
    <w:p w:rsidR="008F1B07" w:rsidRDefault="008F1B07">
      <w:pPr>
        <w:framePr w:w="2859" w:wrap="auto" w:hAnchor="text" w:x="1817" w:y="118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END [function_name];</w:t>
      </w:r>
    </w:p>
    <w:p w:rsidR="008F1B07" w:rsidRDefault="008F1B07">
      <w:pPr>
        <w:framePr w:w="761" w:wrap="auto" w:hAnchor="text" w:x="1817" w:y="123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/</w:t>
      </w:r>
    </w:p>
    <w:p w:rsidR="008F1B07" w:rsidRDefault="008F1B07">
      <w:pPr>
        <w:framePr w:w="8950" w:wrap="auto" w:hAnchor="text" w:x="1817" w:y="127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As with a procedure, a function is made up of two parts: the declaration and the body. The</w:t>
      </w:r>
    </w:p>
    <w:p w:rsidR="008F1B07" w:rsidRDefault="008F1B07">
      <w:pPr>
        <w:framePr w:w="8951" w:wrap="auto" w:hAnchor="text" w:x="1817" w:y="1315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declara- tion begins with the keyword Function and ends with RETURN statement. The</w:t>
      </w:r>
    </w:p>
    <w:p w:rsidR="008F1B07" w:rsidRDefault="008F1B07">
      <w:pPr>
        <w:framePr w:w="6642" w:wrap="auto" w:hAnchor="text" w:x="1817" w:y="135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body begins with the keyword IS and ends with the keyword END.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2480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2067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138</w:t>
      </w:r>
    </w:p>
    <w:p w:rsidR="008F1B07" w:rsidRDefault="008F1B07">
      <w:pPr>
        <w:framePr w:w="8952" w:wrap="auto" w:hAnchor="text" w:x="1817" w:y="1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The difference between a procedure and a function is the return value. A function has the</w:t>
      </w:r>
    </w:p>
    <w:p w:rsidR="008F1B07" w:rsidRDefault="008F1B07">
      <w:pPr>
        <w:framePr w:w="8946" w:wrap="auto" w:hAnchor="text" w:x="1817" w:y="18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return declaration as well as a RETURN function within the body of that function that</w:t>
      </w:r>
    </w:p>
    <w:p w:rsidR="008F1B07" w:rsidRDefault="008F1B07">
      <w:pPr>
        <w:framePr w:w="8915" w:wrap="auto" w:hAnchor="text" w:x="1817" w:y="23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returns a value. This RETURN function is used to pass a return value to the calling program.</w:t>
      </w:r>
    </w:p>
    <w:p w:rsidR="008F1B07" w:rsidRDefault="008F1B07">
      <w:pPr>
        <w:framePr w:w="1033" w:wrap="auto" w:hAnchor="text" w:x="1817" w:y="27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133</w:t>
      </w:r>
    </w:p>
    <w:p w:rsidR="008F1B07" w:rsidRDefault="008F1B07">
      <w:pPr>
        <w:framePr w:w="8232" w:wrap="auto" w:hAnchor="text" w:x="1817" w:y="31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R If you do not intend to return a value to the calling program, or you want to return</w:t>
      </w:r>
    </w:p>
    <w:p w:rsidR="008F1B07" w:rsidRDefault="008F1B07">
      <w:pPr>
        <w:framePr w:w="4062" w:wrap="auto" w:hAnchor="text" w:x="1817" w:y="36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more than one value, use a procedure.</w:t>
      </w:r>
    </w:p>
    <w:p w:rsidR="008F1B07" w:rsidRDefault="008F1B07">
      <w:pPr>
        <w:framePr w:w="4494" w:wrap="auto" w:hAnchor="text" w:x="1817" w:y="40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How Procedures and Functions Operate</w:t>
      </w:r>
    </w:p>
    <w:p w:rsidR="008F1B07" w:rsidRDefault="008F1B07">
      <w:pPr>
        <w:framePr w:w="8953" w:wrap="auto" w:hAnchor="text" w:x="1817" w:y="4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Procedures and functions use the same basic syntax in the program body with the exception</w:t>
      </w:r>
    </w:p>
    <w:p w:rsidR="008F1B07" w:rsidRDefault="008F1B07">
      <w:pPr>
        <w:framePr w:w="8950" w:wrap="auto" w:hAnchor="text" w:x="1817" w:y="48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of the RETURN keyword, which can only be used by functions. The body itself is made up</w:t>
      </w:r>
    </w:p>
    <w:p w:rsidR="008F1B07" w:rsidRDefault="008F1B07">
      <w:pPr>
        <w:framePr w:w="8951" w:wrap="auto" w:hAnchor="text" w:x="1817" w:y="53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of PL/SQL blocks that perform the desired function and return the desired data to the calling</w:t>
      </w:r>
    </w:p>
    <w:p w:rsidR="008F1B07" w:rsidRDefault="008F1B07">
      <w:pPr>
        <w:framePr w:w="8948" w:wrap="auto" w:hAnchor="text" w:x="1817" w:y="5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program. The goal of the body of the procedure is both to minimize the amount of data to be</w:t>
      </w:r>
    </w:p>
    <w:p w:rsidR="008F1B07" w:rsidRDefault="008F1B07">
      <w:pPr>
        <w:framePr w:w="8951" w:wrap="auto" w:hAnchor="text" w:x="1817" w:y="61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transmitted across the network (to and from the calling program) and to perform the PL/SQL</w:t>
      </w:r>
    </w:p>
    <w:p w:rsidR="008F1B07" w:rsidRDefault="008F1B07">
      <w:pPr>
        <w:framePr w:w="5152" w:wrap="auto" w:hAnchor="text" w:x="1817" w:y="65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statements in the most effi- cient manner possible.</w:t>
      </w:r>
    </w:p>
    <w:p w:rsidR="008F1B07" w:rsidRDefault="008F1B07">
      <w:pPr>
        <w:framePr w:w="1535" w:wrap="auto" w:hAnchor="text" w:x="1817" w:y="70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</w:t>
      </w:r>
    </w:p>
    <w:p w:rsidR="008F1B07" w:rsidRDefault="008F1B07">
      <w:pPr>
        <w:framePr w:w="4869" w:wrap="auto" w:hAnchor="text" w:x="1817" w:y="74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Create a function to get cube of passed number</w:t>
      </w:r>
    </w:p>
    <w:p w:rsidR="008F1B07" w:rsidRDefault="008F1B07">
      <w:pPr>
        <w:framePr w:w="5896" w:wrap="auto" w:hAnchor="text" w:x="1817" w:y="78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Create or replace function cube(no number) return number</w:t>
      </w:r>
    </w:p>
    <w:p w:rsidR="008F1B07" w:rsidRDefault="008F1B07">
      <w:pPr>
        <w:framePr w:w="860" w:wrap="auto" w:hAnchor="text" w:x="1817" w:y="83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Is</w:t>
      </w:r>
    </w:p>
    <w:p w:rsidR="008F1B07" w:rsidRDefault="008F1B07">
      <w:pPr>
        <w:framePr w:w="2054" w:wrap="auto" w:hAnchor="text" w:x="1873" w:y="8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ans number(4);</w:t>
      </w:r>
    </w:p>
    <w:p w:rsidR="008F1B07" w:rsidRDefault="008F1B07">
      <w:pPr>
        <w:framePr w:w="1225" w:wrap="auto" w:hAnchor="text" w:x="1817" w:y="91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Begin</w:t>
      </w:r>
    </w:p>
    <w:p w:rsidR="008F1B07" w:rsidRDefault="008F1B07">
      <w:pPr>
        <w:framePr w:w="2455" w:wrap="auto" w:hAnchor="text" w:x="2102" w:y="9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ans := no * no * no;</w:t>
      </w:r>
    </w:p>
    <w:p w:rsidR="008F1B07" w:rsidRDefault="008F1B07">
      <w:pPr>
        <w:framePr w:w="1634" w:wrap="auto" w:hAnchor="text" w:x="2097" w:y="100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return ans;</w:t>
      </w:r>
    </w:p>
    <w:p w:rsidR="008F1B07" w:rsidRDefault="008F1B07">
      <w:pPr>
        <w:framePr w:w="1116" w:wrap="auto" w:hAnchor="text" w:x="1817" w:y="104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End;</w:t>
      </w:r>
    </w:p>
    <w:p w:rsidR="008F1B07" w:rsidRDefault="008F1B07">
      <w:pPr>
        <w:framePr w:w="761" w:wrap="auto" w:hAnchor="text" w:x="1817" w:y="108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/</w:t>
      </w:r>
    </w:p>
    <w:p w:rsidR="008F1B07" w:rsidRDefault="008F1B07">
      <w:pPr>
        <w:framePr w:w="2356" w:wrap="auto" w:hAnchor="text" w:x="1817" w:y="113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Function created.</w:t>
      </w:r>
    </w:p>
    <w:p w:rsidR="008F1B07" w:rsidRDefault="008F1B07">
      <w:pPr>
        <w:framePr w:w="1389" w:wrap="auto" w:hAnchor="text" w:x="1817" w:y="117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Output</w:t>
      </w:r>
    </w:p>
    <w:p w:rsidR="008F1B07" w:rsidRDefault="008F1B07">
      <w:pPr>
        <w:framePr w:w="3514" w:wrap="auto" w:hAnchor="text" w:x="1817" w:y="121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select cube(5) from dual;</w:t>
      </w:r>
    </w:p>
    <w:p w:rsidR="008F1B07" w:rsidRDefault="008F1B07">
      <w:pPr>
        <w:framePr w:w="1543" w:wrap="auto" w:hAnchor="text" w:x="1817" w:y="125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CUBE(5)</w:t>
      </w:r>
    </w:p>
    <w:p w:rsidR="008F1B07" w:rsidRDefault="008F1B07">
      <w:pPr>
        <w:framePr w:w="1431" w:wrap="auto" w:hAnchor="text" w:x="1817" w:y="130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———-</w:t>
      </w:r>
    </w:p>
    <w:p w:rsidR="008F1B07" w:rsidRDefault="008F1B07">
      <w:pPr>
        <w:framePr w:w="1033" w:wrap="auto" w:hAnchor="text" w:x="1817" w:y="134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125</w:t>
      </w:r>
    </w:p>
    <w:p w:rsidR="008F1B07" w:rsidRDefault="008F1B07">
      <w:pPr>
        <w:framePr w:w="1535" w:wrap="auto" w:hAnchor="text" w:x="1817" w:y="138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2582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2067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139</w:t>
      </w:r>
    </w:p>
    <w:p w:rsidR="008F1B07" w:rsidRDefault="008F1B07">
      <w:pPr>
        <w:framePr w:w="7130" w:wrap="auto" w:hAnchor="text" w:x="1817" w:y="1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Write a Function to find out maximum salary for the passed designation.</w:t>
      </w:r>
    </w:p>
    <w:p w:rsidR="008F1B07" w:rsidRDefault="008F1B07">
      <w:pPr>
        <w:framePr w:w="6529" w:wrap="auto" w:hAnchor="text" w:x="1817" w:y="18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Create or replace function maxjob(des varchar2) return number Is</w:t>
      </w:r>
    </w:p>
    <w:p w:rsidR="008F1B07" w:rsidRDefault="008F1B07">
      <w:pPr>
        <w:framePr w:w="2548" w:wrap="auto" w:hAnchor="text" w:x="1817" w:y="23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maxsal number(7,2);</w:t>
      </w:r>
    </w:p>
    <w:p w:rsidR="008F1B07" w:rsidRDefault="008F1B07">
      <w:pPr>
        <w:framePr w:w="1225" w:wrap="auto" w:hAnchor="text" w:x="1817" w:y="27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Begin</w:t>
      </w:r>
    </w:p>
    <w:p w:rsidR="008F1B07" w:rsidRDefault="008F1B07">
      <w:pPr>
        <w:framePr w:w="5569" w:wrap="auto" w:hAnchor="text" w:x="1817" w:y="31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select max(sal) into maxsal from emp where job = des;</w:t>
      </w:r>
    </w:p>
    <w:p w:rsidR="008F1B07" w:rsidRDefault="008F1B07">
      <w:pPr>
        <w:framePr w:w="1970" w:wrap="auto" w:hAnchor="text" w:x="1817" w:y="36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return maxsal;</w:t>
      </w:r>
    </w:p>
    <w:p w:rsidR="008F1B07" w:rsidRDefault="008F1B07">
      <w:pPr>
        <w:framePr w:w="1116" w:wrap="auto" w:hAnchor="text" w:x="1817" w:y="40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End;</w:t>
      </w:r>
    </w:p>
    <w:p w:rsidR="008F1B07" w:rsidRDefault="008F1B07">
      <w:pPr>
        <w:framePr w:w="761" w:wrap="auto" w:hAnchor="text" w:x="1817" w:y="4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/</w:t>
      </w:r>
    </w:p>
    <w:p w:rsidR="008F1B07" w:rsidRDefault="008F1B07">
      <w:pPr>
        <w:framePr w:w="2571" w:wrap="auto" w:hAnchor="text" w:x="1817" w:y="48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 xml:space="preserve">134Function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created.</w:t>
      </w:r>
    </w:p>
    <w:p w:rsidR="008F1B07" w:rsidRDefault="008F1B07">
      <w:pPr>
        <w:framePr w:w="1389" w:wrap="auto" w:hAnchor="text" w:x="1817" w:y="53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Output</w:t>
      </w:r>
    </w:p>
    <w:p w:rsidR="008F1B07" w:rsidRDefault="008F1B07">
      <w:pPr>
        <w:framePr w:w="5801" w:wrap="auto" w:hAnchor="text" w:x="1817" w:y="5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SELECT MAXJOB(‘ANALYST’) FROM DUAL;</w:t>
      </w:r>
    </w:p>
    <w:p w:rsidR="008F1B07" w:rsidRDefault="008F1B07">
      <w:pPr>
        <w:framePr w:w="2934" w:wrap="auto" w:hAnchor="text" w:x="1817" w:y="61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MAXJOB(‘ANALYST’)</w:t>
      </w:r>
    </w:p>
    <w:p w:rsidR="008F1B07" w:rsidRDefault="008F1B07">
      <w:pPr>
        <w:framePr w:w="2533" w:wrap="auto" w:hAnchor="text" w:x="1817" w:y="65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————————-</w:t>
      </w:r>
    </w:p>
    <w:p w:rsidR="008F1B07" w:rsidRDefault="008F1B07">
      <w:pPr>
        <w:framePr w:w="1145" w:wrap="auto" w:hAnchor="text" w:x="2540" w:y="70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6725</w:t>
      </w:r>
    </w:p>
    <w:p w:rsidR="008F1B07" w:rsidRDefault="008F1B07">
      <w:pPr>
        <w:framePr w:w="1535" w:wrap="auto" w:hAnchor="text" w:x="1817" w:y="74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</w:t>
      </w:r>
    </w:p>
    <w:p w:rsidR="008F1B07" w:rsidRDefault="008F1B07">
      <w:pPr>
        <w:framePr w:w="8622" w:wrap="auto" w:hAnchor="text" w:x="1817" w:y="78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Create a Function to find out existence of employee whose name is passed as a parameter</w:t>
      </w:r>
    </w:p>
    <w:p w:rsidR="008F1B07" w:rsidRDefault="008F1B07">
      <w:pPr>
        <w:framePr w:w="6674" w:wrap="auto" w:hAnchor="text" w:x="1817" w:y="83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Create or replace function empchk(enm varchar2) return boolean Is</w:t>
      </w:r>
    </w:p>
    <w:p w:rsidR="008F1B07" w:rsidRDefault="008F1B07">
      <w:pPr>
        <w:framePr w:w="2473" w:wrap="auto" w:hAnchor="text" w:x="1817" w:y="8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erec emp%rowtype;</w:t>
      </w:r>
    </w:p>
    <w:p w:rsidR="008F1B07" w:rsidRDefault="008F1B07">
      <w:pPr>
        <w:framePr w:w="1225" w:wrap="auto" w:hAnchor="text" w:x="1817" w:y="91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Begin</w:t>
      </w:r>
    </w:p>
    <w:p w:rsidR="008F1B07" w:rsidRDefault="008F1B07">
      <w:pPr>
        <w:framePr w:w="5023" w:wrap="auto" w:hAnchor="text" w:x="1817" w:y="9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select * into erec from emp where ename = enm;</w:t>
      </w:r>
    </w:p>
    <w:p w:rsidR="008F1B07" w:rsidRDefault="008F1B07">
      <w:pPr>
        <w:framePr w:w="1690" w:wrap="auto" w:hAnchor="text" w:x="1817" w:y="100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return true;</w:t>
      </w:r>
    </w:p>
    <w:p w:rsidR="008F1B07" w:rsidRDefault="008F1B07">
      <w:pPr>
        <w:framePr w:w="1598" w:wrap="auto" w:hAnchor="text" w:x="1817" w:y="104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Exception</w:t>
      </w:r>
    </w:p>
    <w:p w:rsidR="008F1B07" w:rsidRDefault="008F1B07">
      <w:pPr>
        <w:framePr w:w="3045" w:wrap="auto" w:hAnchor="text" w:x="1817" w:y="108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When no_data_found then</w:t>
      </w:r>
    </w:p>
    <w:p w:rsidR="008F1B07" w:rsidRDefault="008F1B07">
      <w:pPr>
        <w:framePr w:w="1760" w:wrap="auto" w:hAnchor="text" w:x="1817" w:y="112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return false;</w:t>
      </w:r>
    </w:p>
    <w:p w:rsidR="008F1B07" w:rsidRDefault="008F1B07">
      <w:pPr>
        <w:framePr w:w="3143" w:wrap="auto" w:hAnchor="text" w:x="1817" w:y="11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When too_manu_rows then</w:t>
      </w:r>
    </w:p>
    <w:p w:rsidR="008F1B07" w:rsidRDefault="008F1B07">
      <w:pPr>
        <w:framePr w:w="1760" w:wrap="auto" w:hAnchor="text" w:x="1817" w:y="121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Return true;</w:t>
      </w:r>
    </w:p>
    <w:p w:rsidR="008F1B07" w:rsidRDefault="008F1B07">
      <w:pPr>
        <w:framePr w:w="1116" w:wrap="auto" w:hAnchor="text" w:x="1817" w:y="125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End;</w:t>
      </w:r>
    </w:p>
    <w:p w:rsidR="008F1B07" w:rsidRDefault="008F1B07">
      <w:pPr>
        <w:framePr w:w="761" w:wrap="auto" w:hAnchor="text" w:x="1817" w:y="130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/</w:t>
      </w:r>
    </w:p>
    <w:p w:rsidR="008F1B07" w:rsidRDefault="008F1B07">
      <w:pPr>
        <w:framePr w:w="2239" w:wrap="auto" w:hAnchor="text" w:x="1817" w:y="134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Function created.</w:t>
      </w:r>
    </w:p>
    <w:p w:rsidR="008F1B07" w:rsidRDefault="008F1B07">
      <w:pPr>
        <w:framePr w:w="5090" w:wrap="auto" w:hAnchor="text" w:x="1817" w:y="138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Block To execute procedure (Caller Program)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2684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2067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140</w:t>
      </w:r>
    </w:p>
    <w:p w:rsidR="008F1B07" w:rsidRDefault="008F1B07">
      <w:pPr>
        <w:framePr w:w="1385" w:wrap="auto" w:hAnchor="text" w:x="1817" w:y="1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Declare</w:t>
      </w:r>
    </w:p>
    <w:p w:rsidR="008F1B07" w:rsidRDefault="008F1B07">
      <w:pPr>
        <w:framePr w:w="2674" w:wrap="auto" w:hAnchor="text" w:x="1817" w:y="18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nm emp.ename%type;</w:t>
      </w:r>
    </w:p>
    <w:p w:rsidR="008F1B07" w:rsidRDefault="008F1B07">
      <w:pPr>
        <w:framePr w:w="1662" w:wrap="auto" w:hAnchor="text" w:x="1817" w:y="23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 Boolean;</w:t>
      </w:r>
    </w:p>
    <w:p w:rsidR="008F1B07" w:rsidRDefault="008F1B07">
      <w:pPr>
        <w:framePr w:w="1225" w:wrap="auto" w:hAnchor="text" w:x="1817" w:y="27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Begin</w:t>
      </w:r>
    </w:p>
    <w:p w:rsidR="008F1B07" w:rsidRDefault="008F1B07">
      <w:pPr>
        <w:framePr w:w="2786" w:wrap="auto" w:hAnchor="text" w:x="1817" w:y="31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nm := &amp;employeename</w:t>
      </w:r>
    </w:p>
    <w:p w:rsidR="008F1B07" w:rsidRDefault="008F1B07">
      <w:pPr>
        <w:framePr w:w="2240" w:wrap="auto" w:hAnchor="text" w:x="1817" w:y="36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 :=empchk(nm);</w:t>
      </w:r>
    </w:p>
    <w:p w:rsidR="008F1B07" w:rsidRDefault="008F1B07">
      <w:pPr>
        <w:framePr w:w="2018" w:wrap="auto" w:hAnchor="text" w:x="1817" w:y="40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if b = true then</w:t>
      </w:r>
    </w:p>
    <w:p w:rsidR="008F1B07" w:rsidRDefault="008F1B07">
      <w:pPr>
        <w:framePr w:w="4397" w:wrap="auto" w:hAnchor="text" w:x="1817" w:y="4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dbms_output.put_line(‘Employee Exist’);</w:t>
      </w:r>
    </w:p>
    <w:p w:rsidR="008F1B07" w:rsidRDefault="008F1B07">
      <w:pPr>
        <w:framePr w:w="1045" w:wrap="auto" w:hAnchor="text" w:x="1817" w:y="48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else</w:t>
      </w:r>
    </w:p>
    <w:p w:rsidR="008F1B07" w:rsidRDefault="008F1B07">
      <w:pPr>
        <w:framePr w:w="4700" w:wrap="auto" w:hAnchor="text" w:x="1817" w:y="53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dbms_output.put_line(‘Employee not exist’);</w:t>
      </w:r>
    </w:p>
    <w:p w:rsidR="008F1B07" w:rsidRDefault="008F1B07">
      <w:pPr>
        <w:framePr w:w="1269" w:wrap="auto" w:hAnchor="text" w:x="1817" w:y="5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end if;</w:t>
      </w:r>
    </w:p>
    <w:p w:rsidR="008F1B07" w:rsidRDefault="008F1B07">
      <w:pPr>
        <w:framePr w:w="1116" w:wrap="auto" w:hAnchor="text" w:x="1817" w:y="61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End;</w:t>
      </w:r>
    </w:p>
    <w:p w:rsidR="008F1B07" w:rsidRDefault="008F1B07">
      <w:pPr>
        <w:framePr w:w="761" w:wrap="auto" w:hAnchor="text" w:x="1817" w:y="65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/</w:t>
      </w:r>
    </w:p>
    <w:p w:rsidR="008F1B07" w:rsidRDefault="008F1B07">
      <w:pPr>
        <w:framePr w:w="1033" w:wrap="auto" w:hAnchor="text" w:x="1817" w:y="70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135</w:t>
      </w:r>
    </w:p>
    <w:p w:rsidR="008F1B07" w:rsidRDefault="008F1B07">
      <w:pPr>
        <w:framePr w:w="1535" w:wrap="auto" w:hAnchor="text" w:x="1817" w:y="74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</w:t>
      </w:r>
    </w:p>
    <w:p w:rsidR="008F1B07" w:rsidRDefault="008F1B07">
      <w:pPr>
        <w:framePr w:w="7260" w:wrap="auto" w:hAnchor="text" w:x="1817" w:y="78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Write a Function to find out Total salary for the passed department Name.</w:t>
      </w:r>
    </w:p>
    <w:p w:rsidR="008F1B07" w:rsidRDefault="008F1B07">
      <w:pPr>
        <w:framePr w:w="6515" w:wrap="auto" w:hAnchor="text" w:x="1817" w:y="83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Create or replace function totsalary(dnm varchar2) return number</w:t>
      </w:r>
    </w:p>
    <w:p w:rsidR="008F1B07" w:rsidRDefault="008F1B07">
      <w:pPr>
        <w:framePr w:w="860" w:wrap="auto" w:hAnchor="text" w:x="1817" w:y="8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Is</w:t>
      </w:r>
    </w:p>
    <w:p w:rsidR="008F1B07" w:rsidRDefault="008F1B07">
      <w:pPr>
        <w:framePr w:w="2539" w:wrap="auto" w:hAnchor="text" w:x="1873" w:y="91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totsal emp.sal%type;</w:t>
      </w:r>
    </w:p>
    <w:p w:rsidR="008F1B07" w:rsidRDefault="008F1B07">
      <w:pPr>
        <w:framePr w:w="1225" w:wrap="auto" w:hAnchor="text" w:x="1817" w:y="9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Begin</w:t>
      </w:r>
    </w:p>
    <w:p w:rsidR="008F1B07" w:rsidRDefault="008F1B07">
      <w:pPr>
        <w:framePr w:w="6060" w:wrap="auto" w:hAnchor="text" w:x="1817" w:y="100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select sum(sal) into totsal from emp,dept where dept.deptno</w:t>
      </w:r>
    </w:p>
    <w:p w:rsidR="008F1B07" w:rsidRDefault="008F1B07">
      <w:pPr>
        <w:framePr w:w="3682" w:wrap="auto" w:hAnchor="text" w:x="1817" w:y="104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= emp.deptno and dname = dnm;</w:t>
      </w:r>
    </w:p>
    <w:p w:rsidR="008F1B07" w:rsidRDefault="008F1B07">
      <w:pPr>
        <w:framePr w:w="1825" w:wrap="auto" w:hAnchor="text" w:x="1817" w:y="108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return totsal;</w:t>
      </w:r>
    </w:p>
    <w:p w:rsidR="008F1B07" w:rsidRDefault="008F1B07">
      <w:pPr>
        <w:framePr w:w="1116" w:wrap="auto" w:hAnchor="text" w:x="1817" w:y="112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End;</w:t>
      </w:r>
    </w:p>
    <w:p w:rsidR="008F1B07" w:rsidRDefault="008F1B07">
      <w:pPr>
        <w:framePr w:w="761" w:wrap="auto" w:hAnchor="text" w:x="1817" w:y="11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/</w:t>
      </w:r>
    </w:p>
    <w:p w:rsidR="008F1B07" w:rsidRDefault="008F1B07">
      <w:pPr>
        <w:framePr w:w="2356" w:wrap="auto" w:hAnchor="text" w:x="1817" w:y="121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Function created.</w:t>
      </w:r>
    </w:p>
    <w:p w:rsidR="008F1B07" w:rsidRDefault="008F1B07">
      <w:pPr>
        <w:framePr w:w="3332" w:wrap="auto" w:hAnchor="text" w:x="1817" w:y="125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Block To execute procedure</w:t>
      </w:r>
    </w:p>
    <w:p w:rsidR="008F1B07" w:rsidRDefault="008F1B07">
      <w:pPr>
        <w:framePr w:w="1385" w:wrap="auto" w:hAnchor="text" w:x="1817" w:y="130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Declare</w:t>
      </w:r>
    </w:p>
    <w:p w:rsidR="008F1B07" w:rsidRDefault="008F1B07">
      <w:pPr>
        <w:framePr w:w="1731" w:wrap="auto" w:hAnchor="text" w:x="1817" w:y="134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tot number;</w:t>
      </w:r>
    </w:p>
    <w:p w:rsidR="008F1B07" w:rsidRDefault="008F1B07">
      <w:pPr>
        <w:framePr w:w="4743" w:wrap="auto" w:hAnchor="text" w:x="1817" w:y="138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dnm dept.dname%type := &amp;departmentname;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2787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2067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141</w:t>
      </w:r>
    </w:p>
    <w:p w:rsidR="008F1B07" w:rsidRDefault="008F1B07">
      <w:pPr>
        <w:framePr w:w="1225" w:wrap="auto" w:hAnchor="text" w:x="1817" w:y="1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Begin</w:t>
      </w:r>
    </w:p>
    <w:p w:rsidR="008F1B07" w:rsidRDefault="008F1B07">
      <w:pPr>
        <w:framePr w:w="2694" w:wrap="auto" w:hAnchor="text" w:x="1817" w:y="18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tot = totalsalary(dnm);</w:t>
      </w:r>
    </w:p>
    <w:p w:rsidR="008F1B07" w:rsidRDefault="008F1B07">
      <w:pPr>
        <w:framePr w:w="5537" w:wrap="auto" w:hAnchor="text" w:x="1817" w:y="23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dbms_output.put_line(‘Total Salary of ‘|| dnm || ‘ is ‘ ||</w:t>
      </w:r>
    </w:p>
    <w:p w:rsidR="008F1B07" w:rsidRDefault="008F1B07">
      <w:pPr>
        <w:framePr w:w="1074" w:wrap="auto" w:hAnchor="text" w:x="1817" w:y="27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tot);</w:t>
      </w:r>
    </w:p>
    <w:p w:rsidR="008F1B07" w:rsidRDefault="008F1B07">
      <w:pPr>
        <w:framePr w:w="1116" w:wrap="auto" w:hAnchor="text" w:x="1817" w:y="31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End;</w:t>
      </w:r>
    </w:p>
    <w:p w:rsidR="008F1B07" w:rsidRDefault="008F1B07">
      <w:pPr>
        <w:framePr w:w="761" w:wrap="auto" w:hAnchor="text" w:x="1817" w:y="36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/</w:t>
      </w:r>
    </w:p>
    <w:p w:rsidR="008F1B07" w:rsidRDefault="008F1B07">
      <w:pPr>
        <w:framePr w:w="1535" w:wrap="auto" w:hAnchor="text" w:x="1817" w:y="40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</w:t>
      </w:r>
    </w:p>
    <w:p w:rsidR="008F1B07" w:rsidRDefault="008F1B07">
      <w:pPr>
        <w:framePr w:w="7796" w:wrap="auto" w:hAnchor="text" w:x="1817" w:y="4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Write a Function to find out No Of Employee who joined between dates passed.</w:t>
      </w:r>
    </w:p>
    <w:p w:rsidR="008F1B07" w:rsidRDefault="008F1B07">
      <w:pPr>
        <w:framePr w:w="6446" w:wrap="auto" w:hAnchor="text" w:x="1817" w:y="48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Create or replace function noofemp(date1 date,date2 date) return</w:t>
      </w:r>
    </w:p>
    <w:p w:rsidR="008F1B07" w:rsidRDefault="008F1B07">
      <w:pPr>
        <w:framePr w:w="1375" w:wrap="auto" w:hAnchor="text" w:x="1817" w:y="53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number</w:t>
      </w:r>
    </w:p>
    <w:p w:rsidR="008F1B07" w:rsidRDefault="008F1B07">
      <w:pPr>
        <w:framePr w:w="860" w:wrap="auto" w:hAnchor="text" w:x="1817" w:y="5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Is</w:t>
      </w:r>
    </w:p>
    <w:p w:rsidR="008F1B07" w:rsidRDefault="008F1B07">
      <w:pPr>
        <w:framePr w:w="2539" w:wrap="auto" w:hAnchor="text" w:x="1873" w:y="61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noofemp number(7);</w:t>
      </w:r>
    </w:p>
    <w:p w:rsidR="008F1B07" w:rsidRDefault="008F1B07">
      <w:pPr>
        <w:framePr w:w="1225" w:wrap="auto" w:hAnchor="text" w:x="1817" w:y="65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Begin</w:t>
      </w:r>
    </w:p>
    <w:p w:rsidR="008F1B07" w:rsidRDefault="008F1B07">
      <w:pPr>
        <w:framePr w:w="6331" w:wrap="auto" w:hAnchor="text" w:x="1817" w:y="70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select count(*) into noofemp from emp where hiredate between</w:t>
      </w:r>
    </w:p>
    <w:p w:rsidR="008F1B07" w:rsidRDefault="008F1B07">
      <w:pPr>
        <w:framePr w:w="2156" w:wrap="auto" w:hAnchor="text" w:x="1817" w:y="74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date1 and date2;</w:t>
      </w:r>
    </w:p>
    <w:p w:rsidR="008F1B07" w:rsidRDefault="008F1B07">
      <w:pPr>
        <w:framePr w:w="2133" w:wrap="auto" w:hAnchor="text" w:x="1817" w:y="78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return noofemp;</w:t>
      </w:r>
    </w:p>
    <w:p w:rsidR="008F1B07" w:rsidRDefault="008F1B07">
      <w:pPr>
        <w:framePr w:w="1116" w:wrap="auto" w:hAnchor="text" w:x="1817" w:y="83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End;</w:t>
      </w:r>
    </w:p>
    <w:p w:rsidR="008F1B07" w:rsidRDefault="008F1B07">
      <w:pPr>
        <w:framePr w:w="761" w:wrap="auto" w:hAnchor="text" w:x="1817" w:y="8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/</w:t>
      </w:r>
    </w:p>
    <w:p w:rsidR="008F1B07" w:rsidRDefault="008F1B07">
      <w:pPr>
        <w:framePr w:w="2239" w:wrap="auto" w:hAnchor="text" w:x="1817" w:y="91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Function created.</w:t>
      </w:r>
    </w:p>
    <w:p w:rsidR="008F1B07" w:rsidRDefault="008F1B07">
      <w:pPr>
        <w:framePr w:w="1033" w:wrap="auto" w:hAnchor="text" w:x="1817" w:y="95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136</w:t>
      </w:r>
    </w:p>
    <w:p w:rsidR="008F1B07" w:rsidRDefault="008F1B07">
      <w:pPr>
        <w:framePr w:w="1389" w:wrap="auto" w:hAnchor="text" w:x="1817" w:y="100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Output</w:t>
      </w:r>
    </w:p>
    <w:p w:rsidR="008F1B07" w:rsidRDefault="008F1B07">
      <w:pPr>
        <w:framePr w:w="5850" w:wrap="auto" w:hAnchor="text" w:x="1817" w:y="104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select noofemp(’20-dec-80',’20-dec-81') from dual;</w:t>
      </w:r>
    </w:p>
    <w:p w:rsidR="008F1B07" w:rsidRDefault="008F1B07">
      <w:pPr>
        <w:framePr w:w="4251" w:wrap="auto" w:hAnchor="text" w:x="1817" w:y="108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NOOFEMP(’20-DEC-80',’20-DEC-81')</w:t>
      </w:r>
    </w:p>
    <w:p w:rsidR="008F1B07" w:rsidRDefault="008F1B07">
      <w:pPr>
        <w:framePr w:w="4217" w:wrap="auto" w:hAnchor="text" w:x="1817" w:y="112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————————————————</w:t>
      </w:r>
    </w:p>
    <w:p w:rsidR="008F1B07" w:rsidRDefault="008F1B07">
      <w:pPr>
        <w:framePr w:w="926" w:wrap="auto" w:hAnchor="text" w:x="3488" w:y="11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11</w:t>
      </w:r>
    </w:p>
    <w:p w:rsidR="008F1B07" w:rsidRDefault="008F1B07">
      <w:pPr>
        <w:framePr w:w="1535" w:wrap="auto" w:hAnchor="text" w:x="1817" w:y="121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</w:t>
      </w:r>
    </w:p>
    <w:p w:rsidR="008F1B07" w:rsidRDefault="008F1B07">
      <w:pPr>
        <w:framePr w:w="6536" w:wrap="auto" w:hAnchor="text" w:x="1817" w:y="125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Write a function to check whether passed number is Odd or Even.</w:t>
      </w:r>
    </w:p>
    <w:p w:rsidR="008F1B07" w:rsidRDefault="008F1B07">
      <w:pPr>
        <w:framePr w:w="6525" w:wrap="auto" w:hAnchor="text" w:x="1817" w:y="130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Create or replace function oddeven(no number) return varchar2 is</w:t>
      </w:r>
    </w:p>
    <w:p w:rsidR="008F1B07" w:rsidRDefault="008F1B07">
      <w:pPr>
        <w:framePr w:w="1225" w:wrap="auto" w:hAnchor="text" w:x="1817" w:y="134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Begin</w:t>
      </w:r>
    </w:p>
    <w:p w:rsidR="008F1B07" w:rsidRDefault="008F1B07">
      <w:pPr>
        <w:framePr w:w="2503" w:wrap="auto" w:hAnchor="text" w:x="1817" w:y="138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If mod(no,2)=0 then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2889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2067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142</w:t>
      </w:r>
    </w:p>
    <w:p w:rsidR="008F1B07" w:rsidRDefault="008F1B07">
      <w:pPr>
        <w:framePr w:w="1229" w:wrap="auto" w:hAnchor="text" w:x="1817" w:y="1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return</w:t>
      </w:r>
    </w:p>
    <w:p w:rsidR="008F1B07" w:rsidRDefault="008F1B07">
      <w:pPr>
        <w:framePr w:w="1077" w:wrap="auto" w:hAnchor="text" w:x="1817" w:y="18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Else</w:t>
      </w:r>
    </w:p>
    <w:p w:rsidR="008F1B07" w:rsidRDefault="008F1B07">
      <w:pPr>
        <w:framePr w:w="2511" w:wrap="auto" w:hAnchor="text" w:x="1873" w:y="23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return no || ‘ is odd’;</w:t>
      </w:r>
    </w:p>
    <w:p w:rsidR="008F1B07" w:rsidRDefault="008F1B07">
      <w:pPr>
        <w:framePr w:w="1307" w:wrap="auto" w:hAnchor="text" w:x="1817" w:y="27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End if;</w:t>
      </w:r>
    </w:p>
    <w:p w:rsidR="008F1B07" w:rsidRDefault="008F1B07">
      <w:pPr>
        <w:framePr w:w="1116" w:wrap="auto" w:hAnchor="text" w:x="1817" w:y="31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End;</w:t>
      </w:r>
    </w:p>
    <w:p w:rsidR="008F1B07" w:rsidRDefault="008F1B07">
      <w:pPr>
        <w:framePr w:w="761" w:wrap="auto" w:hAnchor="text" w:x="1817" w:y="36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/</w:t>
      </w:r>
    </w:p>
    <w:p w:rsidR="008F1B07" w:rsidRDefault="008F1B07">
      <w:pPr>
        <w:framePr w:w="2239" w:wrap="auto" w:hAnchor="text" w:x="1817" w:y="40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Function created.</w:t>
      </w:r>
    </w:p>
    <w:p w:rsidR="008F1B07" w:rsidRDefault="008F1B07">
      <w:pPr>
        <w:framePr w:w="1389" w:wrap="auto" w:hAnchor="text" w:x="1817" w:y="44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Output</w:t>
      </w:r>
    </w:p>
    <w:p w:rsidR="008F1B07" w:rsidRDefault="008F1B07">
      <w:pPr>
        <w:framePr w:w="3939" w:wrap="auto" w:hAnchor="text" w:x="1817" w:y="48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SQL&gt;Select oddeven(10) from dual;</w:t>
      </w:r>
    </w:p>
    <w:p w:rsidR="008F1B07" w:rsidRDefault="008F1B07">
      <w:pPr>
        <w:framePr w:w="2135" w:wrap="auto" w:hAnchor="text" w:x="1817" w:y="53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ODDEVEN(10)</w:t>
      </w:r>
    </w:p>
    <w:p w:rsidR="008F1B07" w:rsidRDefault="008F1B07">
      <w:pPr>
        <w:framePr w:w="1870" w:wrap="auto" w:hAnchor="text" w:x="1817" w:y="5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—————-</w:t>
      </w:r>
    </w:p>
    <w:p w:rsidR="008F1B07" w:rsidRDefault="008F1B07">
      <w:pPr>
        <w:framePr w:w="1635" w:wrap="auto" w:hAnchor="text" w:x="1817" w:y="61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10 is Even</w:t>
      </w:r>
    </w:p>
    <w:p w:rsidR="008F1B07" w:rsidRDefault="008F1B07">
      <w:pPr>
        <w:framePr w:w="3957" w:wrap="auto" w:hAnchor="text" w:x="1817" w:y="65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select oddeven(11) from dual;</w:t>
      </w:r>
    </w:p>
    <w:p w:rsidR="008F1B07" w:rsidRDefault="008F1B07">
      <w:pPr>
        <w:framePr w:w="2135" w:wrap="auto" w:hAnchor="text" w:x="1817" w:y="70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ODDEVEN(11)</w:t>
      </w:r>
    </w:p>
    <w:p w:rsidR="008F1B07" w:rsidRDefault="008F1B07">
      <w:pPr>
        <w:framePr w:w="1870" w:wrap="auto" w:hAnchor="text" w:x="1817" w:y="74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—————-</w:t>
      </w:r>
    </w:p>
    <w:p w:rsidR="008F1B07" w:rsidRDefault="008F1B07">
      <w:pPr>
        <w:framePr w:w="1560" w:wrap="auto" w:hAnchor="text" w:x="1817" w:y="78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11 is Odd</w:t>
      </w:r>
    </w:p>
    <w:p w:rsidR="008F1B07" w:rsidRDefault="008F1B07">
      <w:pPr>
        <w:framePr w:w="1535" w:wrap="auto" w:hAnchor="text" w:x="1817" w:y="83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</w:t>
      </w:r>
    </w:p>
    <w:p w:rsidR="008F1B07" w:rsidRDefault="008F1B07">
      <w:pPr>
        <w:framePr w:w="8939" w:wrap="auto" w:hAnchor="text" w:x="1817" w:y="8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Write a Function to find out total annual income for the employee, who’s number we passed.</w:t>
      </w:r>
    </w:p>
    <w:p w:rsidR="008F1B07" w:rsidRDefault="008F1B07">
      <w:pPr>
        <w:framePr w:w="6658" w:wrap="auto" w:hAnchor="text" w:x="1817" w:y="91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Create or replace function ann_income(eno number) return number</w:t>
      </w:r>
    </w:p>
    <w:p w:rsidR="008F1B07" w:rsidRDefault="008F1B07">
      <w:pPr>
        <w:framePr w:w="2534" w:wrap="auto" w:hAnchor="text" w:x="1817" w:y="9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Is total number(9,2);</w:t>
      </w:r>
    </w:p>
    <w:p w:rsidR="008F1B07" w:rsidRDefault="008F1B07">
      <w:pPr>
        <w:framePr w:w="1225" w:wrap="auto" w:hAnchor="text" w:x="1817" w:y="100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Begin</w:t>
      </w:r>
    </w:p>
    <w:p w:rsidR="008F1B07" w:rsidRDefault="008F1B07">
      <w:pPr>
        <w:framePr w:w="6393" w:wrap="auto" w:hAnchor="text" w:x="1817" w:y="104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 xml:space="preserve">137Select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(salary + nvl(comm,0))*12 into total from emp where</w:t>
      </w:r>
    </w:p>
    <w:p w:rsidR="008F1B07" w:rsidRDefault="008F1B07">
      <w:pPr>
        <w:framePr w:w="1918" w:wrap="auto" w:hAnchor="text" w:x="1817" w:y="108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empno = eno;</w:t>
      </w:r>
    </w:p>
    <w:p w:rsidR="008F1B07" w:rsidRDefault="008F1B07">
      <w:pPr>
        <w:framePr w:w="1737" w:wrap="auto" w:hAnchor="text" w:x="1817" w:y="112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return total;</w:t>
      </w:r>
    </w:p>
    <w:p w:rsidR="008F1B07" w:rsidRDefault="008F1B07">
      <w:pPr>
        <w:framePr w:w="1116" w:wrap="auto" w:hAnchor="text" w:x="1817" w:y="11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End;</w:t>
      </w:r>
    </w:p>
    <w:p w:rsidR="008F1B07" w:rsidRDefault="008F1B07">
      <w:pPr>
        <w:framePr w:w="761" w:wrap="auto" w:hAnchor="text" w:x="1817" w:y="121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/</w:t>
      </w:r>
    </w:p>
    <w:p w:rsidR="008F1B07" w:rsidRDefault="008F1B07">
      <w:pPr>
        <w:framePr w:w="2239" w:wrap="auto" w:hAnchor="text" w:x="1817" w:y="125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Function created.</w:t>
      </w:r>
    </w:p>
    <w:p w:rsidR="008F1B07" w:rsidRDefault="008F1B07">
      <w:pPr>
        <w:framePr w:w="1389" w:wrap="auto" w:hAnchor="text" w:x="1817" w:y="130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Output</w:t>
      </w:r>
    </w:p>
    <w:p w:rsidR="008F1B07" w:rsidRDefault="008F1B07">
      <w:pPr>
        <w:framePr w:w="4515" w:wrap="auto" w:hAnchor="text" w:x="1817" w:y="134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SQL&gt; select ann_income(1010) from dual;</w:t>
      </w:r>
    </w:p>
    <w:p w:rsidR="008F1B07" w:rsidRDefault="008F1B07">
      <w:pPr>
        <w:framePr w:w="2298" w:wrap="auto" w:hAnchor="text" w:x="1817" w:y="138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ANN_SAL(1010)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2992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2067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143</w:t>
      </w:r>
    </w:p>
    <w:p w:rsidR="008F1B07" w:rsidRDefault="008F1B07">
      <w:pPr>
        <w:framePr w:w="2089" w:wrap="auto" w:hAnchor="text" w:x="1817" w:y="1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——————-</w:t>
      </w:r>
    </w:p>
    <w:p w:rsidR="008F1B07" w:rsidRDefault="008F1B07">
      <w:pPr>
        <w:framePr w:w="1253" w:wrap="auto" w:hAnchor="text" w:x="2265" w:y="18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60000</w:t>
      </w:r>
    </w:p>
    <w:p w:rsidR="008F1B07" w:rsidRDefault="008F1B07">
      <w:pPr>
        <w:framePr w:w="1535" w:wrap="auto" w:hAnchor="text" w:x="1817" w:y="27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Example</w:t>
      </w:r>
    </w:p>
    <w:p w:rsidR="008F1B07" w:rsidRDefault="008F1B07">
      <w:pPr>
        <w:framePr w:w="8950" w:wrap="auto" w:hAnchor="text" w:x="1817" w:y="31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Create a function, which receives three arguments, first two as a number and third as a</w:t>
      </w:r>
    </w:p>
    <w:p w:rsidR="008F1B07" w:rsidRDefault="008F1B07">
      <w:pPr>
        <w:framePr w:w="8950" w:wrap="auto" w:hAnchor="text" w:x="1817" w:y="36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arithmetic operator and return proper answer, In case of invalid operator display appropriate</w:t>
      </w:r>
    </w:p>
    <w:p w:rsidR="008F1B07" w:rsidRDefault="008F1B07">
      <w:pPr>
        <w:framePr w:w="1501" w:wrap="auto" w:hAnchor="text" w:x="1817" w:y="40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message.</w:t>
      </w:r>
    </w:p>
    <w:p w:rsidR="008F1B07" w:rsidRDefault="008F1B07">
      <w:pPr>
        <w:framePr w:w="8495" w:wrap="auto" w:hAnchor="text" w:x="1817" w:y="4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Create or replace function calc(a number, b number, c char, x boolean) return number is</w:t>
      </w:r>
    </w:p>
    <w:p w:rsidR="008F1B07" w:rsidRDefault="008F1B07">
      <w:pPr>
        <w:framePr w:w="3697" w:wrap="auto" w:hAnchor="text" w:x="1817" w:y="48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 number; invalid_opt exception;</w:t>
      </w:r>
    </w:p>
    <w:p w:rsidR="008F1B07" w:rsidRDefault="008F1B07">
      <w:pPr>
        <w:framePr w:w="1225" w:wrap="auto" w:hAnchor="text" w:x="1817" w:y="53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Begin</w:t>
      </w:r>
    </w:p>
    <w:p w:rsidR="008F1B07" w:rsidRDefault="008F1B07">
      <w:pPr>
        <w:framePr w:w="1883" w:wrap="auto" w:hAnchor="text" w:x="2102" w:y="5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If c =’+’ then</w:t>
      </w:r>
    </w:p>
    <w:p w:rsidR="008F1B07" w:rsidRDefault="008F1B07">
      <w:pPr>
        <w:framePr w:w="1624" w:wrap="auto" w:hAnchor="text" w:x="2372" w:y="61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 := a + b;</w:t>
      </w:r>
    </w:p>
    <w:p w:rsidR="008F1B07" w:rsidRDefault="008F1B07">
      <w:pPr>
        <w:framePr w:w="2051" w:wrap="auto" w:hAnchor="text" w:x="2097" w:y="65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Elsif c=’-’ then</w:t>
      </w:r>
    </w:p>
    <w:p w:rsidR="008F1B07" w:rsidRDefault="008F1B07">
      <w:pPr>
        <w:framePr w:w="1461" w:wrap="auto" w:hAnchor="text" w:x="2372" w:y="70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 := a-b;</w:t>
      </w:r>
    </w:p>
    <w:p w:rsidR="008F1B07" w:rsidRDefault="008F1B07">
      <w:pPr>
        <w:framePr w:w="2042" w:wrap="auto" w:hAnchor="text" w:x="2097" w:y="74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Elsif c=’/’ then</w:t>
      </w:r>
    </w:p>
    <w:p w:rsidR="008F1B07" w:rsidRDefault="008F1B07">
      <w:pPr>
        <w:framePr w:w="1446" w:wrap="auto" w:hAnchor="text" w:x="2372" w:y="78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 := a/b;</w:t>
      </w:r>
    </w:p>
    <w:p w:rsidR="008F1B07" w:rsidRDefault="008F1B07">
      <w:pPr>
        <w:framePr w:w="2093" w:wrap="auto" w:hAnchor="text" w:x="2097" w:y="83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Elsif c=’*’ then</w:t>
      </w:r>
    </w:p>
    <w:p w:rsidR="008F1B07" w:rsidRDefault="008F1B07">
      <w:pPr>
        <w:framePr w:w="1489" w:wrap="auto" w:hAnchor="text" w:x="2372" w:y="8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 := a*b;</w:t>
      </w:r>
    </w:p>
    <w:p w:rsidR="008F1B07" w:rsidRDefault="008F1B07">
      <w:pPr>
        <w:framePr w:w="1073" w:wrap="auto" w:hAnchor="text" w:x="2097" w:y="91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Else</w:t>
      </w:r>
    </w:p>
    <w:p w:rsidR="008F1B07" w:rsidRDefault="008F1B07">
      <w:pPr>
        <w:framePr w:w="2250" w:wrap="auto" w:hAnchor="text" w:x="2438" w:y="9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Raise invaid_opt;</w:t>
      </w:r>
    </w:p>
    <w:p w:rsidR="008F1B07" w:rsidRDefault="008F1B07">
      <w:pPr>
        <w:framePr w:w="1302" w:wrap="auto" w:hAnchor="text" w:x="2097" w:y="100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End if;</w:t>
      </w:r>
    </w:p>
    <w:p w:rsidR="008F1B07" w:rsidRDefault="008F1B07">
      <w:pPr>
        <w:framePr w:w="1395" w:wrap="auto" w:hAnchor="text" w:x="1990" w:y="104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x:=true;</w:t>
      </w:r>
    </w:p>
    <w:p w:rsidR="008F1B07" w:rsidRDefault="008F1B07">
      <w:pPr>
        <w:framePr w:w="1531" w:wrap="auto" w:hAnchor="text" w:x="2102" w:y="108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Return d;</w:t>
      </w:r>
    </w:p>
    <w:p w:rsidR="008F1B07" w:rsidRDefault="008F1B07">
      <w:pPr>
        <w:framePr w:w="1598" w:wrap="auto" w:hAnchor="text" w:x="1817" w:y="112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Exception</w:t>
      </w:r>
    </w:p>
    <w:p w:rsidR="008F1B07" w:rsidRDefault="008F1B07">
      <w:pPr>
        <w:framePr w:w="2737" w:wrap="auto" w:hAnchor="text" w:x="2102" w:y="11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When value_error then</w:t>
      </w:r>
    </w:p>
    <w:p w:rsidR="008F1B07" w:rsidRDefault="008F1B07">
      <w:pPr>
        <w:framePr w:w="5381" w:wrap="auto" w:hAnchor="text" w:x="1817" w:y="121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dbms_output.put_line(‘cannot perform calculation’);</w:t>
      </w:r>
    </w:p>
    <w:p w:rsidR="008F1B07" w:rsidRDefault="008F1B07">
      <w:pPr>
        <w:framePr w:w="1470" w:wrap="auto" w:hAnchor="text" w:x="1817" w:y="125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x:=false;</w:t>
      </w:r>
    </w:p>
    <w:p w:rsidR="008F1B07" w:rsidRDefault="008F1B07">
      <w:pPr>
        <w:framePr w:w="1456" w:wrap="auto" w:hAnchor="text" w:x="1817" w:y="130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return 0;</w:t>
      </w:r>
    </w:p>
    <w:p w:rsidR="008F1B07" w:rsidRDefault="008F1B07">
      <w:pPr>
        <w:framePr w:w="2723" w:wrap="auto" w:hAnchor="text" w:x="2102" w:y="134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When invalid_opt then</w:t>
      </w:r>
    </w:p>
    <w:p w:rsidR="008F1B07" w:rsidRDefault="008F1B07">
      <w:pPr>
        <w:framePr w:w="1470" w:wrap="auto" w:hAnchor="text" w:x="1817" w:y="138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x:=false;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F1B07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8F1B07" w:rsidRDefault="00380D11">
      <w:pPr>
        <w:framePr w:w="2581" w:wrap="auto" w:hAnchor="text" w:x="1" w:y="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3094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B07" w:rsidRDefault="008F1B07">
      <w:pPr>
        <w:framePr w:w="2352" w:wrap="auto" w:hAnchor="text" w:x="5314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>DBMS RECORD</w:t>
      </w:r>
    </w:p>
    <w:p w:rsidR="008F1B07" w:rsidRDefault="008F1B07">
      <w:pPr>
        <w:framePr w:w="2067" w:wrap="auto" w:hAnchor="text" w:x="8618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 Bold Italic" w:hAnsi="Verdana Bold Italic" w:cs="Verdana Bold Italic"/>
          <w:color w:val="7F007F"/>
          <w:sz w:val="18"/>
          <w:szCs w:val="18"/>
        </w:rPr>
        <w:t xml:space="preserve">Page No: </w:t>
      </w:r>
      <w:r>
        <w:rPr>
          <w:rFonts w:ascii="Times New RomanPSMT" w:hAnsi="Times New RomanPSMT" w:cs="Times New RomanPSMT"/>
          <w:color w:val="7F007F"/>
          <w:sz w:val="17"/>
          <w:szCs w:val="17"/>
        </w:rPr>
        <w:t>144</w:t>
      </w:r>
    </w:p>
    <w:p w:rsidR="008F1B07" w:rsidRDefault="008F1B07">
      <w:pPr>
        <w:framePr w:w="1456" w:wrap="auto" w:hAnchor="text" w:x="1817" w:y="1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return 0;</w:t>
      </w:r>
    </w:p>
    <w:p w:rsidR="008F1B07" w:rsidRDefault="008F1B07">
      <w:pPr>
        <w:framePr w:w="1116" w:wrap="auto" w:hAnchor="text" w:x="1817" w:y="18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End;</w:t>
      </w:r>
    </w:p>
    <w:p w:rsidR="008F1B07" w:rsidRDefault="008F1B07">
      <w:pPr>
        <w:framePr w:w="761" w:wrap="auto" w:hAnchor="text" w:x="1817" w:y="23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/</w:t>
      </w:r>
    </w:p>
    <w:p w:rsidR="008F1B07" w:rsidRDefault="008F1B07">
      <w:pPr>
        <w:framePr w:w="3332" w:wrap="auto" w:hAnchor="text" w:x="1817" w:y="53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 BoldMT" w:hAnsi="Times New RomanPS BoldMT" w:cs="Times New RomanPS BoldMT"/>
          <w:color w:val="000000"/>
          <w:sz w:val="20"/>
          <w:szCs w:val="20"/>
        </w:rPr>
        <w:t>Block To execute procedure</w:t>
      </w:r>
    </w:p>
    <w:p w:rsidR="008F1B07" w:rsidRDefault="008F1B07">
      <w:pPr>
        <w:framePr w:w="1385" w:wrap="auto" w:hAnchor="text" w:x="1817" w:y="5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Declare</w:t>
      </w:r>
    </w:p>
    <w:p w:rsidR="008F1B07" w:rsidRDefault="008F1B07">
      <w:pPr>
        <w:framePr w:w="1713" w:wrap="auto" w:hAnchor="text" w:x="1817" w:y="61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n1 number;</w:t>
      </w:r>
    </w:p>
    <w:p w:rsidR="008F1B07" w:rsidRDefault="008F1B07">
      <w:pPr>
        <w:framePr w:w="1713" w:wrap="auto" w:hAnchor="text" w:x="1817" w:y="65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n2 number;</w:t>
      </w:r>
    </w:p>
    <w:p w:rsidR="008F1B07" w:rsidRDefault="008F1B07">
      <w:pPr>
        <w:framePr w:w="1787" w:wrap="auto" w:hAnchor="text" w:x="1817" w:y="70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ans number;</w:t>
      </w:r>
    </w:p>
    <w:p w:rsidR="008F1B07" w:rsidRDefault="008F1B07">
      <w:pPr>
        <w:framePr w:w="1815" w:wrap="auto" w:hAnchor="text" w:x="1817" w:y="74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op varchar2;</w:t>
      </w:r>
    </w:p>
    <w:p w:rsidR="008F1B07" w:rsidRDefault="008F1B07">
      <w:pPr>
        <w:framePr w:w="1993" w:wrap="auto" w:hAnchor="text" w:x="1817" w:y="78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valid Boolean;</w:t>
      </w:r>
    </w:p>
    <w:p w:rsidR="008F1B07" w:rsidRDefault="008F1B07">
      <w:pPr>
        <w:framePr w:w="1225" w:wrap="auto" w:hAnchor="text" w:x="1817" w:y="83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Begin</w:t>
      </w:r>
    </w:p>
    <w:p w:rsidR="008F1B07" w:rsidRDefault="008F1B07">
      <w:pPr>
        <w:framePr w:w="2483" w:wrap="auto" w:hAnchor="text" w:x="1817" w:y="8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n1 := &amp;firstnumber;</w:t>
      </w:r>
    </w:p>
    <w:p w:rsidR="008F1B07" w:rsidRDefault="008F1B07">
      <w:pPr>
        <w:framePr w:w="2744" w:wrap="auto" w:hAnchor="text" w:x="1817" w:y="91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n2 := &amp;secondnumber;</w:t>
      </w:r>
    </w:p>
    <w:p w:rsidR="008F1B07" w:rsidRDefault="008F1B07">
      <w:pPr>
        <w:framePr w:w="2130" w:wrap="auto" w:hAnchor="text" w:x="1817" w:y="9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op := &amp;operator</w:t>
      </w:r>
    </w:p>
    <w:p w:rsidR="008F1B07" w:rsidRDefault="008F1B07">
      <w:pPr>
        <w:framePr w:w="2711" w:wrap="auto" w:hAnchor="text" w:x="1817" w:y="100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ans = (n1,n2,op,valid);</w:t>
      </w:r>
    </w:p>
    <w:p w:rsidR="008F1B07" w:rsidRDefault="008F1B07">
      <w:pPr>
        <w:framePr w:w="1771" w:wrap="auto" w:hAnchor="text" w:x="1817" w:y="104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if valid then</w:t>
      </w:r>
    </w:p>
    <w:p w:rsidR="008F1B07" w:rsidRDefault="008F1B07">
      <w:pPr>
        <w:framePr w:w="4725" w:wrap="auto" w:hAnchor="text" w:x="1817" w:y="108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dbms_output.put_line(n1 op n2 || ‘ is ‘ || ans);</w:t>
      </w:r>
    </w:p>
    <w:p w:rsidR="008F1B07" w:rsidRDefault="008F1B07">
      <w:pPr>
        <w:framePr w:w="1269" w:wrap="auto" w:hAnchor="text" w:x="1817" w:y="112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end if;</w:t>
      </w:r>
    </w:p>
    <w:p w:rsidR="008F1B07" w:rsidRDefault="008F1B07">
      <w:pPr>
        <w:framePr w:w="1116" w:wrap="auto" w:hAnchor="text" w:x="1817" w:y="11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End;</w:t>
      </w:r>
    </w:p>
    <w:p w:rsidR="008F1B07" w:rsidRDefault="008F1B07">
      <w:pPr>
        <w:framePr w:w="761" w:wrap="auto" w:hAnchor="text" w:x="1817" w:y="121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/</w:t>
      </w:r>
    </w:p>
    <w:p w:rsidR="008F1B07" w:rsidRDefault="008F1B07">
      <w:pPr>
        <w:framePr w:w="4910" w:wrap="auto" w:hAnchor="text" w:x="1817" w:y="1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3465" w:wrap="auto" w:hAnchor="text" w:x="6224" w:y="14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framePr w:w="2581" w:wrap="auto" w:hAnchor="text" w:x="5013" w:y="1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1B07" w:rsidRDefault="008F1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8F1B07" w:rsidSect="0001383C">
      <w:pgSz w:w="11906" w:h="15407"/>
      <w:pgMar w:top="0" w:right="0" w:bottom="0" w:left="0" w:header="720" w:footer="720" w:gutter="0"/>
      <w:cols w:space="720"/>
      <w:docGrid w:type="lines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 Bold 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 New 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 New RomanPS 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PS Bold Italic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Wingdings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UnicodeM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UnicodeMS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 New RomanPS Italic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UIGoth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</w:compat>
  <w:rsids>
    <w:rsidRoot w:val="00380D11"/>
    <w:rsid w:val="0001383C"/>
    <w:rsid w:val="000C6578"/>
    <w:rsid w:val="000C7BEE"/>
    <w:rsid w:val="00166827"/>
    <w:rsid w:val="001C737A"/>
    <w:rsid w:val="002A7770"/>
    <w:rsid w:val="003316CD"/>
    <w:rsid w:val="00380D11"/>
    <w:rsid w:val="0043455C"/>
    <w:rsid w:val="006549C8"/>
    <w:rsid w:val="006776E0"/>
    <w:rsid w:val="006E2657"/>
    <w:rsid w:val="006F2B2B"/>
    <w:rsid w:val="007A32AC"/>
    <w:rsid w:val="008F1B07"/>
    <w:rsid w:val="00B53363"/>
    <w:rsid w:val="00BC29A0"/>
    <w:rsid w:val="00BF7927"/>
    <w:rsid w:val="00CB6FFA"/>
    <w:rsid w:val="00DE44A4"/>
    <w:rsid w:val="00E71A09"/>
    <w:rsid w:val="00F44D1A"/>
    <w:rsid w:val="00F770B7"/>
    <w:rsid w:val="00FE05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383C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Nandan\DBMS%20LAB%20word%20forma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DBMS LAB word format</Template>
  <TotalTime>1</TotalTime>
  <Pages>144</Pages>
  <Words>24650</Words>
  <Characters>140509</Characters>
  <Application>Microsoft Office Word</Application>
  <DocSecurity>0</DocSecurity>
  <Lines>1170</Lines>
  <Paragraphs>329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VeryPDF.com Inc</Company>
  <LinksUpToDate>false</LinksUpToDate>
  <CharactersWithSpaces>164830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CSELAB1</dc:creator>
  <cp:lastModifiedBy>nageshwar</cp:lastModifiedBy>
  <cp:revision>2</cp:revision>
  <dcterms:created xsi:type="dcterms:W3CDTF">2020-02-26T11:00:00Z</dcterms:created>
  <dcterms:modified xsi:type="dcterms:W3CDTF">2020-02-26T11:00:00Z</dcterms:modified>
</cp:coreProperties>
</file>